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45E0C" w:rsidRPr="00853BAF" w:rsidTr="00A01C57">
        <w:tc>
          <w:tcPr>
            <w:tcW w:w="9923" w:type="dxa"/>
          </w:tcPr>
          <w:p w:rsidR="00E45E0C" w:rsidRPr="00853BAF" w:rsidRDefault="00E45E0C" w:rsidP="00E45E0C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E0C" w:rsidRPr="00853BAF" w:rsidRDefault="00E45E0C" w:rsidP="00E45E0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45E0C" w:rsidRPr="00853BAF" w:rsidRDefault="00E45E0C" w:rsidP="00E45E0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45E0C" w:rsidRPr="00853BAF" w:rsidRDefault="00E45E0C" w:rsidP="00E45E0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45E0C" w:rsidRPr="00853BAF" w:rsidRDefault="00E45E0C" w:rsidP="00E45E0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45E0C" w:rsidRPr="00853BAF" w:rsidRDefault="00E45E0C" w:rsidP="00E45E0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E45E0C" w:rsidRPr="00853BAF" w:rsidRDefault="00E45E0C" w:rsidP="00E45E0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631AF6" w:rsidRPr="00631AF6">
              <w:rPr>
                <w:szCs w:val="28"/>
                <w:u w:val="single"/>
              </w:rPr>
              <w:t>15.03.2017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</w:t>
            </w:r>
            <w:r w:rsidR="00631AF6">
              <w:rPr>
                <w:szCs w:val="28"/>
                <w:u w:val="single"/>
              </w:rPr>
              <w:t>988</w:t>
            </w:r>
            <w:r w:rsidRPr="00853BAF">
              <w:rPr>
                <w:szCs w:val="28"/>
                <w:u w:val="single"/>
              </w:rPr>
              <w:t xml:space="preserve">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E45E0C" w:rsidRPr="00853BAF" w:rsidRDefault="00E45E0C" w:rsidP="00E45E0C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7655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655"/>
      </w:tblGrid>
      <w:tr w:rsidR="00D77B3E" w:rsidRPr="00CE533B" w:rsidTr="00E45E0C">
        <w:trPr>
          <w:trHeight w:val="583"/>
        </w:trPr>
        <w:tc>
          <w:tcPr>
            <w:tcW w:w="7655" w:type="dxa"/>
          </w:tcPr>
          <w:p w:rsidR="00D77B3E" w:rsidRPr="00CE533B" w:rsidRDefault="00D77B3E" w:rsidP="00E45E0C">
            <w:pPr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О проекте планировки и проектах межевания </w:t>
            </w:r>
            <w:r w:rsidR="003F2E9D" w:rsidRPr="00FD06E1">
              <w:rPr>
                <w:szCs w:val="28"/>
              </w:rPr>
              <w:t>территории, ограниченной створом Октябрьского моста, ул.</w:t>
            </w:r>
            <w:r w:rsidR="00E45E0C">
              <w:rPr>
                <w:szCs w:val="28"/>
              </w:rPr>
              <w:t> </w:t>
            </w:r>
            <w:r w:rsidR="003F2E9D" w:rsidRPr="00FD06E1">
              <w:rPr>
                <w:szCs w:val="28"/>
              </w:rPr>
              <w:t xml:space="preserve">Зыряновской, полосой отвода железной дороги, створом Бугринского </w:t>
            </w:r>
            <w:r w:rsidR="00E45E0C">
              <w:rPr>
                <w:szCs w:val="28"/>
              </w:rPr>
              <w:t xml:space="preserve">          </w:t>
            </w:r>
            <w:r w:rsidR="003F2E9D" w:rsidRPr="00FD06E1">
              <w:rPr>
                <w:szCs w:val="28"/>
              </w:rPr>
              <w:t xml:space="preserve">моста, береговой линией реки Оби, в Октябрьском </w:t>
            </w:r>
            <w:r w:rsidR="003F2E9D">
              <w:rPr>
                <w:szCs w:val="28"/>
              </w:rPr>
              <w:t>и Перв</w:t>
            </w:r>
            <w:r w:rsidR="003F2E9D">
              <w:rPr>
                <w:szCs w:val="28"/>
              </w:rPr>
              <w:t>о</w:t>
            </w:r>
            <w:r w:rsidR="003F2E9D">
              <w:rPr>
                <w:szCs w:val="28"/>
              </w:rPr>
              <w:t>майском районах</w:t>
            </w:r>
          </w:p>
        </w:tc>
      </w:tr>
    </w:tbl>
    <w:p w:rsidR="00D77B3E" w:rsidRPr="00CE533B" w:rsidRDefault="00D77B3E" w:rsidP="00D77B3E">
      <w:pPr>
        <w:tabs>
          <w:tab w:val="left" w:pos="360"/>
        </w:tabs>
        <w:contextualSpacing/>
        <w:rPr>
          <w:szCs w:val="28"/>
        </w:rPr>
      </w:pPr>
    </w:p>
    <w:p w:rsidR="00D77B3E" w:rsidRPr="00CE533B" w:rsidRDefault="00D77B3E" w:rsidP="00D77B3E">
      <w:pPr>
        <w:ind w:left="35" w:firstLine="674"/>
        <w:rPr>
          <w:szCs w:val="28"/>
        </w:rPr>
      </w:pPr>
    </w:p>
    <w:p w:rsidR="00D77B3E" w:rsidRPr="00CE533B" w:rsidRDefault="00D77B3E" w:rsidP="00E45E0C">
      <w:pPr>
        <w:rPr>
          <w:szCs w:val="28"/>
        </w:rPr>
      </w:pPr>
      <w:r w:rsidRPr="00F02F0A">
        <w:rPr>
          <w:szCs w:val="28"/>
        </w:rPr>
        <w:t>В целях выделения элементов планировочной структуры, установления п</w:t>
      </w:r>
      <w:r w:rsidRPr="00F02F0A">
        <w:rPr>
          <w:szCs w:val="28"/>
        </w:rPr>
        <w:t>а</w:t>
      </w:r>
      <w:r w:rsidRPr="00F02F0A">
        <w:rPr>
          <w:szCs w:val="28"/>
        </w:rPr>
        <w:t>раметров планируемого развития элементов планировочной структуры, зон пл</w:t>
      </w:r>
      <w:r w:rsidRPr="00F02F0A">
        <w:rPr>
          <w:szCs w:val="28"/>
        </w:rPr>
        <w:t>а</w:t>
      </w:r>
      <w:r w:rsidRPr="00F02F0A">
        <w:rPr>
          <w:szCs w:val="28"/>
        </w:rPr>
        <w:t>ниру</w:t>
      </w:r>
      <w:r w:rsidR="001E6FC1">
        <w:rPr>
          <w:szCs w:val="28"/>
        </w:rPr>
        <w:t>емого размещения объектов капита</w:t>
      </w:r>
      <w:r w:rsidRPr="00F02F0A">
        <w:rPr>
          <w:szCs w:val="28"/>
        </w:rPr>
        <w:t>льного строительства, в том числе объе</w:t>
      </w:r>
      <w:r w:rsidRPr="00F02F0A">
        <w:rPr>
          <w:szCs w:val="28"/>
        </w:rPr>
        <w:t>к</w:t>
      </w:r>
      <w:r w:rsidRPr="00F02F0A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F02F0A">
        <w:rPr>
          <w:szCs w:val="28"/>
        </w:rPr>
        <w:t>е</w:t>
      </w:r>
      <w:r w:rsidRPr="00F02F0A">
        <w:rPr>
          <w:szCs w:val="28"/>
        </w:rPr>
        <w:t>мельных участков, с учетом протокола публичных слушаний и заключения о р</w:t>
      </w:r>
      <w:r w:rsidRPr="00F02F0A">
        <w:rPr>
          <w:szCs w:val="28"/>
        </w:rPr>
        <w:t>е</w:t>
      </w:r>
      <w:r w:rsidRPr="00F02F0A">
        <w:rPr>
          <w:szCs w:val="28"/>
        </w:rPr>
        <w:t>зультатах публичных слушаний, в соответствии с Градостроительным кодексом Российской Федерации, решением Совета депутатов города Новосибирска от 21.05.2008 № 966 «О Порядке подготовки документации по планировке терр</w:t>
      </w:r>
      <w:r w:rsidRPr="00F02F0A">
        <w:rPr>
          <w:szCs w:val="28"/>
        </w:rPr>
        <w:t>и</w:t>
      </w:r>
      <w:r w:rsidRPr="00F02F0A">
        <w:rPr>
          <w:szCs w:val="28"/>
        </w:rPr>
        <w:t xml:space="preserve">тории города Новосибирска», </w:t>
      </w:r>
      <w:r>
        <w:rPr>
          <w:szCs w:val="28"/>
        </w:rPr>
        <w:t xml:space="preserve">постановлением мэрии города Новосибирска </w:t>
      </w:r>
      <w:r w:rsidRPr="007158B2">
        <w:rPr>
          <w:szCs w:val="28"/>
        </w:rPr>
        <w:t>от </w:t>
      </w:r>
      <w:r w:rsidRPr="002D478F">
        <w:rPr>
          <w:szCs w:val="28"/>
        </w:rPr>
        <w:t>31.08.2016 №</w:t>
      </w:r>
      <w:r>
        <w:rPr>
          <w:szCs w:val="28"/>
        </w:rPr>
        <w:t> </w:t>
      </w:r>
      <w:r w:rsidRPr="002D478F">
        <w:rPr>
          <w:szCs w:val="28"/>
        </w:rPr>
        <w:t>3947</w:t>
      </w:r>
      <w:r w:rsidRPr="007158B2">
        <w:rPr>
          <w:szCs w:val="28"/>
        </w:rPr>
        <w:t xml:space="preserve"> «О подготовке проекта планировки и проектов межевания </w:t>
      </w:r>
      <w:r w:rsidR="003F2E9D" w:rsidRPr="00FD06E1">
        <w:rPr>
          <w:szCs w:val="28"/>
        </w:rPr>
        <w:t>территории, ограниченной створом Октябрьского моста, ул. Зыряновской, пол</w:t>
      </w:r>
      <w:r w:rsidR="003F2E9D" w:rsidRPr="00FD06E1">
        <w:rPr>
          <w:szCs w:val="28"/>
        </w:rPr>
        <w:t>о</w:t>
      </w:r>
      <w:r w:rsidR="003F2E9D" w:rsidRPr="00FD06E1">
        <w:rPr>
          <w:szCs w:val="28"/>
        </w:rPr>
        <w:t>сой отвода железной дороги, створом Бугринского моста, береговой линией р</w:t>
      </w:r>
      <w:r w:rsidR="003F2E9D" w:rsidRPr="00FD06E1">
        <w:rPr>
          <w:szCs w:val="28"/>
        </w:rPr>
        <w:t>е</w:t>
      </w:r>
      <w:r w:rsidR="003F2E9D" w:rsidRPr="00FD06E1">
        <w:rPr>
          <w:szCs w:val="28"/>
        </w:rPr>
        <w:t xml:space="preserve">ки Оби, в Октябрьском </w:t>
      </w:r>
      <w:r w:rsidR="003F2E9D">
        <w:rPr>
          <w:szCs w:val="28"/>
        </w:rPr>
        <w:t>район</w:t>
      </w:r>
      <w:r w:rsidR="006970F7">
        <w:rPr>
          <w:szCs w:val="28"/>
        </w:rPr>
        <w:t>е</w:t>
      </w:r>
      <w:r w:rsidRPr="007158B2">
        <w:rPr>
          <w:szCs w:val="28"/>
        </w:rPr>
        <w:t>»</w:t>
      </w:r>
      <w:r w:rsidRPr="00CE533B">
        <w:rPr>
          <w:szCs w:val="28"/>
        </w:rPr>
        <w:t>, руководствуясь Уставом города Новосибирска, ПОСТАНОВЛЯЮ:</w:t>
      </w:r>
    </w:p>
    <w:p w:rsidR="00D77B3E" w:rsidRDefault="00D77B3E" w:rsidP="00E45E0C">
      <w:pPr>
        <w:rPr>
          <w:szCs w:val="28"/>
        </w:rPr>
      </w:pPr>
      <w:r w:rsidRPr="00CE533B">
        <w:rPr>
          <w:szCs w:val="28"/>
        </w:rPr>
        <w:t xml:space="preserve">1. Утвердить проект </w:t>
      </w:r>
      <w:r w:rsidRPr="007158B2">
        <w:rPr>
          <w:szCs w:val="28"/>
        </w:rPr>
        <w:t xml:space="preserve">планировки </w:t>
      </w:r>
      <w:r w:rsidR="003F2E9D" w:rsidRPr="00FD06E1">
        <w:rPr>
          <w:szCs w:val="28"/>
        </w:rPr>
        <w:t>территории, ограниченной створом О</w:t>
      </w:r>
      <w:r w:rsidR="003F2E9D" w:rsidRPr="00FD06E1">
        <w:rPr>
          <w:szCs w:val="28"/>
        </w:rPr>
        <w:t>к</w:t>
      </w:r>
      <w:r w:rsidR="003F2E9D" w:rsidRPr="00FD06E1">
        <w:rPr>
          <w:szCs w:val="28"/>
        </w:rPr>
        <w:t xml:space="preserve">тябрьского моста, ул. Зыряновской, полосой отвода железной дороги, створом Бугринского моста, береговой линией реки Оби, в Октябрьском </w:t>
      </w:r>
      <w:r w:rsidR="003F2E9D">
        <w:rPr>
          <w:szCs w:val="28"/>
        </w:rPr>
        <w:t>и Первомайском районах</w:t>
      </w:r>
      <w:r w:rsidR="003F2E9D" w:rsidRPr="00CE533B">
        <w:rPr>
          <w:szCs w:val="28"/>
        </w:rPr>
        <w:t xml:space="preserve"> </w:t>
      </w:r>
      <w:r w:rsidRPr="00CE533B">
        <w:rPr>
          <w:szCs w:val="28"/>
        </w:rPr>
        <w:t>(приложение</w:t>
      </w:r>
      <w:r>
        <w:rPr>
          <w:szCs w:val="28"/>
        </w:rPr>
        <w:t xml:space="preserve"> 1</w:t>
      </w:r>
      <w:r w:rsidRPr="00CE533B">
        <w:rPr>
          <w:szCs w:val="28"/>
        </w:rPr>
        <w:t>).</w:t>
      </w:r>
    </w:p>
    <w:p w:rsidR="00D77B3E" w:rsidRDefault="00D77B3E" w:rsidP="00E45E0C">
      <w:pPr>
        <w:rPr>
          <w:szCs w:val="28"/>
        </w:rPr>
      </w:pPr>
      <w:r>
        <w:rPr>
          <w:szCs w:val="28"/>
        </w:rPr>
        <w:t>2. </w:t>
      </w:r>
      <w:r w:rsidRPr="00CE533B">
        <w:rPr>
          <w:szCs w:val="28"/>
        </w:rPr>
        <w:t xml:space="preserve">Утвердить проект </w:t>
      </w:r>
      <w:r w:rsidRPr="007C1662">
        <w:rPr>
          <w:szCs w:val="28"/>
        </w:rPr>
        <w:t xml:space="preserve">межевания территории </w:t>
      </w:r>
      <w:r>
        <w:rPr>
          <w:szCs w:val="28"/>
        </w:rPr>
        <w:t>квартала 040.01.01.01 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</w:t>
      </w:r>
      <w:r w:rsidR="003F2E9D" w:rsidRPr="00FD06E1">
        <w:rPr>
          <w:szCs w:val="28"/>
        </w:rPr>
        <w:t xml:space="preserve">территории, ограниченной створом Октябрьского моста, ул. Зыряновской, полосой отвода железной дороги, створом Бугринского моста, береговой линией реки Оби, в Октябрьском </w:t>
      </w:r>
      <w:r w:rsidR="003F2E9D">
        <w:rPr>
          <w:szCs w:val="28"/>
        </w:rPr>
        <w:t>и Первомайском районах</w:t>
      </w:r>
      <w:r w:rsidR="003F2E9D" w:rsidRPr="00CE533B">
        <w:rPr>
          <w:szCs w:val="28"/>
        </w:rPr>
        <w:t xml:space="preserve"> </w:t>
      </w:r>
      <w:r w:rsidRPr="00CE533B">
        <w:rPr>
          <w:szCs w:val="28"/>
        </w:rPr>
        <w:t>(прилож</w:t>
      </w:r>
      <w:r w:rsidRPr="00CE533B">
        <w:rPr>
          <w:szCs w:val="28"/>
        </w:rPr>
        <w:t>е</w:t>
      </w:r>
      <w:r w:rsidRPr="00CE533B">
        <w:rPr>
          <w:szCs w:val="28"/>
        </w:rPr>
        <w:t>ние</w:t>
      </w:r>
      <w:r>
        <w:rPr>
          <w:szCs w:val="28"/>
        </w:rPr>
        <w:t xml:space="preserve"> 2</w:t>
      </w:r>
      <w:r w:rsidRPr="00CE533B">
        <w:rPr>
          <w:szCs w:val="28"/>
        </w:rPr>
        <w:t>).</w:t>
      </w:r>
    </w:p>
    <w:p w:rsidR="00D77B3E" w:rsidRDefault="00D77B3E" w:rsidP="00E45E0C">
      <w:pPr>
        <w:rPr>
          <w:szCs w:val="28"/>
        </w:rPr>
      </w:pPr>
      <w:r>
        <w:rPr>
          <w:szCs w:val="28"/>
        </w:rPr>
        <w:t>3. </w:t>
      </w:r>
      <w:r w:rsidRPr="00CE533B">
        <w:rPr>
          <w:szCs w:val="28"/>
        </w:rPr>
        <w:t xml:space="preserve">Утвердить проект </w:t>
      </w:r>
      <w:r w:rsidRPr="007158B2">
        <w:rPr>
          <w:szCs w:val="28"/>
        </w:rPr>
        <w:t>межевания территории</w:t>
      </w:r>
      <w:r>
        <w:rPr>
          <w:szCs w:val="28"/>
        </w:rPr>
        <w:t xml:space="preserve"> квартала 040.02.00.05 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</w:t>
      </w:r>
      <w:r w:rsidR="003F2E9D" w:rsidRPr="00FD06E1">
        <w:rPr>
          <w:szCs w:val="28"/>
        </w:rPr>
        <w:t xml:space="preserve">территории, ограниченной створом Октябрьского моста, ул. Зыряновской, полосой отвода железной дороги, створом Бугринского моста, береговой линией реки Оби, в Октябрьском </w:t>
      </w:r>
      <w:r w:rsidR="003F2E9D">
        <w:rPr>
          <w:szCs w:val="28"/>
        </w:rPr>
        <w:t>и Первомайском районах</w:t>
      </w:r>
      <w:r w:rsidR="003F2E9D" w:rsidRPr="00CE533B">
        <w:rPr>
          <w:szCs w:val="28"/>
        </w:rPr>
        <w:t xml:space="preserve"> </w:t>
      </w:r>
      <w:r w:rsidRPr="00CE533B">
        <w:rPr>
          <w:szCs w:val="28"/>
        </w:rPr>
        <w:t>(прилож</w:t>
      </w:r>
      <w:r w:rsidRPr="00CE533B">
        <w:rPr>
          <w:szCs w:val="28"/>
        </w:rPr>
        <w:t>е</w:t>
      </w:r>
      <w:r w:rsidRPr="00CE533B">
        <w:rPr>
          <w:szCs w:val="28"/>
        </w:rPr>
        <w:t>ние</w:t>
      </w:r>
      <w:r>
        <w:rPr>
          <w:szCs w:val="28"/>
        </w:rPr>
        <w:t xml:space="preserve"> 3</w:t>
      </w:r>
      <w:r w:rsidRPr="00CE533B">
        <w:rPr>
          <w:szCs w:val="28"/>
        </w:rPr>
        <w:t>).</w:t>
      </w:r>
    </w:p>
    <w:p w:rsidR="00E45E0C" w:rsidRDefault="00E45E0C" w:rsidP="00E45E0C">
      <w:pPr>
        <w:rPr>
          <w:szCs w:val="28"/>
        </w:rPr>
      </w:pPr>
    </w:p>
    <w:p w:rsidR="00E45E0C" w:rsidRDefault="00E45E0C" w:rsidP="00E45E0C">
      <w:pPr>
        <w:rPr>
          <w:szCs w:val="28"/>
        </w:rPr>
      </w:pPr>
    </w:p>
    <w:p w:rsidR="00D77B3E" w:rsidRDefault="00D77B3E" w:rsidP="00E45E0C">
      <w:pPr>
        <w:rPr>
          <w:szCs w:val="28"/>
        </w:rPr>
      </w:pPr>
      <w:r>
        <w:rPr>
          <w:szCs w:val="28"/>
        </w:rPr>
        <w:lastRenderedPageBreak/>
        <w:t>4. </w:t>
      </w:r>
      <w:r w:rsidRPr="003C6F35">
        <w:rPr>
          <w:szCs w:val="28"/>
        </w:rPr>
        <w:t>Признать утратившим силу постановление мэрии города Новосибирска от 18.04.2013 № 3865 «Об утверждении проекта планировки территории, прил</w:t>
      </w:r>
      <w:r w:rsidRPr="003C6F35">
        <w:rPr>
          <w:szCs w:val="28"/>
        </w:rPr>
        <w:t>е</w:t>
      </w:r>
      <w:r w:rsidRPr="003C6F35">
        <w:rPr>
          <w:szCs w:val="28"/>
        </w:rPr>
        <w:t>гающей к жилому району «Береговой», по ул. Большевистской в Октябрьском районе</w:t>
      </w:r>
      <w:r>
        <w:rPr>
          <w:szCs w:val="28"/>
        </w:rPr>
        <w:t>».</w:t>
      </w:r>
    </w:p>
    <w:p w:rsidR="00D77B3E" w:rsidRPr="00CE533B" w:rsidRDefault="00D77B3E" w:rsidP="00E45E0C">
      <w:pPr>
        <w:rPr>
          <w:szCs w:val="28"/>
        </w:rPr>
      </w:pPr>
      <w:r>
        <w:rPr>
          <w:szCs w:val="28"/>
        </w:rPr>
        <w:t>5</w:t>
      </w:r>
      <w:r w:rsidRPr="00CE533B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CE533B">
        <w:rPr>
          <w:szCs w:val="28"/>
        </w:rPr>
        <w:t>р</w:t>
      </w:r>
      <w:r w:rsidRPr="00CE533B">
        <w:rPr>
          <w:szCs w:val="28"/>
        </w:rPr>
        <w:t>мационно-телекоммуникационной сети «Интернет».</w:t>
      </w:r>
    </w:p>
    <w:p w:rsidR="00D77B3E" w:rsidRDefault="00D77B3E" w:rsidP="00E45E0C">
      <w:pPr>
        <w:rPr>
          <w:szCs w:val="28"/>
        </w:rPr>
      </w:pPr>
      <w:r>
        <w:rPr>
          <w:szCs w:val="28"/>
        </w:rPr>
        <w:t>6.</w:t>
      </w:r>
      <w:r w:rsidRPr="00CE533B">
        <w:rPr>
          <w:szCs w:val="28"/>
        </w:rPr>
        <w:t>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CE533B">
        <w:rPr>
          <w:szCs w:val="28"/>
        </w:rPr>
        <w:t>о</w:t>
      </w:r>
      <w:r w:rsidRPr="00CE533B">
        <w:rPr>
          <w:szCs w:val="28"/>
        </w:rPr>
        <w:t>становления.</w:t>
      </w:r>
    </w:p>
    <w:p w:rsidR="00D77B3E" w:rsidRPr="00CE533B" w:rsidRDefault="00D77B3E" w:rsidP="00E45E0C">
      <w:pPr>
        <w:rPr>
          <w:szCs w:val="28"/>
        </w:rPr>
      </w:pPr>
      <w:r>
        <w:rPr>
          <w:szCs w:val="28"/>
        </w:rPr>
        <w:t>7</w:t>
      </w:r>
      <w:r w:rsidRPr="00CE533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D77B3E" w:rsidRPr="00CE533B" w:rsidTr="00304C33">
        <w:tc>
          <w:tcPr>
            <w:tcW w:w="6946" w:type="dxa"/>
            <w:gridSpan w:val="2"/>
          </w:tcPr>
          <w:p w:rsidR="00D77B3E" w:rsidRPr="00CE533B" w:rsidRDefault="00D77B3E" w:rsidP="00304C33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7B3E" w:rsidRPr="00CE533B" w:rsidRDefault="00D77B3E" w:rsidP="00304C33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D77B3E" w:rsidRPr="00354F4B" w:rsidTr="00304C33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Pr="00B2581D" w:rsidRDefault="00D77B3E" w:rsidP="00304C33">
            <w:pPr>
              <w:ind w:firstLine="34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Кучинская</w:t>
            </w:r>
          </w:p>
          <w:p w:rsidR="00D77B3E" w:rsidRPr="00B2581D" w:rsidRDefault="00D77B3E" w:rsidP="00304C33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2275</w:t>
            </w:r>
            <w:r>
              <w:rPr>
                <w:sz w:val="24"/>
                <w:szCs w:val="26"/>
              </w:rPr>
              <w:t>337</w:t>
            </w:r>
          </w:p>
          <w:p w:rsidR="00D77B3E" w:rsidRPr="00354F4B" w:rsidRDefault="00D77B3E" w:rsidP="00304C33">
            <w:pPr>
              <w:ind w:firstLine="34"/>
              <w:rPr>
                <w:szCs w:val="28"/>
              </w:rPr>
            </w:pPr>
            <w:r w:rsidRPr="00B2581D">
              <w:rPr>
                <w:sz w:val="24"/>
                <w:szCs w:val="26"/>
              </w:rPr>
              <w:t>ГУАиГ</w:t>
            </w:r>
          </w:p>
        </w:tc>
      </w:tr>
    </w:tbl>
    <w:p w:rsidR="00843EC2" w:rsidRPr="00354F4B" w:rsidRDefault="00843EC2" w:rsidP="00843EC2">
      <w:pPr>
        <w:rPr>
          <w:szCs w:val="28"/>
        </w:rPr>
        <w:sectPr w:rsidR="00843EC2" w:rsidRPr="00354F4B" w:rsidSect="00A01C57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567" w:left="1418" w:header="720" w:footer="284" w:gutter="0"/>
          <w:pgNumType w:start="1"/>
          <w:cols w:space="720"/>
          <w:titlePg/>
          <w:docGrid w:linePitch="381"/>
        </w:sectPr>
      </w:pPr>
    </w:p>
    <w:p w:rsidR="00843EC2" w:rsidRPr="0014056F" w:rsidRDefault="00843EC2" w:rsidP="00843EC2">
      <w:pPr>
        <w:ind w:left="5040" w:firstLine="1481"/>
      </w:pPr>
      <w:r w:rsidRPr="0014056F">
        <w:lastRenderedPageBreak/>
        <w:t>Приложение</w:t>
      </w:r>
      <w:r w:rsidR="000D1599">
        <w:t xml:space="preserve"> 1</w:t>
      </w:r>
    </w:p>
    <w:p w:rsidR="00843EC2" w:rsidRPr="0014056F" w:rsidRDefault="00843EC2" w:rsidP="00843EC2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43EC2" w:rsidRPr="0014056F" w:rsidRDefault="00843EC2" w:rsidP="00843EC2">
      <w:pPr>
        <w:ind w:left="5040" w:firstLine="1481"/>
      </w:pPr>
      <w:r w:rsidRPr="0014056F">
        <w:t>города Новосибирска</w:t>
      </w:r>
    </w:p>
    <w:p w:rsidR="00843EC2" w:rsidRPr="0014056F" w:rsidRDefault="00843EC2" w:rsidP="00843EC2">
      <w:pPr>
        <w:ind w:left="5040" w:firstLine="1481"/>
      </w:pPr>
      <w:r w:rsidRPr="0014056F">
        <w:t xml:space="preserve">от </w:t>
      </w:r>
      <w:r w:rsidR="00631AF6" w:rsidRPr="00631AF6">
        <w:rPr>
          <w:u w:val="single"/>
        </w:rPr>
        <w:t>15.03.2017</w:t>
      </w:r>
      <w:r w:rsidRPr="0014056F">
        <w:t xml:space="preserve"> № </w:t>
      </w:r>
      <w:r w:rsidR="00631AF6">
        <w:rPr>
          <w:u w:val="single"/>
        </w:rPr>
        <w:t>988</w:t>
      </w:r>
    </w:p>
    <w:p w:rsidR="00843EC2" w:rsidRDefault="00843EC2" w:rsidP="00843EC2">
      <w:bookmarkStart w:id="0" w:name="_GoBack"/>
      <w:bookmarkEnd w:id="0"/>
    </w:p>
    <w:p w:rsidR="00A01C57" w:rsidRPr="006B1EC1" w:rsidRDefault="00A01C57" w:rsidP="00843EC2"/>
    <w:p w:rsidR="00843EC2" w:rsidRPr="000512F0" w:rsidRDefault="00843EC2" w:rsidP="00843EC2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A01C57" w:rsidRDefault="004D6CB8" w:rsidP="003F2E9D">
      <w:pPr>
        <w:widowControl w:val="0"/>
        <w:ind w:right="-2" w:firstLine="0"/>
        <w:jc w:val="center"/>
        <w:rPr>
          <w:szCs w:val="28"/>
        </w:rPr>
      </w:pPr>
      <w:r w:rsidRPr="007158B2">
        <w:rPr>
          <w:szCs w:val="28"/>
        </w:rPr>
        <w:t xml:space="preserve">планировки </w:t>
      </w:r>
      <w:r w:rsidR="003F2E9D" w:rsidRPr="00FD06E1">
        <w:rPr>
          <w:szCs w:val="28"/>
        </w:rPr>
        <w:t xml:space="preserve">территории, ограниченной створом Октябрьского моста, ул. Зыряновской, полосой отвода железной дороги, створом </w:t>
      </w:r>
    </w:p>
    <w:p w:rsidR="00A01C57" w:rsidRDefault="003F2E9D" w:rsidP="003F2E9D">
      <w:pPr>
        <w:widowControl w:val="0"/>
        <w:ind w:right="-2" w:firstLine="0"/>
        <w:jc w:val="center"/>
        <w:rPr>
          <w:szCs w:val="28"/>
        </w:rPr>
      </w:pPr>
      <w:r w:rsidRPr="00FD06E1">
        <w:rPr>
          <w:szCs w:val="28"/>
        </w:rPr>
        <w:t xml:space="preserve">Бугринского моста, береговой линией реки Оби, </w:t>
      </w:r>
    </w:p>
    <w:p w:rsidR="004D6CB8" w:rsidRDefault="003F2E9D" w:rsidP="003F2E9D">
      <w:pPr>
        <w:widowControl w:val="0"/>
        <w:ind w:right="-2" w:firstLine="0"/>
        <w:jc w:val="center"/>
        <w:rPr>
          <w:szCs w:val="28"/>
        </w:rPr>
      </w:pPr>
      <w:r w:rsidRPr="00FD06E1">
        <w:rPr>
          <w:szCs w:val="28"/>
        </w:rPr>
        <w:t xml:space="preserve">в Октябрьском </w:t>
      </w:r>
      <w:r>
        <w:rPr>
          <w:szCs w:val="28"/>
        </w:rPr>
        <w:t>и Первомайском районах</w:t>
      </w:r>
    </w:p>
    <w:p w:rsidR="003F2E9D" w:rsidRPr="000512F0" w:rsidRDefault="003F2E9D" w:rsidP="003F2E9D">
      <w:pPr>
        <w:widowControl w:val="0"/>
        <w:ind w:right="-2" w:firstLine="0"/>
        <w:jc w:val="center"/>
        <w:rPr>
          <w:szCs w:val="28"/>
        </w:rPr>
      </w:pP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843EC2" w:rsidRPr="00CE18DF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843EC2" w:rsidRPr="0075601C" w:rsidRDefault="00843EC2" w:rsidP="00843EC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43EC2" w:rsidRPr="00354F4B" w:rsidRDefault="00843EC2" w:rsidP="00843EC2">
      <w:pPr>
        <w:widowControl w:val="0"/>
        <w:ind w:right="264" w:firstLine="0"/>
        <w:rPr>
          <w:szCs w:val="28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A53D11" w:rsidRPr="00A53D11" w:rsidRDefault="00A53D11" w:rsidP="00A53D11">
      <w:pPr>
        <w:tabs>
          <w:tab w:val="left" w:pos="0"/>
          <w:tab w:val="left" w:pos="1701"/>
        </w:tabs>
        <w:spacing w:line="240" w:lineRule="atLeast"/>
        <w:ind w:firstLine="0"/>
        <w:jc w:val="left"/>
        <w:rPr>
          <w:sz w:val="24"/>
          <w:szCs w:val="28"/>
        </w:rPr>
      </w:pPr>
    </w:p>
    <w:p w:rsidR="00843EC2" w:rsidRDefault="00843EC2">
      <w:pPr>
        <w:ind w:firstLine="0"/>
        <w:jc w:val="left"/>
        <w:rPr>
          <w:sz w:val="24"/>
          <w:szCs w:val="24"/>
        </w:rPr>
        <w:sectPr w:rsidR="00843EC2" w:rsidSect="006639E5">
          <w:headerReference w:type="default" r:id="rId14"/>
          <w:footerReference w:type="first" r:id="rId15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D87B64" w:rsidRDefault="00D87B64" w:rsidP="00BF1713">
      <w:pPr>
        <w:widowControl w:val="0"/>
        <w:suppressAutoHyphens/>
        <w:ind w:firstLine="0"/>
        <w:jc w:val="center"/>
        <w:rPr>
          <w:sz w:val="24"/>
          <w:szCs w:val="24"/>
        </w:rPr>
        <w:sectPr w:rsidR="00D87B64" w:rsidSect="00BF1713">
          <w:pgSz w:w="16838" w:h="11906" w:orient="landscape" w:code="9"/>
          <w:pgMar w:top="568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683750" cy="6839585"/>
            <wp:effectExtent l="19050" t="0" r="0" b="0"/>
            <wp:docPr id="3" name="Рисунок 2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375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B64" w:rsidRDefault="00D87B64" w:rsidP="00BF1713">
      <w:pPr>
        <w:widowControl w:val="0"/>
        <w:suppressAutoHyphens/>
        <w:ind w:firstLine="0"/>
        <w:jc w:val="center"/>
        <w:rPr>
          <w:sz w:val="24"/>
          <w:szCs w:val="24"/>
        </w:rPr>
        <w:sectPr w:rsidR="00D87B64" w:rsidSect="00BF1713">
          <w:pgSz w:w="16838" w:h="11906" w:orient="landscape" w:code="9"/>
          <w:pgMar w:top="568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9683750" cy="6839585"/>
            <wp:effectExtent l="19050" t="0" r="0" b="0"/>
            <wp:docPr id="4" name="Рисунок 3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375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EAC" w:rsidRPr="00571732" w:rsidRDefault="00873EAC" w:rsidP="00571732">
      <w:pPr>
        <w:spacing w:line="240" w:lineRule="atLeast"/>
        <w:ind w:left="6521" w:firstLine="0"/>
        <w:rPr>
          <w:sz w:val="24"/>
          <w:szCs w:val="28"/>
        </w:rPr>
      </w:pPr>
      <w:bookmarkStart w:id="1" w:name="_Toc457310292"/>
      <w:bookmarkStart w:id="2" w:name="_Toc460339496"/>
      <w:r w:rsidRPr="00571732">
        <w:rPr>
          <w:sz w:val="24"/>
          <w:szCs w:val="28"/>
        </w:rPr>
        <w:t xml:space="preserve">Приложение 3 </w:t>
      </w:r>
    </w:p>
    <w:p w:rsidR="00873EAC" w:rsidRPr="003F2E9D" w:rsidRDefault="00873EAC" w:rsidP="00571732">
      <w:pPr>
        <w:spacing w:line="240" w:lineRule="atLeast"/>
        <w:ind w:left="6521" w:firstLine="0"/>
        <w:rPr>
          <w:sz w:val="24"/>
          <w:szCs w:val="28"/>
        </w:rPr>
      </w:pPr>
      <w:r w:rsidRPr="00571732">
        <w:rPr>
          <w:sz w:val="24"/>
          <w:szCs w:val="28"/>
        </w:rPr>
        <w:t>к</w:t>
      </w:r>
      <w:r w:rsidRPr="003F2E9D">
        <w:rPr>
          <w:sz w:val="24"/>
          <w:szCs w:val="28"/>
        </w:rPr>
        <w:t xml:space="preserve"> </w:t>
      </w:r>
      <w:r w:rsidRPr="00571732">
        <w:rPr>
          <w:sz w:val="24"/>
          <w:szCs w:val="28"/>
        </w:rPr>
        <w:t>проекту планировки</w:t>
      </w:r>
      <w:r w:rsidRPr="003F2E9D">
        <w:rPr>
          <w:sz w:val="24"/>
          <w:szCs w:val="28"/>
        </w:rPr>
        <w:t xml:space="preserve"> </w:t>
      </w:r>
      <w:r w:rsidR="003F2E9D" w:rsidRPr="003F2E9D">
        <w:rPr>
          <w:sz w:val="24"/>
          <w:szCs w:val="28"/>
        </w:rPr>
        <w:t>территории, ограниченной створом Октябрьског</w:t>
      </w:r>
      <w:r w:rsidR="003F2E9D">
        <w:rPr>
          <w:sz w:val="24"/>
          <w:szCs w:val="28"/>
        </w:rPr>
        <w:t xml:space="preserve">о моста, ул. </w:t>
      </w:r>
      <w:r w:rsidR="003F2E9D" w:rsidRPr="003F2E9D">
        <w:rPr>
          <w:sz w:val="24"/>
          <w:szCs w:val="28"/>
        </w:rPr>
        <w:t>Зыряновской, полосой отвода железной дороги, створом Бугринского моста, береговой линией реки Оби, в Октябрьском и Первомайском районах</w:t>
      </w:r>
    </w:p>
    <w:p w:rsidR="00873EAC" w:rsidRPr="00571732" w:rsidRDefault="00873EAC" w:rsidP="00873EAC">
      <w:pPr>
        <w:spacing w:line="240" w:lineRule="atLeast"/>
        <w:ind w:left="6237" w:firstLine="0"/>
        <w:rPr>
          <w:szCs w:val="24"/>
        </w:rPr>
      </w:pPr>
    </w:p>
    <w:p w:rsidR="00571732" w:rsidRPr="00571732" w:rsidRDefault="00571732" w:rsidP="00873EAC">
      <w:pPr>
        <w:spacing w:line="240" w:lineRule="atLeast"/>
        <w:ind w:left="6237" w:firstLine="0"/>
        <w:rPr>
          <w:szCs w:val="24"/>
        </w:rPr>
      </w:pPr>
    </w:p>
    <w:p w:rsidR="00873EAC" w:rsidRPr="00D7355F" w:rsidRDefault="003D6925" w:rsidP="00D462C0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ПОЛОЖЕНИЯ</w:t>
      </w:r>
    </w:p>
    <w:p w:rsidR="00873EAC" w:rsidRPr="00520A4D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о размещении объектов капитального строительства федерального,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регионального и</w:t>
      </w:r>
      <w:r w:rsidR="00AC272B">
        <w:rPr>
          <w:b/>
        </w:rPr>
        <w:t>ли</w:t>
      </w:r>
      <w:r w:rsidRPr="00520A4D">
        <w:rPr>
          <w:b/>
        </w:rPr>
        <w:t xml:space="preserve"> местного значения,</w:t>
      </w:r>
      <w:r w:rsidR="00A36F44">
        <w:rPr>
          <w:b/>
        </w:rPr>
        <w:t xml:space="preserve"> </w:t>
      </w:r>
      <w:r w:rsidR="00AC272B">
        <w:rPr>
          <w:b/>
        </w:rPr>
        <w:t>а также о</w:t>
      </w:r>
      <w:r w:rsidRPr="00520A4D">
        <w:rPr>
          <w:b/>
        </w:rPr>
        <w:t xml:space="preserve"> характеристиках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планируемого</w:t>
      </w:r>
      <w:r>
        <w:rPr>
          <w:b/>
        </w:rPr>
        <w:t xml:space="preserve"> </w:t>
      </w:r>
      <w:r w:rsidRPr="00520A4D">
        <w:rPr>
          <w:b/>
        </w:rPr>
        <w:t>развития территории, в том числе плотности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и параметрах застройки</w:t>
      </w:r>
      <w:r>
        <w:rPr>
          <w:b/>
        </w:rPr>
        <w:t xml:space="preserve"> </w:t>
      </w:r>
      <w:r w:rsidRPr="00520A4D">
        <w:rPr>
          <w:b/>
        </w:rPr>
        <w:t>территории и характеристиках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развития систем социального,</w:t>
      </w:r>
      <w:r>
        <w:rPr>
          <w:b/>
        </w:rPr>
        <w:t xml:space="preserve"> </w:t>
      </w:r>
      <w:r w:rsidRPr="00520A4D">
        <w:rPr>
          <w:b/>
        </w:rPr>
        <w:t>транспортного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обслуживания и инженерно-технического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обеспечения, необходимых для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развития территории</w:t>
      </w:r>
    </w:p>
    <w:p w:rsidR="00CD479E" w:rsidRPr="00D75176" w:rsidRDefault="00CD479E" w:rsidP="00D462C0">
      <w:pPr>
        <w:ind w:firstLine="0"/>
        <w:jc w:val="center"/>
        <w:rPr>
          <w:b/>
        </w:rPr>
      </w:pPr>
    </w:p>
    <w:p w:rsidR="00571732" w:rsidRDefault="00CD479E" w:rsidP="00CD479E">
      <w:pPr>
        <w:pStyle w:val="2"/>
        <w:suppressAutoHyphens/>
        <w:spacing w:before="0" w:after="0"/>
        <w:ind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1. </w:t>
      </w:r>
      <w:r w:rsidR="00873EAC" w:rsidRPr="00203125">
        <w:rPr>
          <w:rFonts w:ascii="Times New Roman" w:hAnsi="Times New Roman"/>
          <w:i w:val="0"/>
        </w:rPr>
        <w:t xml:space="preserve">Характеристика современного использования </w:t>
      </w:r>
    </w:p>
    <w:p w:rsidR="00873EAC" w:rsidRDefault="00873EAC" w:rsidP="00CD479E">
      <w:pPr>
        <w:pStyle w:val="2"/>
        <w:suppressAutoHyphens/>
        <w:spacing w:before="0" w:after="0"/>
        <w:ind w:firstLine="0"/>
        <w:rPr>
          <w:rFonts w:ascii="Times New Roman" w:hAnsi="Times New Roman"/>
          <w:i w:val="0"/>
        </w:rPr>
      </w:pPr>
      <w:r w:rsidRPr="00CC5F35">
        <w:rPr>
          <w:rFonts w:ascii="Times New Roman" w:hAnsi="Times New Roman"/>
          <w:i w:val="0"/>
        </w:rPr>
        <w:t xml:space="preserve">планируемой </w:t>
      </w:r>
      <w:r w:rsidRPr="00203125">
        <w:rPr>
          <w:rFonts w:ascii="Times New Roman" w:hAnsi="Times New Roman"/>
          <w:i w:val="0"/>
        </w:rPr>
        <w:t>территории</w:t>
      </w:r>
      <w:bookmarkEnd w:id="1"/>
      <w:bookmarkEnd w:id="2"/>
    </w:p>
    <w:p w:rsidR="00286117" w:rsidRDefault="00286117" w:rsidP="00286117"/>
    <w:p w:rsidR="00286117" w:rsidRPr="00286117" w:rsidRDefault="00286117" w:rsidP="00286117">
      <w:pPr>
        <w:ind w:firstLine="0"/>
        <w:jc w:val="center"/>
        <w:rPr>
          <w:b/>
        </w:rPr>
      </w:pPr>
      <w:r w:rsidRPr="00286117">
        <w:rPr>
          <w:b/>
        </w:rPr>
        <w:t>1.1. Основные положения</w:t>
      </w:r>
    </w:p>
    <w:p w:rsidR="00CD479E" w:rsidRPr="00CD479E" w:rsidRDefault="00CD479E" w:rsidP="00CD479E"/>
    <w:p w:rsidR="00873EAC" w:rsidRPr="00AC272B" w:rsidRDefault="00873EAC" w:rsidP="00571732">
      <w:pPr>
        <w:spacing w:line="240" w:lineRule="atLeast"/>
        <w:rPr>
          <w:szCs w:val="28"/>
        </w:rPr>
      </w:pPr>
      <w:r w:rsidRPr="00B55FAE">
        <w:rPr>
          <w:szCs w:val="28"/>
        </w:rPr>
        <w:t xml:space="preserve">Проект планировки </w:t>
      </w:r>
      <w:r w:rsidR="003F2E9D" w:rsidRPr="00FD06E1">
        <w:rPr>
          <w:szCs w:val="28"/>
        </w:rPr>
        <w:t>территории, ограниченной створом Октябрьского моста, ул. Зыряновской, полосой отвода железной дороги, створом Бугринского моста, береговой линией реки</w:t>
      </w:r>
      <w:r w:rsidR="00A01C57">
        <w:rPr>
          <w:szCs w:val="28"/>
        </w:rPr>
        <w:t xml:space="preserve"> </w:t>
      </w:r>
      <w:r w:rsidR="003F2E9D" w:rsidRPr="00FD06E1">
        <w:rPr>
          <w:szCs w:val="28"/>
        </w:rPr>
        <w:t xml:space="preserve">Оби, в Октябрьском </w:t>
      </w:r>
      <w:r w:rsidR="003F2E9D">
        <w:rPr>
          <w:szCs w:val="28"/>
        </w:rPr>
        <w:t>и Первомайском районах</w:t>
      </w:r>
      <w:r w:rsidR="003D6925">
        <w:t xml:space="preserve"> </w:t>
      </w:r>
      <w:r w:rsidRPr="00B55FAE">
        <w:t xml:space="preserve">(далее – проект планировки) разработан в отношении </w:t>
      </w:r>
      <w:r w:rsidR="003F2E9D" w:rsidRPr="00FD06E1">
        <w:rPr>
          <w:szCs w:val="28"/>
        </w:rPr>
        <w:t xml:space="preserve">территории, ограниченной створом Октябрьского моста, ул. Зыряновской, полосой отвода железной дороги, створом Бугринского моста, береговой линией реки Оби, в Октябрьском </w:t>
      </w:r>
      <w:r w:rsidR="003F2E9D">
        <w:rPr>
          <w:szCs w:val="28"/>
        </w:rPr>
        <w:t>и Первомайском районах</w:t>
      </w:r>
      <w:r w:rsidR="006A0B40">
        <w:rPr>
          <w:szCs w:val="28"/>
        </w:rPr>
        <w:t xml:space="preserve"> (далее – планируемая территория).</w:t>
      </w:r>
    </w:p>
    <w:p w:rsidR="00873EAC" w:rsidRPr="00B55FAE" w:rsidRDefault="006A0B40" w:rsidP="00571732">
      <w:pPr>
        <w:spacing w:line="240" w:lineRule="atLeast"/>
        <w:rPr>
          <w:szCs w:val="28"/>
        </w:rPr>
      </w:pPr>
      <w:r>
        <w:rPr>
          <w:szCs w:val="28"/>
        </w:rPr>
        <w:t xml:space="preserve">Планируемая территория ограничена </w:t>
      </w:r>
      <w:r w:rsidR="00873EAC" w:rsidRPr="00B55FAE">
        <w:rPr>
          <w:szCs w:val="28"/>
        </w:rPr>
        <w:t>с северо-востока полосой отвода железной дороги,</w:t>
      </w:r>
      <w:r>
        <w:rPr>
          <w:szCs w:val="28"/>
        </w:rPr>
        <w:t xml:space="preserve"> </w:t>
      </w:r>
      <w:r w:rsidR="00873EAC" w:rsidRPr="00B55FAE">
        <w:rPr>
          <w:szCs w:val="28"/>
        </w:rPr>
        <w:t xml:space="preserve">с юго-востока </w:t>
      </w:r>
      <w:r w:rsidR="00873EAC" w:rsidRPr="000B1F59">
        <w:rPr>
          <w:szCs w:val="28"/>
        </w:rPr>
        <w:t>–</w:t>
      </w:r>
      <w:r w:rsidR="00873EAC" w:rsidRPr="00B55FAE">
        <w:rPr>
          <w:szCs w:val="28"/>
        </w:rPr>
        <w:t xml:space="preserve"> створом Бугринского моста,</w:t>
      </w:r>
      <w:r>
        <w:rPr>
          <w:szCs w:val="28"/>
        </w:rPr>
        <w:t xml:space="preserve"> </w:t>
      </w:r>
      <w:r w:rsidR="00873EAC" w:rsidRPr="00B55FAE">
        <w:rPr>
          <w:szCs w:val="28"/>
        </w:rPr>
        <w:t xml:space="preserve">с юго-запада </w:t>
      </w:r>
      <w:r w:rsidR="00873EAC" w:rsidRPr="000B1F59">
        <w:rPr>
          <w:szCs w:val="28"/>
        </w:rPr>
        <w:t>–</w:t>
      </w:r>
      <w:r w:rsidR="00873EAC" w:rsidRPr="00B55FAE">
        <w:rPr>
          <w:szCs w:val="28"/>
        </w:rPr>
        <w:t xml:space="preserve"> берегом р</w:t>
      </w:r>
      <w:r w:rsidR="00873EAC">
        <w:rPr>
          <w:szCs w:val="28"/>
        </w:rPr>
        <w:t>еки</w:t>
      </w:r>
      <w:r w:rsidR="00873EAC" w:rsidRPr="00B55FAE">
        <w:rPr>
          <w:szCs w:val="28"/>
        </w:rPr>
        <w:t xml:space="preserve"> Об</w:t>
      </w:r>
      <w:r>
        <w:rPr>
          <w:szCs w:val="28"/>
        </w:rPr>
        <w:t>и</w:t>
      </w:r>
      <w:r w:rsidR="00873EAC" w:rsidRPr="00B55FAE">
        <w:rPr>
          <w:szCs w:val="28"/>
        </w:rPr>
        <w:t>,</w:t>
      </w:r>
      <w:r>
        <w:rPr>
          <w:szCs w:val="28"/>
        </w:rPr>
        <w:t xml:space="preserve"> </w:t>
      </w:r>
      <w:r w:rsidR="00873EAC" w:rsidRPr="00B55FAE">
        <w:rPr>
          <w:szCs w:val="28"/>
        </w:rPr>
        <w:t xml:space="preserve">с северо-запада </w:t>
      </w:r>
      <w:r w:rsidR="00873EAC" w:rsidRPr="000B1F59">
        <w:rPr>
          <w:szCs w:val="28"/>
        </w:rPr>
        <w:t>–</w:t>
      </w:r>
      <w:r w:rsidR="00571732">
        <w:rPr>
          <w:szCs w:val="28"/>
        </w:rPr>
        <w:t xml:space="preserve"> </w:t>
      </w:r>
      <w:r w:rsidR="00873EAC" w:rsidRPr="00B55FAE">
        <w:rPr>
          <w:szCs w:val="28"/>
        </w:rPr>
        <w:t>створом Октябрьского моста</w:t>
      </w:r>
      <w:r>
        <w:rPr>
          <w:szCs w:val="28"/>
        </w:rPr>
        <w:t>.</w:t>
      </w:r>
    </w:p>
    <w:p w:rsidR="00873EAC" w:rsidRPr="00340D80" w:rsidRDefault="000B1F59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 xml:space="preserve">К планируемой территории относятся </w:t>
      </w:r>
      <w:r w:rsidRPr="000B1F59">
        <w:rPr>
          <w:szCs w:val="28"/>
        </w:rPr>
        <w:t>острова рек</w:t>
      </w:r>
      <w:r>
        <w:rPr>
          <w:szCs w:val="28"/>
        </w:rPr>
        <w:t>и</w:t>
      </w:r>
      <w:r w:rsidRPr="000B1F59">
        <w:rPr>
          <w:szCs w:val="28"/>
        </w:rPr>
        <w:t xml:space="preserve"> Об</w:t>
      </w:r>
      <w:r>
        <w:rPr>
          <w:szCs w:val="28"/>
        </w:rPr>
        <w:t>и</w:t>
      </w:r>
      <w:r w:rsidRPr="000B1F59">
        <w:rPr>
          <w:szCs w:val="28"/>
        </w:rPr>
        <w:t xml:space="preserve">, расположенные </w:t>
      </w:r>
      <w:r w:rsidR="003D6925">
        <w:rPr>
          <w:szCs w:val="28"/>
        </w:rPr>
        <w:t>в местах впадения</w:t>
      </w:r>
      <w:r w:rsidRPr="000B1F59">
        <w:rPr>
          <w:szCs w:val="28"/>
        </w:rPr>
        <w:t xml:space="preserve"> рек Ини и Плющихи</w:t>
      </w:r>
      <w:r>
        <w:rPr>
          <w:szCs w:val="28"/>
        </w:rPr>
        <w:t>.</w:t>
      </w:r>
    </w:p>
    <w:p w:rsidR="00873EAC" w:rsidRPr="0084665B" w:rsidRDefault="00873EAC" w:rsidP="00571732">
      <w:pPr>
        <w:spacing w:line="240" w:lineRule="atLeast"/>
        <w:ind w:firstLine="720"/>
      </w:pPr>
      <w:r w:rsidRPr="000B1F59">
        <w:rPr>
          <w:szCs w:val="28"/>
        </w:rPr>
        <w:t>В соответствии с использованием территории города Новосибирска по состоянию на 2016 год</w:t>
      </w:r>
      <w:r w:rsidR="000849BE" w:rsidRPr="000B1F59">
        <w:rPr>
          <w:szCs w:val="28"/>
        </w:rPr>
        <w:t xml:space="preserve"> в границах</w:t>
      </w:r>
      <w:r w:rsidRPr="000B1F59">
        <w:rPr>
          <w:szCs w:val="28"/>
        </w:rPr>
        <w:t xml:space="preserve"> планируем</w:t>
      </w:r>
      <w:r w:rsidR="000849BE" w:rsidRPr="000B1F59">
        <w:rPr>
          <w:szCs w:val="28"/>
        </w:rPr>
        <w:t xml:space="preserve">ой </w:t>
      </w:r>
      <w:r w:rsidRPr="000B1F59">
        <w:rPr>
          <w:szCs w:val="28"/>
        </w:rPr>
        <w:t>территори</w:t>
      </w:r>
      <w:r w:rsidR="000849BE" w:rsidRPr="000B1F59">
        <w:rPr>
          <w:szCs w:val="28"/>
        </w:rPr>
        <w:t>и</w:t>
      </w:r>
      <w:r w:rsidRPr="000B1F59">
        <w:rPr>
          <w:szCs w:val="28"/>
        </w:rPr>
        <w:t xml:space="preserve"> </w:t>
      </w:r>
      <w:r w:rsidR="000849BE" w:rsidRPr="000B1F59">
        <w:rPr>
          <w:szCs w:val="28"/>
        </w:rPr>
        <w:t xml:space="preserve">расположены </w:t>
      </w:r>
      <w:r w:rsidRPr="000B1F59">
        <w:rPr>
          <w:szCs w:val="28"/>
        </w:rPr>
        <w:t>следующие территориальные зоны и подзоны, установленные Правилами землепользования</w:t>
      </w:r>
      <w:r w:rsidRPr="0084665B">
        <w:t xml:space="preserve"> и застройки города Новосибирска:</w:t>
      </w:r>
    </w:p>
    <w:p w:rsidR="00873EAC" w:rsidRPr="0084665B" w:rsidRDefault="00873EAC" w:rsidP="00571732">
      <w:pPr>
        <w:spacing w:line="240" w:lineRule="atLeast"/>
        <w:ind w:firstLine="720"/>
        <w:rPr>
          <w:szCs w:val="28"/>
        </w:rPr>
      </w:pPr>
      <w:r w:rsidRPr="0084665B">
        <w:rPr>
          <w:szCs w:val="28"/>
        </w:rPr>
        <w:t>зон</w:t>
      </w:r>
      <w:r>
        <w:rPr>
          <w:szCs w:val="28"/>
        </w:rPr>
        <w:t>а</w:t>
      </w:r>
      <w:r w:rsidRPr="0084665B">
        <w:rPr>
          <w:szCs w:val="28"/>
        </w:rPr>
        <w:t xml:space="preserve"> рекреационного назначения</w:t>
      </w:r>
      <w:r>
        <w:rPr>
          <w:szCs w:val="28"/>
        </w:rPr>
        <w:t xml:space="preserve"> </w:t>
      </w:r>
      <w:r w:rsidRPr="0084665B">
        <w:rPr>
          <w:color w:val="000000"/>
        </w:rPr>
        <w:t>(Р), в том числе:</w:t>
      </w:r>
    </w:p>
    <w:p w:rsidR="00873EAC" w:rsidRPr="0084665B" w:rsidRDefault="00873EAC" w:rsidP="00571732">
      <w:pPr>
        <w:spacing w:line="240" w:lineRule="atLeast"/>
        <w:ind w:firstLine="720"/>
        <w:rPr>
          <w:szCs w:val="28"/>
        </w:rPr>
      </w:pPr>
      <w:r w:rsidRPr="0084665B">
        <w:rPr>
          <w:szCs w:val="28"/>
        </w:rPr>
        <w:t>зона природная (Р-1);</w:t>
      </w:r>
    </w:p>
    <w:p w:rsidR="00873EAC" w:rsidRDefault="00873EAC" w:rsidP="00571732">
      <w:pPr>
        <w:spacing w:line="240" w:lineRule="atLeast"/>
        <w:ind w:firstLine="720"/>
        <w:rPr>
          <w:szCs w:val="28"/>
        </w:rPr>
      </w:pPr>
      <w:r w:rsidRPr="0084665B">
        <w:rPr>
          <w:szCs w:val="28"/>
        </w:rPr>
        <w:t>зона озеленения (Р-2);</w:t>
      </w:r>
    </w:p>
    <w:p w:rsidR="00873EAC" w:rsidRDefault="00873EAC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Pr="0084665B">
        <w:rPr>
          <w:szCs w:val="28"/>
        </w:rPr>
        <w:t>она отдыха и оздоровления (Р-3)</w:t>
      </w:r>
      <w:r>
        <w:rPr>
          <w:szCs w:val="28"/>
        </w:rPr>
        <w:t>;</w:t>
      </w:r>
    </w:p>
    <w:p w:rsidR="00873EAC" w:rsidRPr="00340D80" w:rsidRDefault="00873EAC" w:rsidP="00571732">
      <w:pPr>
        <w:spacing w:line="240" w:lineRule="atLeast"/>
        <w:ind w:firstLine="720"/>
        <w:rPr>
          <w:szCs w:val="28"/>
        </w:rPr>
      </w:pPr>
      <w:r w:rsidRPr="00340D80">
        <w:rPr>
          <w:szCs w:val="28"/>
        </w:rPr>
        <w:t>зона объектов спортивного назначения (Р-4);</w:t>
      </w:r>
    </w:p>
    <w:p w:rsidR="00873EAC" w:rsidRPr="00117F91" w:rsidRDefault="00873EAC" w:rsidP="00571732">
      <w:pPr>
        <w:rPr>
          <w:color w:val="000000"/>
        </w:rPr>
      </w:pPr>
      <w:r>
        <w:rPr>
          <w:color w:val="000000"/>
        </w:rPr>
        <w:t>общественно-деловые зоны (ОД), в том числе:</w:t>
      </w:r>
    </w:p>
    <w:p w:rsidR="00873EAC" w:rsidRPr="00340D80" w:rsidRDefault="00873EAC" w:rsidP="00571732">
      <w:pPr>
        <w:spacing w:line="240" w:lineRule="atLeast"/>
        <w:ind w:firstLine="720"/>
        <w:rPr>
          <w:szCs w:val="28"/>
        </w:rPr>
      </w:pPr>
      <w:r w:rsidRPr="00340D80">
        <w:rPr>
          <w:szCs w:val="28"/>
        </w:rPr>
        <w:t>зона делового, общественного и коммерческого назначения (ОД-1);</w:t>
      </w:r>
    </w:p>
    <w:p w:rsidR="00873EAC" w:rsidRDefault="00873EAC" w:rsidP="00571732">
      <w:pPr>
        <w:spacing w:line="240" w:lineRule="atLeast"/>
        <w:ind w:firstLine="720"/>
        <w:rPr>
          <w:szCs w:val="28"/>
        </w:rPr>
      </w:pPr>
      <w:r w:rsidRPr="00340D80">
        <w:rPr>
          <w:szCs w:val="28"/>
        </w:rPr>
        <w:t>зона объектов здравоохранения (ОД-3);</w:t>
      </w:r>
    </w:p>
    <w:p w:rsidR="00873EAC" w:rsidRPr="00117F91" w:rsidRDefault="00873EAC" w:rsidP="00571732">
      <w:pPr>
        <w:rPr>
          <w:color w:val="000000"/>
        </w:rPr>
      </w:pPr>
      <w:r w:rsidRPr="00EF3AF3">
        <w:t>подзон</w:t>
      </w:r>
      <w:r>
        <w:t>а</w:t>
      </w:r>
      <w:r w:rsidRPr="00EF3AF3">
        <w:t xml:space="preserve"> специализированной малоэта</w:t>
      </w:r>
      <w:r>
        <w:t xml:space="preserve">жной общественной застройки </w:t>
      </w:r>
      <w:r w:rsidR="00571732">
        <w:br/>
      </w:r>
      <w:r>
        <w:t>(ОД-</w:t>
      </w:r>
      <w:r w:rsidRPr="00EF3AF3">
        <w:t>4.1)</w:t>
      </w:r>
      <w:r w:rsidRPr="00117F91">
        <w:rPr>
          <w:color w:val="000000"/>
        </w:rPr>
        <w:t>;</w:t>
      </w:r>
    </w:p>
    <w:p w:rsidR="00873EAC" w:rsidRPr="007B54E5" w:rsidRDefault="00873EAC" w:rsidP="00571732">
      <w:pPr>
        <w:rPr>
          <w:color w:val="000000"/>
        </w:rPr>
      </w:pPr>
      <w:r w:rsidRPr="00EF3AF3">
        <w:t>подзон</w:t>
      </w:r>
      <w:r>
        <w:t>а</w:t>
      </w:r>
      <w:r w:rsidRPr="00EF3AF3">
        <w:t xml:space="preserve"> специализированной </w:t>
      </w:r>
      <w:r w:rsidRPr="007B54E5">
        <w:t>средне- и многоэтажной</w:t>
      </w:r>
      <w:r>
        <w:t xml:space="preserve"> общественной застройки (ОД-</w:t>
      </w:r>
      <w:r w:rsidRPr="00EF3AF3">
        <w:t>4.</w:t>
      </w:r>
      <w:r>
        <w:t>2</w:t>
      </w:r>
      <w:r w:rsidRPr="00EF3AF3">
        <w:t>)</w:t>
      </w:r>
      <w:r w:rsidRPr="00117F91">
        <w:rPr>
          <w:color w:val="000000"/>
        </w:rPr>
        <w:t>;</w:t>
      </w:r>
    </w:p>
    <w:p w:rsidR="00873EAC" w:rsidRPr="00340D80" w:rsidRDefault="00873EAC" w:rsidP="00571732">
      <w:pPr>
        <w:spacing w:line="240" w:lineRule="atLeast"/>
        <w:ind w:firstLine="720"/>
        <w:rPr>
          <w:szCs w:val="28"/>
        </w:rPr>
      </w:pPr>
      <w:r>
        <w:t xml:space="preserve">зона объектов дошкольного, начального общего, основного общего и среднего общего образования </w:t>
      </w:r>
      <w:r w:rsidRPr="00340D80">
        <w:rPr>
          <w:szCs w:val="28"/>
        </w:rPr>
        <w:t>(ОД</w:t>
      </w:r>
      <w:r w:rsidRPr="00340D80">
        <w:rPr>
          <w:szCs w:val="28"/>
        </w:rPr>
        <w:noBreakHyphen/>
        <w:t>5);</w:t>
      </w:r>
    </w:p>
    <w:p w:rsidR="00873EAC" w:rsidRPr="00273E0B" w:rsidRDefault="00873EAC" w:rsidP="00571732">
      <w:pPr>
        <w:rPr>
          <w:rFonts w:eastAsia="Calibri"/>
          <w:lang w:eastAsia="en-US"/>
        </w:rPr>
      </w:pPr>
      <w:r w:rsidRPr="00117F91">
        <w:rPr>
          <w:color w:val="000000"/>
        </w:rPr>
        <w:t>жилые зоны</w:t>
      </w:r>
      <w:r>
        <w:rPr>
          <w:color w:val="000000"/>
        </w:rPr>
        <w:t xml:space="preserve"> (Ж), в том числе:</w:t>
      </w:r>
    </w:p>
    <w:p w:rsidR="00873EAC" w:rsidRDefault="00873EAC" w:rsidP="00571732">
      <w:pPr>
        <w:rPr>
          <w:color w:val="000000"/>
        </w:rPr>
      </w:pPr>
      <w:r w:rsidRPr="00117F91">
        <w:rPr>
          <w:color w:val="000000"/>
        </w:rPr>
        <w:t>зон</w:t>
      </w:r>
      <w:r>
        <w:rPr>
          <w:color w:val="000000"/>
        </w:rPr>
        <w:t>а</w:t>
      </w:r>
      <w:r w:rsidRPr="00117F91">
        <w:rPr>
          <w:color w:val="000000"/>
        </w:rPr>
        <w:t xml:space="preserve"> застройки жилыми домами смешанной этажности (Ж-1);</w:t>
      </w:r>
    </w:p>
    <w:p w:rsidR="00873EAC" w:rsidRDefault="00873EAC" w:rsidP="00571732">
      <w:pPr>
        <w:rPr>
          <w:color w:val="000000"/>
        </w:rPr>
      </w:pPr>
      <w:r>
        <w:rPr>
          <w:color w:val="000000"/>
        </w:rPr>
        <w:t>зона застройки малоэтажными жилыми домами (Ж-2);</w:t>
      </w:r>
    </w:p>
    <w:p w:rsidR="00873EAC" w:rsidRDefault="00873EAC" w:rsidP="00571732">
      <w:pPr>
        <w:rPr>
          <w:color w:val="000000"/>
        </w:rPr>
      </w:pPr>
      <w:r>
        <w:rPr>
          <w:color w:val="000000"/>
        </w:rPr>
        <w:t>зона застройки индивидуальными жилыми домами (Ж-6);</w:t>
      </w:r>
    </w:p>
    <w:p w:rsidR="00873EAC" w:rsidRPr="00117F91" w:rsidRDefault="00873EAC" w:rsidP="00571732">
      <w:pPr>
        <w:rPr>
          <w:color w:val="000000"/>
        </w:rPr>
      </w:pPr>
      <w:r>
        <w:rPr>
          <w:color w:val="000000"/>
        </w:rPr>
        <w:t>производственные зоны (П), в том числе:</w:t>
      </w:r>
    </w:p>
    <w:p w:rsidR="00873EAC" w:rsidRPr="00117F91" w:rsidRDefault="00873EAC" w:rsidP="00571732">
      <w:pPr>
        <w:rPr>
          <w:color w:val="000000"/>
        </w:rPr>
      </w:pPr>
      <w:r>
        <w:t xml:space="preserve">зона производственной деятельности </w:t>
      </w:r>
      <w:r w:rsidRPr="00117F91">
        <w:rPr>
          <w:color w:val="000000"/>
        </w:rPr>
        <w:t xml:space="preserve">(П-1); </w:t>
      </w:r>
    </w:p>
    <w:p w:rsidR="00873EAC" w:rsidRPr="00117F91" w:rsidRDefault="00873EAC" w:rsidP="00571732">
      <w:pPr>
        <w:rPr>
          <w:color w:val="000000"/>
        </w:rPr>
      </w:pPr>
      <w:r w:rsidRPr="00117F91">
        <w:rPr>
          <w:color w:val="000000"/>
        </w:rPr>
        <w:t>зон</w:t>
      </w:r>
      <w:r>
        <w:rPr>
          <w:color w:val="000000"/>
        </w:rPr>
        <w:t>а</w:t>
      </w:r>
      <w:r w:rsidRPr="00117F91">
        <w:rPr>
          <w:color w:val="000000"/>
        </w:rPr>
        <w:t xml:space="preserve"> коммунальных и складских объектов (П-2);</w:t>
      </w:r>
    </w:p>
    <w:p w:rsidR="00873EAC" w:rsidRDefault="00873EAC" w:rsidP="00571732">
      <w:pPr>
        <w:rPr>
          <w:color w:val="000000"/>
        </w:rPr>
      </w:pPr>
      <w:r w:rsidRPr="00117F91">
        <w:rPr>
          <w:color w:val="000000"/>
        </w:rPr>
        <w:t>зоны инженерн</w:t>
      </w:r>
      <w:r>
        <w:rPr>
          <w:color w:val="000000"/>
        </w:rPr>
        <w:t>ой и транспортной инфраструктур (ИТ), в том числе:</w:t>
      </w:r>
    </w:p>
    <w:p w:rsidR="00873EAC" w:rsidRPr="00117F91" w:rsidRDefault="00873EAC" w:rsidP="00571732">
      <w:pPr>
        <w:rPr>
          <w:color w:val="000000"/>
        </w:rPr>
      </w:pPr>
      <w:r w:rsidRPr="00EE4DED">
        <w:rPr>
          <w:color w:val="000000"/>
        </w:rPr>
        <w:t>зона сооружений и коммуникаций автомобильного, речного,</w:t>
      </w:r>
      <w:r>
        <w:rPr>
          <w:color w:val="000000"/>
        </w:rPr>
        <w:t xml:space="preserve"> </w:t>
      </w:r>
      <w:r w:rsidRPr="00EE4DED">
        <w:rPr>
          <w:color w:val="000000"/>
        </w:rPr>
        <w:t>воздушного транспорта, метрополитена (ИТ-2)</w:t>
      </w:r>
      <w:r>
        <w:rPr>
          <w:color w:val="000000"/>
        </w:rPr>
        <w:t>;</w:t>
      </w:r>
    </w:p>
    <w:p w:rsidR="00873EAC" w:rsidRPr="00117F91" w:rsidRDefault="00873EAC" w:rsidP="00571732">
      <w:pPr>
        <w:rPr>
          <w:color w:val="000000"/>
        </w:rPr>
      </w:pPr>
      <w:r w:rsidRPr="00117F91">
        <w:rPr>
          <w:color w:val="000000"/>
        </w:rPr>
        <w:t>зон</w:t>
      </w:r>
      <w:r>
        <w:rPr>
          <w:color w:val="000000"/>
        </w:rPr>
        <w:t>а</w:t>
      </w:r>
      <w:r w:rsidRPr="00117F91">
        <w:rPr>
          <w:color w:val="000000"/>
        </w:rPr>
        <w:t xml:space="preserve"> улично-дорожной сети (ИТ-3); </w:t>
      </w:r>
    </w:p>
    <w:p w:rsidR="00873EAC" w:rsidRPr="00117F91" w:rsidRDefault="00873EAC" w:rsidP="00571732">
      <w:pPr>
        <w:rPr>
          <w:color w:val="000000"/>
        </w:rPr>
      </w:pPr>
      <w:r w:rsidRPr="00117F91">
        <w:rPr>
          <w:color w:val="000000"/>
        </w:rPr>
        <w:t>зон</w:t>
      </w:r>
      <w:r>
        <w:rPr>
          <w:color w:val="000000"/>
        </w:rPr>
        <w:t>а</w:t>
      </w:r>
      <w:r w:rsidRPr="00117F91">
        <w:rPr>
          <w:color w:val="000000"/>
        </w:rPr>
        <w:t xml:space="preserve"> объектов инженерной инфраструктуры (ИТ-4);</w:t>
      </w:r>
    </w:p>
    <w:p w:rsidR="00873EAC" w:rsidRPr="00117F91" w:rsidRDefault="00873EAC" w:rsidP="00571732">
      <w:pPr>
        <w:rPr>
          <w:color w:val="000000"/>
        </w:rPr>
      </w:pPr>
      <w:r w:rsidRPr="00117F91">
        <w:rPr>
          <w:color w:val="000000"/>
        </w:rPr>
        <w:t>зон</w:t>
      </w:r>
      <w:r>
        <w:rPr>
          <w:color w:val="000000"/>
        </w:rPr>
        <w:t>а</w:t>
      </w:r>
      <w:r w:rsidRPr="00117F91">
        <w:rPr>
          <w:color w:val="000000"/>
        </w:rPr>
        <w:t xml:space="preserve"> стоянок</w:t>
      </w:r>
      <w:r>
        <w:rPr>
          <w:color w:val="000000"/>
        </w:rPr>
        <w:t xml:space="preserve"> автомобильного транспорта (СА), в том числе:</w:t>
      </w:r>
    </w:p>
    <w:p w:rsidR="00873EAC" w:rsidRPr="00117F91" w:rsidRDefault="00873EAC" w:rsidP="00571732">
      <w:pPr>
        <w:rPr>
          <w:color w:val="000000"/>
        </w:rPr>
      </w:pPr>
      <w:r w:rsidRPr="00117F91">
        <w:rPr>
          <w:color w:val="000000"/>
        </w:rPr>
        <w:t>зон</w:t>
      </w:r>
      <w:r>
        <w:rPr>
          <w:color w:val="000000"/>
        </w:rPr>
        <w:t>а</w:t>
      </w:r>
      <w:r w:rsidRPr="00117F91">
        <w:rPr>
          <w:color w:val="000000"/>
        </w:rPr>
        <w:t xml:space="preserve"> стоянок</w:t>
      </w:r>
      <w:r>
        <w:rPr>
          <w:color w:val="000000"/>
        </w:rPr>
        <w:t xml:space="preserve"> для легковых автомобилей</w:t>
      </w:r>
      <w:r w:rsidRPr="00117F91">
        <w:rPr>
          <w:color w:val="000000"/>
        </w:rPr>
        <w:t xml:space="preserve"> (СА-1).</w:t>
      </w:r>
    </w:p>
    <w:p w:rsidR="00873EAC" w:rsidRPr="00340D80" w:rsidRDefault="00873EAC" w:rsidP="00571732">
      <w:pPr>
        <w:spacing w:line="240" w:lineRule="atLeast"/>
        <w:ind w:firstLine="720"/>
        <w:rPr>
          <w:szCs w:val="28"/>
        </w:rPr>
      </w:pPr>
      <w:r w:rsidRPr="00340D80">
        <w:rPr>
          <w:szCs w:val="28"/>
        </w:rPr>
        <w:t>Определенные Правилами землепользования</w:t>
      </w:r>
      <w:r w:rsidR="008C5292">
        <w:rPr>
          <w:szCs w:val="28"/>
        </w:rPr>
        <w:t xml:space="preserve"> и застройки города Новосибирска</w:t>
      </w:r>
      <w:r w:rsidRPr="00340D80">
        <w:rPr>
          <w:szCs w:val="28"/>
        </w:rPr>
        <w:t xml:space="preserve"> территориальные зоны представлены следующими объектами и землеотводами: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>она (Р-1) – территори</w:t>
      </w:r>
      <w:r w:rsidR="00571732">
        <w:rPr>
          <w:szCs w:val="28"/>
        </w:rPr>
        <w:t>ями</w:t>
      </w:r>
      <w:r w:rsidR="00873EAC" w:rsidRPr="00340D80">
        <w:rPr>
          <w:szCs w:val="28"/>
        </w:rPr>
        <w:t xml:space="preserve"> островов;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>
        <w:rPr>
          <w:szCs w:val="28"/>
        </w:rPr>
        <w:t xml:space="preserve">она </w:t>
      </w:r>
      <w:r w:rsidR="00873EAC" w:rsidRPr="00340D80">
        <w:rPr>
          <w:szCs w:val="28"/>
        </w:rPr>
        <w:t>(Р-2) – набережн</w:t>
      </w:r>
      <w:r w:rsidR="00571732">
        <w:rPr>
          <w:szCs w:val="28"/>
        </w:rPr>
        <w:t>ой</w:t>
      </w:r>
      <w:r w:rsidR="00873EAC" w:rsidRPr="00340D80">
        <w:rPr>
          <w:szCs w:val="28"/>
        </w:rPr>
        <w:t xml:space="preserve"> с парком</w:t>
      </w:r>
      <w:r w:rsidR="00AD69FE">
        <w:rPr>
          <w:szCs w:val="28"/>
        </w:rPr>
        <w:t>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 xml:space="preserve">она (Р-3) – </w:t>
      </w:r>
      <w:r w:rsidR="00BE4761" w:rsidRPr="00340D80">
        <w:rPr>
          <w:szCs w:val="28"/>
        </w:rPr>
        <w:t>участк</w:t>
      </w:r>
      <w:r w:rsidR="00571732">
        <w:rPr>
          <w:szCs w:val="28"/>
        </w:rPr>
        <w:t>ами</w:t>
      </w:r>
      <w:r w:rsidR="00BE4761" w:rsidRPr="00340D80">
        <w:rPr>
          <w:szCs w:val="28"/>
        </w:rPr>
        <w:t xml:space="preserve"> на островах,</w:t>
      </w:r>
      <w:r w:rsidR="00BE4761">
        <w:rPr>
          <w:szCs w:val="28"/>
        </w:rPr>
        <w:t xml:space="preserve"> сформированны</w:t>
      </w:r>
      <w:r w:rsidR="00571732">
        <w:rPr>
          <w:szCs w:val="28"/>
        </w:rPr>
        <w:t>ми</w:t>
      </w:r>
      <w:r w:rsidR="00BE4761">
        <w:rPr>
          <w:szCs w:val="28"/>
        </w:rPr>
        <w:t xml:space="preserve"> для размещения и </w:t>
      </w:r>
      <w:r w:rsidR="00BE4761" w:rsidRPr="00340D80">
        <w:rPr>
          <w:szCs w:val="28"/>
        </w:rPr>
        <w:t>развития зоны отдыха и оздоровления</w:t>
      </w:r>
      <w:r w:rsidR="00873EAC" w:rsidRPr="00340D80">
        <w:rPr>
          <w:szCs w:val="28"/>
        </w:rPr>
        <w:t>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571732">
        <w:rPr>
          <w:szCs w:val="28"/>
        </w:rPr>
        <w:t>она (Р-4) – участ</w:t>
      </w:r>
      <w:r w:rsidR="00873EAC" w:rsidRPr="00340D80">
        <w:rPr>
          <w:szCs w:val="28"/>
        </w:rPr>
        <w:t>к</w:t>
      </w:r>
      <w:r w:rsidR="00571732">
        <w:rPr>
          <w:szCs w:val="28"/>
        </w:rPr>
        <w:t>ом</w:t>
      </w:r>
      <w:r w:rsidR="00873EAC" w:rsidRPr="00340D80">
        <w:rPr>
          <w:szCs w:val="28"/>
        </w:rPr>
        <w:t xml:space="preserve"> на острове для дальнейшего р</w:t>
      </w:r>
      <w:r w:rsidR="00873EAC">
        <w:rPr>
          <w:szCs w:val="28"/>
        </w:rPr>
        <w:t>азмещения спортивных сооружений;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>она (ОД-1) –</w:t>
      </w:r>
      <w:r w:rsidR="00571732">
        <w:rPr>
          <w:szCs w:val="28"/>
        </w:rPr>
        <w:t xml:space="preserve"> </w:t>
      </w:r>
      <w:r w:rsidR="00873EAC" w:rsidRPr="00340D80">
        <w:rPr>
          <w:szCs w:val="28"/>
        </w:rPr>
        <w:t>объект</w:t>
      </w:r>
      <w:r w:rsidR="00571732">
        <w:rPr>
          <w:szCs w:val="28"/>
        </w:rPr>
        <w:t>ами</w:t>
      </w:r>
      <w:r w:rsidR="00873EAC" w:rsidRPr="00340D80">
        <w:rPr>
          <w:szCs w:val="28"/>
        </w:rPr>
        <w:t xml:space="preserve"> общественного</w:t>
      </w:r>
      <w:r w:rsidR="00873EAC">
        <w:rPr>
          <w:szCs w:val="28"/>
        </w:rPr>
        <w:t xml:space="preserve"> и </w:t>
      </w:r>
      <w:r w:rsidR="00873EAC" w:rsidRPr="00340D80">
        <w:rPr>
          <w:szCs w:val="28"/>
        </w:rPr>
        <w:t>торгов</w:t>
      </w:r>
      <w:r w:rsidR="00873EAC">
        <w:rPr>
          <w:szCs w:val="28"/>
        </w:rPr>
        <w:t>ого</w:t>
      </w:r>
      <w:r w:rsidR="00873EAC" w:rsidRPr="00340D80">
        <w:rPr>
          <w:szCs w:val="28"/>
        </w:rPr>
        <w:t xml:space="preserve"> назначения, речн</w:t>
      </w:r>
      <w:r w:rsidR="00571732">
        <w:rPr>
          <w:szCs w:val="28"/>
        </w:rPr>
        <w:t>ым</w:t>
      </w:r>
      <w:r w:rsidR="00873EAC" w:rsidRPr="00340D80">
        <w:rPr>
          <w:szCs w:val="28"/>
        </w:rPr>
        <w:t xml:space="preserve"> вокзал</w:t>
      </w:r>
      <w:r w:rsidR="00571732">
        <w:rPr>
          <w:szCs w:val="28"/>
        </w:rPr>
        <w:t>ом</w:t>
      </w:r>
      <w:r w:rsidR="00873EAC" w:rsidRPr="00340D80">
        <w:rPr>
          <w:szCs w:val="28"/>
        </w:rPr>
        <w:t xml:space="preserve"> и гостиниц</w:t>
      </w:r>
      <w:r w:rsidR="00571732">
        <w:rPr>
          <w:szCs w:val="28"/>
        </w:rPr>
        <w:t>ей</w:t>
      </w:r>
      <w:r w:rsidR="00873EAC" w:rsidRPr="00340D80">
        <w:rPr>
          <w:szCs w:val="28"/>
        </w:rPr>
        <w:t xml:space="preserve"> </w:t>
      </w:r>
      <w:r w:rsidR="00AD69FE">
        <w:rPr>
          <w:szCs w:val="28"/>
        </w:rPr>
        <w:t>«</w:t>
      </w:r>
      <w:r w:rsidR="00873EAC" w:rsidRPr="00340D80">
        <w:rPr>
          <w:szCs w:val="28"/>
          <w:lang w:val="en-US"/>
        </w:rPr>
        <w:t>River</w:t>
      </w:r>
      <w:r w:rsidR="00873EAC" w:rsidRPr="00340D80">
        <w:rPr>
          <w:szCs w:val="28"/>
        </w:rPr>
        <w:t>-</w:t>
      </w:r>
      <w:r w:rsidR="00873EAC" w:rsidRPr="00340D80">
        <w:rPr>
          <w:szCs w:val="28"/>
          <w:lang w:val="en-US"/>
        </w:rPr>
        <w:t>Park</w:t>
      </w:r>
      <w:r w:rsidR="00873EAC">
        <w:rPr>
          <w:szCs w:val="28"/>
        </w:rPr>
        <w:t xml:space="preserve"> </w:t>
      </w:r>
      <w:r w:rsidR="00873EAC">
        <w:rPr>
          <w:szCs w:val="28"/>
          <w:lang w:val="en-US"/>
        </w:rPr>
        <w:t>Hotel</w:t>
      </w:r>
      <w:r w:rsidR="00AD69FE">
        <w:rPr>
          <w:szCs w:val="28"/>
        </w:rPr>
        <w:t>»</w:t>
      </w:r>
      <w:r w:rsidR="00873EAC" w:rsidRPr="00340D80">
        <w:rPr>
          <w:szCs w:val="28"/>
        </w:rPr>
        <w:t>, бизнес-центр</w:t>
      </w:r>
      <w:r w:rsidR="00571732">
        <w:rPr>
          <w:szCs w:val="28"/>
        </w:rPr>
        <w:t>ами</w:t>
      </w:r>
      <w:r w:rsidR="00873EAC" w:rsidRPr="00340D80">
        <w:rPr>
          <w:szCs w:val="28"/>
        </w:rPr>
        <w:t>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 xml:space="preserve">она (ОД-3) – </w:t>
      </w:r>
      <w:r w:rsidR="00873EAC">
        <w:t>Государственн</w:t>
      </w:r>
      <w:r w:rsidR="00571732">
        <w:t>ым</w:t>
      </w:r>
      <w:r w:rsidR="00873EAC">
        <w:t xml:space="preserve"> бюджетн</w:t>
      </w:r>
      <w:r w:rsidR="00571732">
        <w:t>ым</w:t>
      </w:r>
      <w:r w:rsidR="00873EAC">
        <w:t xml:space="preserve"> учреждение</w:t>
      </w:r>
      <w:r w:rsidR="00571732">
        <w:t>м</w:t>
      </w:r>
      <w:r w:rsidR="00873EAC">
        <w:t xml:space="preserve"> здравоохранения Новосибирской области (далее – ГБУ</w:t>
      </w:r>
      <w:r w:rsidR="00BE4761">
        <w:t>З</w:t>
      </w:r>
      <w:r w:rsidR="00873EAC">
        <w:t xml:space="preserve"> НСО)</w:t>
      </w:r>
      <w:r w:rsidR="00873EAC" w:rsidRPr="00340D80">
        <w:rPr>
          <w:szCs w:val="28"/>
        </w:rPr>
        <w:t xml:space="preserve"> </w:t>
      </w:r>
      <w:r w:rsidR="00873EAC">
        <w:rPr>
          <w:szCs w:val="28"/>
        </w:rPr>
        <w:t>«Г</w:t>
      </w:r>
      <w:r w:rsidR="00873EAC" w:rsidRPr="00340D80">
        <w:rPr>
          <w:szCs w:val="28"/>
        </w:rPr>
        <w:t xml:space="preserve">ородская </w:t>
      </w:r>
      <w:r w:rsidR="00873EAC">
        <w:rPr>
          <w:szCs w:val="28"/>
        </w:rPr>
        <w:t xml:space="preserve">клиническая </w:t>
      </w:r>
      <w:r w:rsidR="00873EAC" w:rsidRPr="00340D80">
        <w:rPr>
          <w:szCs w:val="28"/>
        </w:rPr>
        <w:t>поликлиника №</w:t>
      </w:r>
      <w:r w:rsidR="003D6925">
        <w:rPr>
          <w:szCs w:val="28"/>
        </w:rPr>
        <w:t xml:space="preserve"> </w:t>
      </w:r>
      <w:r w:rsidR="00873EAC" w:rsidRPr="00340D80">
        <w:rPr>
          <w:szCs w:val="28"/>
        </w:rPr>
        <w:t>7</w:t>
      </w:r>
      <w:r w:rsidR="00873EAC">
        <w:rPr>
          <w:szCs w:val="28"/>
        </w:rPr>
        <w:t>»</w:t>
      </w:r>
      <w:r w:rsidR="00873EAC" w:rsidRPr="00340D80">
        <w:rPr>
          <w:szCs w:val="28"/>
        </w:rPr>
        <w:t>, отдельны</w:t>
      </w:r>
      <w:r w:rsidR="00571732">
        <w:rPr>
          <w:szCs w:val="28"/>
        </w:rPr>
        <w:t>ми</w:t>
      </w:r>
      <w:r w:rsidR="00873EAC" w:rsidRPr="00340D80">
        <w:rPr>
          <w:szCs w:val="28"/>
        </w:rPr>
        <w:t xml:space="preserve"> объект</w:t>
      </w:r>
      <w:r w:rsidR="00571732">
        <w:rPr>
          <w:szCs w:val="28"/>
        </w:rPr>
        <w:t>ами</w:t>
      </w:r>
      <w:r w:rsidR="00873EAC" w:rsidRPr="00340D80">
        <w:rPr>
          <w:szCs w:val="28"/>
        </w:rPr>
        <w:t xml:space="preserve"> сферы здравоохранения – частны</w:t>
      </w:r>
      <w:r w:rsidR="00571732">
        <w:rPr>
          <w:szCs w:val="28"/>
        </w:rPr>
        <w:t>ми</w:t>
      </w:r>
      <w:r w:rsidR="00873EAC" w:rsidRPr="00340D80">
        <w:rPr>
          <w:szCs w:val="28"/>
        </w:rPr>
        <w:t xml:space="preserve"> и муниципальны</w:t>
      </w:r>
      <w:r w:rsidR="00571732">
        <w:rPr>
          <w:szCs w:val="28"/>
        </w:rPr>
        <w:t>ми</w:t>
      </w:r>
      <w:r w:rsidR="00873EAC" w:rsidRPr="00340D80">
        <w:rPr>
          <w:szCs w:val="28"/>
        </w:rPr>
        <w:t xml:space="preserve"> стоматологически</w:t>
      </w:r>
      <w:r w:rsidR="00571732">
        <w:rPr>
          <w:szCs w:val="28"/>
        </w:rPr>
        <w:t>ми</w:t>
      </w:r>
      <w:r w:rsidR="00873EAC" w:rsidRPr="00340D80">
        <w:rPr>
          <w:szCs w:val="28"/>
        </w:rPr>
        <w:t xml:space="preserve"> </w:t>
      </w:r>
      <w:r w:rsidR="003D6925">
        <w:rPr>
          <w:szCs w:val="28"/>
        </w:rPr>
        <w:t>поли</w:t>
      </w:r>
      <w:r w:rsidR="00873EAC" w:rsidRPr="00340D80">
        <w:rPr>
          <w:szCs w:val="28"/>
        </w:rPr>
        <w:t>клиник</w:t>
      </w:r>
      <w:r w:rsidR="00571732">
        <w:rPr>
          <w:szCs w:val="28"/>
        </w:rPr>
        <w:t>ами</w:t>
      </w:r>
      <w:r w:rsidR="00873EAC" w:rsidRPr="00340D80">
        <w:rPr>
          <w:szCs w:val="28"/>
        </w:rPr>
        <w:t xml:space="preserve"> (встроенны</w:t>
      </w:r>
      <w:r w:rsidR="00571732">
        <w:rPr>
          <w:szCs w:val="28"/>
        </w:rPr>
        <w:t>ми</w:t>
      </w:r>
      <w:r w:rsidR="00873EAC" w:rsidRPr="00340D80">
        <w:rPr>
          <w:szCs w:val="28"/>
        </w:rPr>
        <w:t xml:space="preserve"> в зоне Ж-1);</w:t>
      </w:r>
    </w:p>
    <w:p w:rsidR="00873EAC" w:rsidRPr="006D13E6" w:rsidRDefault="001C1729" w:rsidP="00571732">
      <w:r>
        <w:t>з</w:t>
      </w:r>
      <w:r w:rsidR="00873EAC" w:rsidRPr="00A92CCC">
        <w:t>она (ОД</w:t>
      </w:r>
      <w:r w:rsidR="00873EAC" w:rsidRPr="00A92CCC">
        <w:noBreakHyphen/>
        <w:t xml:space="preserve">5) – </w:t>
      </w:r>
      <w:r>
        <w:t>о</w:t>
      </w:r>
      <w:r w:rsidR="00873EAC" w:rsidRPr="00A92CCC">
        <w:t>бщеобразовательн</w:t>
      </w:r>
      <w:r w:rsidR="00873EAC">
        <w:t>ы</w:t>
      </w:r>
      <w:r w:rsidR="00571732">
        <w:t>ми</w:t>
      </w:r>
      <w:r w:rsidR="00873EAC" w:rsidRPr="00A92CCC">
        <w:t xml:space="preserve"> </w:t>
      </w:r>
      <w:r w:rsidR="00873EAC">
        <w:t>организаци</w:t>
      </w:r>
      <w:r w:rsidR="00571732">
        <w:t>ями</w:t>
      </w:r>
      <w:r w:rsidR="00873EAC">
        <w:t xml:space="preserve"> (о</w:t>
      </w:r>
      <w:r w:rsidR="00873EAC" w:rsidRPr="00A92CCC">
        <w:t>бщеобразовательн</w:t>
      </w:r>
      <w:r w:rsidR="00873EAC">
        <w:t>ы</w:t>
      </w:r>
      <w:r w:rsidR="00571732">
        <w:t>ми</w:t>
      </w:r>
      <w:r w:rsidR="00873EAC">
        <w:t xml:space="preserve"> школ</w:t>
      </w:r>
      <w:r w:rsidR="00571732">
        <w:t>ами</w:t>
      </w:r>
      <w:r w:rsidR="00873EAC">
        <w:t>)</w:t>
      </w:r>
      <w:r w:rsidR="00873EAC" w:rsidRPr="00A92CCC">
        <w:t>: муниципальн</w:t>
      </w:r>
      <w:r w:rsidR="00571732">
        <w:t>ым</w:t>
      </w:r>
      <w:r w:rsidR="00873EAC" w:rsidRPr="00A92CCC">
        <w:t xml:space="preserve"> бюджетн</w:t>
      </w:r>
      <w:r w:rsidR="00571732">
        <w:t>ым</w:t>
      </w:r>
      <w:r w:rsidR="00873EAC" w:rsidRPr="00A92CCC">
        <w:t xml:space="preserve"> общеобразовательн</w:t>
      </w:r>
      <w:r w:rsidR="00571732">
        <w:t>ым</w:t>
      </w:r>
      <w:r w:rsidR="00873EAC" w:rsidRPr="00A92CCC">
        <w:t xml:space="preserve"> учреждени</w:t>
      </w:r>
      <w:r w:rsidR="00571732">
        <w:t xml:space="preserve">ем </w:t>
      </w:r>
      <w:r w:rsidR="00873EAC" w:rsidRPr="00A92CCC">
        <w:t xml:space="preserve">города Новосибирска </w:t>
      </w:r>
      <w:r w:rsidR="00873EAC">
        <w:t>«</w:t>
      </w:r>
      <w:r w:rsidR="00873EAC" w:rsidRPr="00A92CCC">
        <w:t>Средняя общеобразовательная</w:t>
      </w:r>
      <w:r w:rsidR="00571732">
        <w:t xml:space="preserve"> </w:t>
      </w:r>
      <w:r w:rsidR="00873EAC" w:rsidRPr="00A92CCC">
        <w:t>школа № 76</w:t>
      </w:r>
      <w:r w:rsidR="00873EAC">
        <w:t>»</w:t>
      </w:r>
      <w:r w:rsidR="00873EAC" w:rsidRPr="00A92CCC">
        <w:t>, муниципальн</w:t>
      </w:r>
      <w:r w:rsidR="00571732">
        <w:t>ым</w:t>
      </w:r>
      <w:r w:rsidR="00873EAC" w:rsidRPr="00A92CCC">
        <w:t xml:space="preserve"> казенн</w:t>
      </w:r>
      <w:r w:rsidR="00571732">
        <w:t>ым</w:t>
      </w:r>
      <w:r w:rsidR="00873EAC" w:rsidRPr="00A92CCC">
        <w:t xml:space="preserve"> общеобразовательн</w:t>
      </w:r>
      <w:r w:rsidR="00571732">
        <w:t>ым</w:t>
      </w:r>
      <w:r w:rsidR="00873EAC" w:rsidRPr="00A92CCC">
        <w:t xml:space="preserve"> учреждение</w:t>
      </w:r>
      <w:r w:rsidR="00571732">
        <w:t>м</w:t>
      </w:r>
      <w:r w:rsidR="00873EAC" w:rsidRPr="00A92CCC">
        <w:t xml:space="preserve"> города Новосибирска </w:t>
      </w:r>
      <w:r w:rsidR="00873EAC">
        <w:t>«</w:t>
      </w:r>
      <w:r w:rsidR="00873EAC" w:rsidRPr="00A92CCC">
        <w:t>Основ</w:t>
      </w:r>
      <w:r w:rsidR="00873EAC">
        <w:t>ная общеобразовательная школа № </w:t>
      </w:r>
      <w:r w:rsidR="00873EAC" w:rsidRPr="00A92CCC">
        <w:t>115</w:t>
      </w:r>
      <w:r w:rsidR="00873EAC">
        <w:t xml:space="preserve">» </w:t>
      </w:r>
      <w:r w:rsidR="00873EAC" w:rsidRPr="00A92CCC">
        <w:t>(подлежит выносу в связи с развитием улично-дорожной сети)</w:t>
      </w:r>
      <w:r>
        <w:t>;</w:t>
      </w:r>
      <w:r w:rsidR="00873EAC">
        <w:t xml:space="preserve"> </w:t>
      </w:r>
      <w:r>
        <w:t>д</w:t>
      </w:r>
      <w:r w:rsidR="00873EAC" w:rsidRPr="00075B88">
        <w:t>ошкольн</w:t>
      </w:r>
      <w:r w:rsidR="00873EAC">
        <w:t>ы</w:t>
      </w:r>
      <w:r w:rsidR="00571732">
        <w:t>ми</w:t>
      </w:r>
      <w:r w:rsidR="00873EAC" w:rsidRPr="00075B88">
        <w:t xml:space="preserve"> образовательн</w:t>
      </w:r>
      <w:r w:rsidR="00873EAC">
        <w:t>ы</w:t>
      </w:r>
      <w:r w:rsidR="00571732">
        <w:t>ми</w:t>
      </w:r>
      <w:r w:rsidR="00873EAC" w:rsidRPr="00075B88">
        <w:t xml:space="preserve"> </w:t>
      </w:r>
      <w:r w:rsidR="00873EAC">
        <w:t>организаци</w:t>
      </w:r>
      <w:r w:rsidR="00571732">
        <w:t>ями</w:t>
      </w:r>
      <w:r w:rsidR="00873EAC">
        <w:t xml:space="preserve"> (детски</w:t>
      </w:r>
      <w:r w:rsidR="00571732">
        <w:t>ми</w:t>
      </w:r>
      <w:r w:rsidR="00873EAC">
        <w:t xml:space="preserve"> сад</w:t>
      </w:r>
      <w:r w:rsidR="00571732">
        <w:t>ами</w:t>
      </w:r>
      <w:r w:rsidR="00873EAC">
        <w:t>):</w:t>
      </w:r>
      <w:r w:rsidR="00873EAC" w:rsidRPr="00A92CCC">
        <w:t xml:space="preserve"> </w:t>
      </w:r>
      <w:r w:rsidR="00873EAC" w:rsidRPr="00075B88">
        <w:t>муниципальн</w:t>
      </w:r>
      <w:r w:rsidR="00571732">
        <w:t>ым</w:t>
      </w:r>
      <w:r w:rsidR="00873EAC" w:rsidRPr="00075B88">
        <w:t xml:space="preserve"> казенн</w:t>
      </w:r>
      <w:r w:rsidR="00571732">
        <w:t>ым</w:t>
      </w:r>
      <w:r w:rsidR="00873EAC" w:rsidRPr="00075B88">
        <w:t xml:space="preserve"> дошкольн</w:t>
      </w:r>
      <w:r w:rsidR="00571732">
        <w:t>ым</w:t>
      </w:r>
      <w:r w:rsidR="00873EAC" w:rsidRPr="00075B88">
        <w:t xml:space="preserve"> образовательн</w:t>
      </w:r>
      <w:r w:rsidR="00571732">
        <w:t>ым</w:t>
      </w:r>
      <w:r w:rsidR="00873EAC" w:rsidRPr="00075B88">
        <w:t xml:space="preserve"> учреждение</w:t>
      </w:r>
      <w:r w:rsidR="00571732">
        <w:t xml:space="preserve">м </w:t>
      </w:r>
      <w:r w:rsidR="00873EAC" w:rsidRPr="00075B88">
        <w:t>города Новосибирска</w:t>
      </w:r>
      <w:r w:rsidR="00571732">
        <w:t xml:space="preserve"> </w:t>
      </w:r>
      <w:r w:rsidR="00873EAC">
        <w:t>«</w:t>
      </w:r>
      <w:r w:rsidR="00873EAC" w:rsidRPr="00075B88">
        <w:t>Детский сад № 271 компенсирующего вида</w:t>
      </w:r>
      <w:r w:rsidR="00873EAC">
        <w:t>»</w:t>
      </w:r>
      <w:r w:rsidR="00873EAC" w:rsidRPr="00A92CCC">
        <w:t xml:space="preserve"> </w:t>
      </w:r>
      <w:r w:rsidR="00571732">
        <w:t>(</w:t>
      </w:r>
      <w:r w:rsidR="00873EAC" w:rsidRPr="00A92CCC">
        <w:t>подлежит выносу в связи с развитием улично-дорожной сети), м</w:t>
      </w:r>
      <w:r w:rsidR="00873EAC" w:rsidRPr="006D13E6">
        <w:t>униципальн</w:t>
      </w:r>
      <w:r w:rsidR="00571732">
        <w:t>ым</w:t>
      </w:r>
      <w:r w:rsidR="00873EAC" w:rsidRPr="006D13E6">
        <w:t xml:space="preserve"> казенн</w:t>
      </w:r>
      <w:r w:rsidR="00571732">
        <w:t>ым</w:t>
      </w:r>
      <w:r w:rsidR="00873EAC" w:rsidRPr="006D13E6">
        <w:t xml:space="preserve"> дошкольн</w:t>
      </w:r>
      <w:r w:rsidR="00571732">
        <w:t>ым</w:t>
      </w:r>
      <w:r w:rsidR="00873EAC" w:rsidRPr="006D13E6">
        <w:t xml:space="preserve"> образовательн</w:t>
      </w:r>
      <w:r w:rsidR="00571732">
        <w:t>ым</w:t>
      </w:r>
      <w:r w:rsidR="00873EAC" w:rsidRPr="006D13E6">
        <w:t xml:space="preserve"> учреждение</w:t>
      </w:r>
      <w:r w:rsidR="00571732">
        <w:t>м</w:t>
      </w:r>
      <w:r w:rsidR="00873EAC" w:rsidRPr="006D13E6">
        <w:t xml:space="preserve"> </w:t>
      </w:r>
      <w:r w:rsidR="00873EAC">
        <w:t>«</w:t>
      </w:r>
      <w:r w:rsidR="00873EAC" w:rsidRPr="006D13E6">
        <w:t>Детский</w:t>
      </w:r>
      <w:r w:rsidR="00873EAC" w:rsidRPr="00A92CCC">
        <w:t xml:space="preserve"> сад № </w:t>
      </w:r>
      <w:r w:rsidR="00873EAC" w:rsidRPr="006D13E6">
        <w:t>389 общеразвивающего вида</w:t>
      </w:r>
      <w:r w:rsidR="00571732">
        <w:t xml:space="preserve"> </w:t>
      </w:r>
      <w:r w:rsidR="00873EAC" w:rsidRPr="00A92CCC">
        <w:t xml:space="preserve">с </w:t>
      </w:r>
      <w:r w:rsidR="00873EAC" w:rsidRPr="006D13E6">
        <w:t>приоритетным</w:t>
      </w:r>
      <w:r w:rsidR="00571732">
        <w:t xml:space="preserve"> </w:t>
      </w:r>
      <w:r w:rsidR="00873EAC" w:rsidRPr="006D13E6">
        <w:t>осуществлением</w:t>
      </w:r>
      <w:r w:rsidR="00873EAC" w:rsidRPr="00A92CCC">
        <w:t xml:space="preserve"> </w:t>
      </w:r>
      <w:r w:rsidR="00873EAC" w:rsidRPr="006D13E6">
        <w:t>интеллектуального</w:t>
      </w:r>
      <w:r w:rsidR="00571732">
        <w:t xml:space="preserve"> </w:t>
      </w:r>
      <w:r w:rsidR="00873EAC" w:rsidRPr="00A92CCC">
        <w:t xml:space="preserve">развития </w:t>
      </w:r>
      <w:r w:rsidR="00873EAC" w:rsidRPr="006D13E6">
        <w:t>воспитанников</w:t>
      </w:r>
      <w:r w:rsidR="00873EAC">
        <w:t>»</w:t>
      </w:r>
      <w:r w:rsidR="00571732">
        <w:t xml:space="preserve"> </w:t>
      </w:r>
      <w:r w:rsidR="00873EAC" w:rsidRPr="006D13E6">
        <w:t>города Новосибирска</w:t>
      </w:r>
      <w:r w:rsidR="00873EAC" w:rsidRPr="00A92CCC">
        <w:t>, муниципальн</w:t>
      </w:r>
      <w:r w:rsidR="00571732">
        <w:t>ым</w:t>
      </w:r>
      <w:r w:rsidR="00873EAC" w:rsidRPr="00A92CCC">
        <w:t xml:space="preserve"> казенн</w:t>
      </w:r>
      <w:r w:rsidR="00571732">
        <w:t>ым</w:t>
      </w:r>
      <w:r w:rsidR="00873EAC" w:rsidRPr="00A92CCC">
        <w:t xml:space="preserve"> </w:t>
      </w:r>
      <w:r w:rsidR="00286117">
        <w:t xml:space="preserve">                  </w:t>
      </w:r>
      <w:r w:rsidR="00873EAC" w:rsidRPr="00A92CCC">
        <w:t>дошкольн</w:t>
      </w:r>
      <w:r w:rsidR="00571732">
        <w:t>ым</w:t>
      </w:r>
      <w:r w:rsidR="00873EAC" w:rsidRPr="00A92CCC">
        <w:t xml:space="preserve"> образовательн</w:t>
      </w:r>
      <w:r w:rsidR="00571732">
        <w:t>ым</w:t>
      </w:r>
      <w:r w:rsidR="00873EAC" w:rsidRPr="00A92CCC">
        <w:t xml:space="preserve"> учреждение</w:t>
      </w:r>
      <w:r w:rsidR="00571732">
        <w:t>м</w:t>
      </w:r>
      <w:r w:rsidR="00873EAC" w:rsidRPr="00A92CCC">
        <w:t xml:space="preserve"> </w:t>
      </w:r>
      <w:r w:rsidR="00873EAC">
        <w:t>«</w:t>
      </w:r>
      <w:r w:rsidR="00873EAC" w:rsidRPr="00A92CCC">
        <w:t>Детский сад № 498 комбинированного вида</w:t>
      </w:r>
      <w:r w:rsidR="00873EAC">
        <w:t>»</w:t>
      </w:r>
      <w:r w:rsidR="00D462C0">
        <w:t>;</w:t>
      </w:r>
    </w:p>
    <w:p w:rsidR="00873EAC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>она (Ж-1) –</w:t>
      </w:r>
      <w:r w:rsidR="00235B9F">
        <w:rPr>
          <w:szCs w:val="28"/>
        </w:rPr>
        <w:t xml:space="preserve"> </w:t>
      </w:r>
      <w:r w:rsidR="00873EAC" w:rsidRPr="00340D80">
        <w:rPr>
          <w:szCs w:val="28"/>
        </w:rPr>
        <w:t>многоэтажны</w:t>
      </w:r>
      <w:r w:rsidR="00571732">
        <w:rPr>
          <w:szCs w:val="28"/>
        </w:rPr>
        <w:t>ми</w:t>
      </w:r>
      <w:r w:rsidR="00873EAC" w:rsidRPr="00340D80">
        <w:rPr>
          <w:szCs w:val="28"/>
        </w:rPr>
        <w:t xml:space="preserve"> жилы</w:t>
      </w:r>
      <w:r w:rsidR="00571732">
        <w:rPr>
          <w:szCs w:val="28"/>
        </w:rPr>
        <w:t>ми</w:t>
      </w:r>
      <w:r w:rsidR="00873EAC" w:rsidRPr="00340D80">
        <w:rPr>
          <w:szCs w:val="28"/>
        </w:rPr>
        <w:t xml:space="preserve"> дома</w:t>
      </w:r>
      <w:r w:rsidR="00571732">
        <w:rPr>
          <w:szCs w:val="28"/>
        </w:rPr>
        <w:t>ми</w:t>
      </w:r>
      <w:r w:rsidR="00873EAC">
        <w:rPr>
          <w:szCs w:val="28"/>
        </w:rPr>
        <w:t>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>
        <w:rPr>
          <w:szCs w:val="28"/>
        </w:rPr>
        <w:t xml:space="preserve">она (Ж-2) </w:t>
      </w:r>
      <w:r w:rsidR="00873EAC" w:rsidRPr="00340D80">
        <w:rPr>
          <w:szCs w:val="28"/>
        </w:rPr>
        <w:t>–</w:t>
      </w:r>
      <w:r w:rsidR="00571732">
        <w:rPr>
          <w:szCs w:val="28"/>
        </w:rPr>
        <w:t xml:space="preserve"> </w:t>
      </w:r>
      <w:r w:rsidR="00873EAC">
        <w:rPr>
          <w:szCs w:val="28"/>
        </w:rPr>
        <w:t>незначительн</w:t>
      </w:r>
      <w:r w:rsidR="00571732">
        <w:rPr>
          <w:szCs w:val="28"/>
        </w:rPr>
        <w:t>ым</w:t>
      </w:r>
      <w:r w:rsidR="00873EAC">
        <w:rPr>
          <w:szCs w:val="28"/>
        </w:rPr>
        <w:t xml:space="preserve"> количество</w:t>
      </w:r>
      <w:r w:rsidR="00571732">
        <w:rPr>
          <w:szCs w:val="28"/>
        </w:rPr>
        <w:t>м</w:t>
      </w:r>
      <w:r w:rsidR="00873EAC">
        <w:rPr>
          <w:szCs w:val="28"/>
        </w:rPr>
        <w:t xml:space="preserve"> двухэтажных жилых домов,</w:t>
      </w:r>
      <w:r w:rsidR="00873EAC" w:rsidRPr="00A465A2">
        <w:rPr>
          <w:szCs w:val="28"/>
        </w:rPr>
        <w:t xml:space="preserve"> </w:t>
      </w:r>
      <w:r w:rsidR="00873EAC">
        <w:rPr>
          <w:szCs w:val="28"/>
        </w:rPr>
        <w:t xml:space="preserve">преимущественно </w:t>
      </w:r>
      <w:r w:rsidR="00873EAC" w:rsidRPr="00340D80">
        <w:rPr>
          <w:szCs w:val="28"/>
        </w:rPr>
        <w:t>сосредоточенны</w:t>
      </w:r>
      <w:r w:rsidR="00873EAC">
        <w:rPr>
          <w:szCs w:val="28"/>
        </w:rPr>
        <w:t>х</w:t>
      </w:r>
      <w:r w:rsidR="00873EAC" w:rsidRPr="00340D80">
        <w:rPr>
          <w:szCs w:val="28"/>
        </w:rPr>
        <w:t xml:space="preserve"> на территор</w:t>
      </w:r>
      <w:r w:rsidR="00873EAC">
        <w:rPr>
          <w:szCs w:val="28"/>
        </w:rPr>
        <w:t>иях, примыкающих к ул</w:t>
      </w:r>
      <w:r w:rsidR="00286117">
        <w:rPr>
          <w:szCs w:val="28"/>
        </w:rPr>
        <w:t>.</w:t>
      </w:r>
      <w:r w:rsidR="00873EAC">
        <w:rPr>
          <w:szCs w:val="28"/>
        </w:rPr>
        <w:t xml:space="preserve"> Обской</w:t>
      </w:r>
      <w:r w:rsidR="00873EAC" w:rsidRPr="00340D80">
        <w:rPr>
          <w:szCs w:val="28"/>
        </w:rPr>
        <w:t>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>она (Ж-</w:t>
      </w:r>
      <w:r w:rsidR="00873EAC">
        <w:rPr>
          <w:szCs w:val="28"/>
        </w:rPr>
        <w:t>6</w:t>
      </w:r>
      <w:r w:rsidR="00873EAC" w:rsidRPr="00340D80">
        <w:rPr>
          <w:szCs w:val="28"/>
        </w:rPr>
        <w:t xml:space="preserve">) </w:t>
      </w:r>
      <w:r w:rsidR="00873EAC" w:rsidRPr="006B0A3A">
        <w:rPr>
          <w:szCs w:val="28"/>
        </w:rPr>
        <w:t>– индивидуальны</w:t>
      </w:r>
      <w:r w:rsidR="00286117">
        <w:rPr>
          <w:szCs w:val="28"/>
        </w:rPr>
        <w:t>ми</w:t>
      </w:r>
      <w:r w:rsidR="00873EAC" w:rsidRPr="006B0A3A">
        <w:rPr>
          <w:szCs w:val="28"/>
        </w:rPr>
        <w:t xml:space="preserve"> жилы</w:t>
      </w:r>
      <w:r w:rsidR="00286117">
        <w:rPr>
          <w:szCs w:val="28"/>
        </w:rPr>
        <w:t>ми</w:t>
      </w:r>
      <w:r w:rsidR="00873EAC" w:rsidRPr="006B0A3A">
        <w:rPr>
          <w:szCs w:val="28"/>
        </w:rPr>
        <w:t xml:space="preserve"> дома</w:t>
      </w:r>
      <w:r w:rsidR="00286117">
        <w:rPr>
          <w:szCs w:val="28"/>
        </w:rPr>
        <w:t>ми</w:t>
      </w:r>
      <w:r w:rsidR="00873EAC" w:rsidRPr="006B0A3A">
        <w:rPr>
          <w:szCs w:val="28"/>
        </w:rPr>
        <w:t xml:space="preserve"> в</w:t>
      </w:r>
      <w:r w:rsidR="00873EAC" w:rsidRPr="00340D80">
        <w:rPr>
          <w:szCs w:val="28"/>
        </w:rPr>
        <w:t xml:space="preserve"> створе </w:t>
      </w:r>
      <w:r w:rsidR="00873EAC">
        <w:rPr>
          <w:szCs w:val="28"/>
        </w:rPr>
        <w:t>Бугринского моста</w:t>
      </w:r>
      <w:r w:rsidR="00873EAC" w:rsidRPr="00340D80">
        <w:rPr>
          <w:szCs w:val="28"/>
        </w:rPr>
        <w:t>;</w:t>
      </w:r>
    </w:p>
    <w:p w:rsidR="00873EAC" w:rsidRPr="00340D80" w:rsidRDefault="000C39D8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>
        <w:rPr>
          <w:szCs w:val="28"/>
        </w:rPr>
        <w:t xml:space="preserve">она </w:t>
      </w:r>
      <w:r w:rsidR="00873EAC" w:rsidRPr="00340D80">
        <w:rPr>
          <w:szCs w:val="28"/>
        </w:rPr>
        <w:t>(П-1) –</w:t>
      </w:r>
      <w:r w:rsidR="00286117">
        <w:rPr>
          <w:szCs w:val="28"/>
        </w:rPr>
        <w:t xml:space="preserve"> </w:t>
      </w:r>
      <w:r w:rsidR="003D6925">
        <w:rPr>
          <w:szCs w:val="28"/>
        </w:rPr>
        <w:t>производственными организациями</w:t>
      </w:r>
      <w:r w:rsidR="00873EAC">
        <w:rPr>
          <w:szCs w:val="28"/>
        </w:rPr>
        <w:t>: открыт</w:t>
      </w:r>
      <w:r w:rsidR="00286117">
        <w:rPr>
          <w:szCs w:val="28"/>
        </w:rPr>
        <w:t>ым</w:t>
      </w:r>
      <w:r w:rsidR="00873EAC">
        <w:rPr>
          <w:szCs w:val="28"/>
        </w:rPr>
        <w:t xml:space="preserve"> акционерн</w:t>
      </w:r>
      <w:r w:rsidR="00286117">
        <w:rPr>
          <w:szCs w:val="28"/>
        </w:rPr>
        <w:t>ым</w:t>
      </w:r>
      <w:r w:rsidR="00873EAC">
        <w:rPr>
          <w:szCs w:val="28"/>
        </w:rPr>
        <w:t xml:space="preserve"> общество</w:t>
      </w:r>
      <w:r w:rsidR="00286117">
        <w:rPr>
          <w:szCs w:val="28"/>
        </w:rPr>
        <w:t>м</w:t>
      </w:r>
      <w:r w:rsidR="00873EAC">
        <w:rPr>
          <w:szCs w:val="28"/>
        </w:rPr>
        <w:t xml:space="preserve"> </w:t>
      </w:r>
      <w:r w:rsidR="00873EAC" w:rsidRPr="00A92CCC">
        <w:t>(далее –</w:t>
      </w:r>
      <w:r w:rsidR="00873EAC">
        <w:t xml:space="preserve"> ОАО) </w:t>
      </w:r>
      <w:r w:rsidR="00873EAC">
        <w:rPr>
          <w:szCs w:val="28"/>
        </w:rPr>
        <w:t>«</w:t>
      </w:r>
      <w:r w:rsidR="00873EAC" w:rsidRPr="00340D80">
        <w:rPr>
          <w:szCs w:val="28"/>
        </w:rPr>
        <w:t>Новосибирский инструментальный завод»</w:t>
      </w:r>
      <w:r w:rsidR="00286117">
        <w:rPr>
          <w:szCs w:val="28"/>
        </w:rPr>
        <w:t>,</w:t>
      </w:r>
      <w:r w:rsidR="00873EAC">
        <w:rPr>
          <w:szCs w:val="28"/>
        </w:rPr>
        <w:t xml:space="preserve"> акционерн</w:t>
      </w:r>
      <w:r w:rsidR="00286117">
        <w:rPr>
          <w:szCs w:val="28"/>
        </w:rPr>
        <w:t>ым</w:t>
      </w:r>
      <w:r w:rsidR="00873EAC">
        <w:rPr>
          <w:szCs w:val="28"/>
        </w:rPr>
        <w:t xml:space="preserve"> общество</w:t>
      </w:r>
      <w:r w:rsidR="00286117">
        <w:rPr>
          <w:szCs w:val="28"/>
        </w:rPr>
        <w:t>м</w:t>
      </w:r>
      <w:r w:rsidR="00873EAC">
        <w:rPr>
          <w:szCs w:val="28"/>
        </w:rPr>
        <w:t xml:space="preserve"> </w:t>
      </w:r>
      <w:r w:rsidR="00873EAC" w:rsidRPr="00A92CCC">
        <w:t>(далее –</w:t>
      </w:r>
      <w:r w:rsidR="00873EAC">
        <w:t xml:space="preserve"> </w:t>
      </w:r>
      <w:r w:rsidR="00873EAC" w:rsidRPr="00340D80">
        <w:rPr>
          <w:szCs w:val="28"/>
        </w:rPr>
        <w:t>АО</w:t>
      </w:r>
      <w:r w:rsidR="00873EAC">
        <w:rPr>
          <w:szCs w:val="28"/>
        </w:rPr>
        <w:t xml:space="preserve">) </w:t>
      </w:r>
      <w:r w:rsidR="00873EAC" w:rsidRPr="00340D80">
        <w:rPr>
          <w:szCs w:val="28"/>
        </w:rPr>
        <w:t>«Новосибирский мелькомбинат №</w:t>
      </w:r>
      <w:r w:rsidR="00286117">
        <w:rPr>
          <w:szCs w:val="28"/>
        </w:rPr>
        <w:t xml:space="preserve"> </w:t>
      </w:r>
      <w:r w:rsidR="00873EAC" w:rsidRPr="00340D80">
        <w:rPr>
          <w:szCs w:val="28"/>
        </w:rPr>
        <w:t>1</w:t>
      </w:r>
      <w:r w:rsidR="00873EAC">
        <w:rPr>
          <w:szCs w:val="28"/>
        </w:rPr>
        <w:t>»</w:t>
      </w:r>
      <w:r w:rsidR="00873EAC" w:rsidRPr="00340D80">
        <w:rPr>
          <w:szCs w:val="28"/>
        </w:rPr>
        <w:t xml:space="preserve">, </w:t>
      </w:r>
      <w:r w:rsidR="00873EAC">
        <w:t>ОАО</w:t>
      </w:r>
      <w:r w:rsidR="00873EAC" w:rsidRPr="00340D80">
        <w:rPr>
          <w:szCs w:val="28"/>
        </w:rPr>
        <w:t xml:space="preserve"> «Станкосиб»</w:t>
      </w:r>
      <w:r w:rsidR="00873EAC">
        <w:rPr>
          <w:szCs w:val="28"/>
        </w:rPr>
        <w:t>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>она (П-2) – складски</w:t>
      </w:r>
      <w:r w:rsidR="00286117">
        <w:rPr>
          <w:szCs w:val="28"/>
        </w:rPr>
        <w:t>ми</w:t>
      </w:r>
      <w:r w:rsidR="00873EAC" w:rsidRPr="00340D80">
        <w:rPr>
          <w:szCs w:val="28"/>
        </w:rPr>
        <w:t xml:space="preserve"> сооружения</w:t>
      </w:r>
      <w:r w:rsidR="00286117">
        <w:rPr>
          <w:szCs w:val="28"/>
        </w:rPr>
        <w:t>ми</w:t>
      </w:r>
      <w:r w:rsidR="00873EAC" w:rsidRPr="00340D80">
        <w:rPr>
          <w:szCs w:val="28"/>
        </w:rPr>
        <w:t xml:space="preserve"> на терр</w:t>
      </w:r>
      <w:r w:rsidR="003D6925">
        <w:rPr>
          <w:szCs w:val="28"/>
        </w:rPr>
        <w:t>итории производственных организаций</w:t>
      </w:r>
      <w:r w:rsidR="00873EAC">
        <w:rPr>
          <w:szCs w:val="28"/>
        </w:rPr>
        <w:t>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>она (ИТ-1) –</w:t>
      </w:r>
      <w:r w:rsidR="00286117">
        <w:rPr>
          <w:szCs w:val="28"/>
        </w:rPr>
        <w:t xml:space="preserve"> </w:t>
      </w:r>
      <w:r w:rsidR="00873EAC" w:rsidRPr="00340D80">
        <w:rPr>
          <w:szCs w:val="28"/>
        </w:rPr>
        <w:t>полос</w:t>
      </w:r>
      <w:r w:rsidR="00286117">
        <w:rPr>
          <w:szCs w:val="28"/>
        </w:rPr>
        <w:t>ой</w:t>
      </w:r>
      <w:r w:rsidR="00873EAC" w:rsidRPr="00340D80">
        <w:rPr>
          <w:szCs w:val="28"/>
        </w:rPr>
        <w:t xml:space="preserve"> отвода железнодорожной дороги;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>она (ИТ-2) – входны</w:t>
      </w:r>
      <w:r w:rsidR="00286117">
        <w:rPr>
          <w:szCs w:val="28"/>
        </w:rPr>
        <w:t>ми</w:t>
      </w:r>
      <w:r w:rsidR="00873EAC" w:rsidRPr="00340D80">
        <w:rPr>
          <w:szCs w:val="28"/>
        </w:rPr>
        <w:t xml:space="preserve"> зон</w:t>
      </w:r>
      <w:r w:rsidR="00286117">
        <w:rPr>
          <w:szCs w:val="28"/>
        </w:rPr>
        <w:t>ами</w:t>
      </w:r>
      <w:r w:rsidR="00873EAC" w:rsidRPr="00340D80">
        <w:rPr>
          <w:szCs w:val="28"/>
        </w:rPr>
        <w:t xml:space="preserve"> станции метрополитена «Речной вокзал»;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>она (ИТ-3) – улиц</w:t>
      </w:r>
      <w:r w:rsidR="00286117">
        <w:rPr>
          <w:szCs w:val="28"/>
        </w:rPr>
        <w:t>ами</w:t>
      </w:r>
      <w:r w:rsidR="00873EAC" w:rsidRPr="00340D80">
        <w:rPr>
          <w:szCs w:val="28"/>
        </w:rPr>
        <w:t>, проезд</w:t>
      </w:r>
      <w:r w:rsidR="00286117">
        <w:rPr>
          <w:szCs w:val="28"/>
        </w:rPr>
        <w:t>ами</w:t>
      </w:r>
      <w:r w:rsidR="00873EAC" w:rsidRPr="00340D80">
        <w:rPr>
          <w:szCs w:val="28"/>
        </w:rPr>
        <w:t xml:space="preserve"> различной категории и назначения;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 xml:space="preserve">она (ИТ-4) – </w:t>
      </w:r>
      <w:r w:rsidR="00BE4761" w:rsidRPr="007C4F5F">
        <w:t>электр</w:t>
      </w:r>
      <w:r w:rsidR="00BE4761">
        <w:t>ическ</w:t>
      </w:r>
      <w:r w:rsidR="00286117">
        <w:t>ой</w:t>
      </w:r>
      <w:r w:rsidR="00BE4761">
        <w:t xml:space="preserve"> </w:t>
      </w:r>
      <w:r w:rsidR="00BE4761" w:rsidRPr="007C4F5F">
        <w:t>подстанци</w:t>
      </w:r>
      <w:r w:rsidR="00286117">
        <w:t>ей</w:t>
      </w:r>
      <w:r w:rsidR="00BE4761">
        <w:rPr>
          <w:szCs w:val="28"/>
        </w:rPr>
        <w:t xml:space="preserve"> (</w:t>
      </w:r>
      <w:r w:rsidR="00BE4761">
        <w:t xml:space="preserve">далее – ПС) </w:t>
      </w:r>
      <w:r w:rsidR="00BE4761" w:rsidRPr="00340D80">
        <w:rPr>
          <w:szCs w:val="28"/>
        </w:rPr>
        <w:t>«Инструментальная»;</w:t>
      </w:r>
    </w:p>
    <w:p w:rsidR="00873EAC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>
        <w:rPr>
          <w:szCs w:val="28"/>
        </w:rPr>
        <w:t>она (СА) – автостоянк</w:t>
      </w:r>
      <w:r w:rsidR="00286117">
        <w:rPr>
          <w:szCs w:val="28"/>
        </w:rPr>
        <w:t>ами</w:t>
      </w:r>
      <w:r w:rsidR="00873EAC">
        <w:rPr>
          <w:szCs w:val="28"/>
        </w:rPr>
        <w:t>.</w:t>
      </w:r>
    </w:p>
    <w:p w:rsidR="00873EAC" w:rsidRPr="00926BAE" w:rsidRDefault="00873EAC" w:rsidP="00571732">
      <w:pPr>
        <w:spacing w:line="240" w:lineRule="atLeast"/>
        <w:ind w:firstLine="720"/>
        <w:rPr>
          <w:szCs w:val="28"/>
        </w:rPr>
      </w:pPr>
      <w:r w:rsidRPr="000C4673">
        <w:rPr>
          <w:szCs w:val="28"/>
        </w:rPr>
        <w:t>Баланс существующего использования территории</w:t>
      </w:r>
      <w:r>
        <w:rPr>
          <w:szCs w:val="28"/>
        </w:rPr>
        <w:t xml:space="preserve"> приведен в таблице 1.</w:t>
      </w:r>
    </w:p>
    <w:p w:rsidR="00873EAC" w:rsidRPr="00235B9F" w:rsidRDefault="00873EAC" w:rsidP="00571732">
      <w:pPr>
        <w:spacing w:line="240" w:lineRule="atLeast"/>
        <w:ind w:firstLine="0"/>
        <w:rPr>
          <w:sz w:val="24"/>
          <w:szCs w:val="28"/>
        </w:rPr>
      </w:pPr>
    </w:p>
    <w:p w:rsidR="00873EAC" w:rsidRDefault="00873EAC" w:rsidP="00571732">
      <w:pPr>
        <w:spacing w:line="240" w:lineRule="atLeast"/>
        <w:ind w:firstLine="0"/>
        <w:jc w:val="right"/>
        <w:rPr>
          <w:szCs w:val="28"/>
        </w:rPr>
      </w:pPr>
      <w:r w:rsidRPr="00340D80">
        <w:rPr>
          <w:szCs w:val="28"/>
        </w:rPr>
        <w:t>Таблица 1</w:t>
      </w:r>
    </w:p>
    <w:p w:rsidR="00873EAC" w:rsidRDefault="00873EAC" w:rsidP="00571732">
      <w:pPr>
        <w:spacing w:line="240" w:lineRule="atLeast"/>
        <w:ind w:firstLine="0"/>
        <w:jc w:val="right"/>
        <w:rPr>
          <w:szCs w:val="28"/>
        </w:rPr>
      </w:pPr>
    </w:p>
    <w:p w:rsidR="00286117" w:rsidRPr="00926BAE" w:rsidRDefault="00286117" w:rsidP="00286117">
      <w:pPr>
        <w:spacing w:line="240" w:lineRule="atLeast"/>
        <w:ind w:firstLine="0"/>
        <w:jc w:val="center"/>
        <w:rPr>
          <w:szCs w:val="28"/>
        </w:rPr>
      </w:pPr>
      <w:r w:rsidRPr="000C4673">
        <w:rPr>
          <w:szCs w:val="28"/>
        </w:rPr>
        <w:t xml:space="preserve">Баланс существующего использования </w:t>
      </w:r>
      <w:r w:rsidR="003D6925">
        <w:rPr>
          <w:szCs w:val="28"/>
        </w:rPr>
        <w:t xml:space="preserve">планируемой </w:t>
      </w:r>
      <w:r w:rsidRPr="000C4673">
        <w:rPr>
          <w:szCs w:val="28"/>
        </w:rPr>
        <w:t>территории</w:t>
      </w:r>
    </w:p>
    <w:p w:rsidR="00286117" w:rsidRPr="00235B9F" w:rsidRDefault="00286117" w:rsidP="00571732">
      <w:pPr>
        <w:spacing w:line="240" w:lineRule="atLeast"/>
        <w:ind w:firstLine="0"/>
        <w:jc w:val="right"/>
        <w:rPr>
          <w:sz w:val="24"/>
          <w:szCs w:val="28"/>
        </w:rPr>
      </w:pPr>
    </w:p>
    <w:tbl>
      <w:tblPr>
        <w:tblW w:w="9923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6195"/>
        <w:gridCol w:w="1418"/>
        <w:gridCol w:w="1559"/>
      </w:tblGrid>
      <w:tr w:rsidR="00873EAC" w:rsidRPr="00E10F29" w:rsidTr="00873EAC">
        <w:trPr>
          <w:tblHeader/>
        </w:trPr>
        <w:tc>
          <w:tcPr>
            <w:tcW w:w="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0C4673" w:rsidRDefault="00873EAC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C4673">
              <w:rPr>
                <w:szCs w:val="28"/>
              </w:rPr>
              <w:t>№</w:t>
            </w:r>
          </w:p>
          <w:p w:rsidR="00873EAC" w:rsidRPr="000C4673" w:rsidRDefault="00286117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п/п</w:t>
            </w:r>
          </w:p>
        </w:tc>
        <w:tc>
          <w:tcPr>
            <w:tcW w:w="6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0C4673" w:rsidRDefault="00873EAC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C4673">
              <w:rPr>
                <w:szCs w:val="28"/>
              </w:rPr>
              <w:t>Наименование зоны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0C4673" w:rsidRDefault="00873EAC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C4673">
              <w:rPr>
                <w:szCs w:val="28"/>
              </w:rPr>
              <w:t>Площадь, га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286117" w:rsidRDefault="00873EAC" w:rsidP="0033222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6117">
              <w:rPr>
                <w:szCs w:val="28"/>
              </w:rPr>
              <w:t>Процент</w:t>
            </w:r>
          </w:p>
        </w:tc>
      </w:tr>
    </w:tbl>
    <w:p w:rsidR="00873EAC" w:rsidRPr="00E10F29" w:rsidRDefault="00873EAC" w:rsidP="00571732">
      <w:pPr>
        <w:rPr>
          <w:sz w:val="2"/>
          <w:szCs w:val="2"/>
          <w:highlight w:val="yellow"/>
        </w:rPr>
      </w:pPr>
    </w:p>
    <w:tbl>
      <w:tblPr>
        <w:tblW w:w="9923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6195"/>
        <w:gridCol w:w="1418"/>
        <w:gridCol w:w="1559"/>
      </w:tblGrid>
      <w:tr w:rsidR="00873EAC" w:rsidRPr="00920E62" w:rsidTr="00873EAC">
        <w:trPr>
          <w:tblHeader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920E62" w:rsidRDefault="00873EAC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1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920E62" w:rsidRDefault="00873EAC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920E62" w:rsidRDefault="00873EAC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920E62" w:rsidRDefault="00873EAC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BE4761" w:rsidRPr="00920E62" w:rsidTr="00873EAC">
        <w:tc>
          <w:tcPr>
            <w:tcW w:w="7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1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Зоны рекреационного назначения (Р),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59,81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11,86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1.1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Зона природная</w:t>
            </w:r>
            <w:r w:rsidRPr="00920E62">
              <w:rPr>
                <w:szCs w:val="28"/>
              </w:rPr>
              <w:t xml:space="preserve"> (Р-1)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13,75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2,73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1.2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Зона озеленения</w:t>
            </w:r>
            <w:r w:rsidRPr="00920E62">
              <w:rPr>
                <w:szCs w:val="28"/>
              </w:rPr>
              <w:t xml:space="preserve"> (Р-2)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25,72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5,10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1.3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Зона отдыха и оздоровления</w:t>
            </w:r>
            <w:r w:rsidRPr="00920E62">
              <w:rPr>
                <w:szCs w:val="28"/>
              </w:rPr>
              <w:t xml:space="preserve"> (Р-3)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14,37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2,85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1.4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3D6925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 xml:space="preserve">Зона </w:t>
            </w:r>
            <w:r>
              <w:rPr>
                <w:szCs w:val="28"/>
              </w:rPr>
              <w:t xml:space="preserve">объектов </w:t>
            </w:r>
            <w:r w:rsidR="003D6925">
              <w:rPr>
                <w:szCs w:val="28"/>
              </w:rPr>
              <w:t xml:space="preserve">культуры и спорта </w:t>
            </w:r>
            <w:r w:rsidRPr="00920E62">
              <w:rPr>
                <w:szCs w:val="28"/>
              </w:rPr>
              <w:t>(Р-4)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5,97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1,18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2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E07C1C">
              <w:rPr>
                <w:szCs w:val="28"/>
              </w:rPr>
              <w:t>Общественно-деловые зоны (ОД), в том числе: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38,21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7,</w:t>
            </w:r>
            <w:r>
              <w:rPr>
                <w:szCs w:val="28"/>
              </w:rPr>
              <w:t>58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2.1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Зона делового, общественн</w:t>
            </w:r>
            <w:r>
              <w:rPr>
                <w:szCs w:val="28"/>
              </w:rPr>
              <w:t xml:space="preserve">ого и коммерческого назначения </w:t>
            </w:r>
            <w:r w:rsidRPr="00920E62">
              <w:rPr>
                <w:szCs w:val="28"/>
              </w:rPr>
              <w:t>(ОД-1)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30,35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6,0</w:t>
            </w:r>
            <w:r>
              <w:rPr>
                <w:szCs w:val="28"/>
              </w:rPr>
              <w:t>2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2.2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Зона объектов здравоохранения (ОД-3)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0,52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0,10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2.3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E07C1C">
              <w:rPr>
                <w:szCs w:val="28"/>
              </w:rPr>
              <w:t>Зона объектов дошкольного, начального общего, основного общего и среднего общего образования (ОД-5)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7,34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1,46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3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Жилые зоны</w:t>
            </w:r>
            <w:r>
              <w:rPr>
                <w:szCs w:val="28"/>
              </w:rPr>
              <w:t xml:space="preserve"> (Ж)</w:t>
            </w:r>
            <w:r w:rsidRPr="00920E62">
              <w:rPr>
                <w:szCs w:val="28"/>
              </w:rPr>
              <w:t>, в том числе: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122,54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24,3</w:t>
            </w:r>
            <w:r>
              <w:rPr>
                <w:szCs w:val="28"/>
              </w:rPr>
              <w:t>0</w:t>
            </w:r>
          </w:p>
        </w:tc>
      </w:tr>
      <w:tr w:rsidR="00BE4761" w:rsidRPr="00920E62" w:rsidTr="00286117">
        <w:trPr>
          <w:cantSplit/>
        </w:trPr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3.1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Зона застройки жилыми домами смешанной этажности (Ж-1)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75,86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15,04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3.2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AC0D34" w:rsidRDefault="00BE4761" w:rsidP="00571732">
            <w:pPr>
              <w:spacing w:line="240" w:lineRule="atLeast"/>
              <w:ind w:firstLine="0"/>
              <w:rPr>
                <w:rFonts w:eastAsia="Calibri"/>
                <w:b/>
                <w:sz w:val="20"/>
                <w:lang w:eastAsia="en-US"/>
              </w:rPr>
            </w:pPr>
            <w:r w:rsidRPr="00AB666C">
              <w:rPr>
                <w:szCs w:val="28"/>
              </w:rPr>
              <w:t>Зона застройки малоэтажными жилыми домами (Ж-2)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2,65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0,53</w:t>
            </w:r>
          </w:p>
        </w:tc>
      </w:tr>
      <w:tr w:rsidR="00BE4761" w:rsidRPr="00920E62" w:rsidTr="00286117">
        <w:trPr>
          <w:cantSplit/>
        </w:trPr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3.</w:t>
            </w:r>
            <w:r>
              <w:rPr>
                <w:szCs w:val="28"/>
              </w:rPr>
              <w:t>3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Зона застройки индивидуальными жилыми домами (Ж-6)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44,03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8,73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4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Производственные зоны</w:t>
            </w:r>
            <w:r>
              <w:rPr>
                <w:szCs w:val="28"/>
              </w:rPr>
              <w:t xml:space="preserve"> (П)</w:t>
            </w:r>
            <w:r w:rsidRPr="00920E62">
              <w:rPr>
                <w:szCs w:val="28"/>
              </w:rPr>
              <w:t>, в том числе: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48,62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9,6</w:t>
            </w:r>
            <w:r>
              <w:rPr>
                <w:szCs w:val="28"/>
              </w:rPr>
              <w:t>4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4.1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F5270">
              <w:rPr>
                <w:szCs w:val="28"/>
              </w:rPr>
              <w:t xml:space="preserve">Зона </w:t>
            </w:r>
            <w:r w:rsidRPr="00263A30">
              <w:rPr>
                <w:szCs w:val="28"/>
              </w:rPr>
              <w:t>производственной деятельности</w:t>
            </w:r>
            <w:r w:rsidRPr="009F5270">
              <w:rPr>
                <w:szCs w:val="28"/>
              </w:rPr>
              <w:t xml:space="preserve"> </w:t>
            </w:r>
            <w:r w:rsidRPr="00920E62">
              <w:rPr>
                <w:szCs w:val="28"/>
              </w:rPr>
              <w:t>(П-1)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23,53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4,67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4.2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Зона ко</w:t>
            </w:r>
            <w:r>
              <w:rPr>
                <w:szCs w:val="28"/>
              </w:rPr>
              <w:t>ммунальных и складских объектов</w:t>
            </w:r>
            <w:r w:rsidRPr="00920E62">
              <w:rPr>
                <w:szCs w:val="28"/>
              </w:rPr>
              <w:t xml:space="preserve"> (П-2)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25,09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4,98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5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Зон</w:t>
            </w:r>
            <w:r w:rsidR="00081BCB">
              <w:rPr>
                <w:szCs w:val="28"/>
              </w:rPr>
              <w:t>ы</w:t>
            </w:r>
            <w:r>
              <w:rPr>
                <w:szCs w:val="28"/>
              </w:rPr>
              <w:t xml:space="preserve"> и</w:t>
            </w:r>
            <w:r w:rsidRPr="00920E62">
              <w:rPr>
                <w:szCs w:val="28"/>
              </w:rPr>
              <w:t>нженерной и транспортной инфраструктур</w:t>
            </w:r>
            <w:r>
              <w:rPr>
                <w:szCs w:val="28"/>
              </w:rPr>
              <w:t xml:space="preserve"> (ИТ)</w:t>
            </w:r>
            <w:r w:rsidRPr="00920E62">
              <w:rPr>
                <w:szCs w:val="28"/>
              </w:rPr>
              <w:t>, в том числе: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72,23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14,</w:t>
            </w:r>
            <w:r>
              <w:rPr>
                <w:szCs w:val="28"/>
              </w:rPr>
              <w:t>3</w:t>
            </w:r>
            <w:r w:rsidRPr="00CA7CC8">
              <w:rPr>
                <w:szCs w:val="28"/>
              </w:rPr>
              <w:t>2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5.1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Зона</w:t>
            </w:r>
            <w:r w:rsidR="00F70252">
              <w:rPr>
                <w:szCs w:val="28"/>
              </w:rPr>
              <w:t xml:space="preserve"> сооружений и коммуникаций</w:t>
            </w:r>
            <w:r w:rsidRPr="00920E62">
              <w:rPr>
                <w:szCs w:val="28"/>
              </w:rPr>
              <w:t xml:space="preserve"> железнодорожного транспорта (ИТ-1)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24,46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4,85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5.2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color w:val="000000"/>
              </w:rPr>
              <w:t>З</w:t>
            </w:r>
            <w:r w:rsidRPr="00920E62">
              <w:rPr>
                <w:color w:val="000000"/>
              </w:rPr>
              <w:t>она сооружений и коммуникаций автомобильного, речного, воздушного транспорта, метрополитена</w:t>
            </w:r>
            <w:r w:rsidRPr="00920E62">
              <w:rPr>
                <w:szCs w:val="28"/>
              </w:rPr>
              <w:t xml:space="preserve"> (ИТ-2)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0,76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0,15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5.3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Зона улично-дорожной сети (ИТ-3)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44,37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8,</w:t>
            </w:r>
            <w:r>
              <w:rPr>
                <w:szCs w:val="28"/>
              </w:rPr>
              <w:t>80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38565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5.</w:t>
            </w:r>
            <w:r w:rsidR="00385651">
              <w:rPr>
                <w:szCs w:val="28"/>
              </w:rPr>
              <w:t>4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332226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 xml:space="preserve">Зона </w:t>
            </w:r>
            <w:r w:rsidR="003D6925">
              <w:rPr>
                <w:szCs w:val="28"/>
              </w:rPr>
              <w:t xml:space="preserve">объектов </w:t>
            </w:r>
            <w:r w:rsidRPr="00920E62">
              <w:rPr>
                <w:szCs w:val="28"/>
              </w:rPr>
              <w:t xml:space="preserve">инженерной инфраструктуры </w:t>
            </w:r>
            <w:r w:rsidR="00332226">
              <w:rPr>
                <w:szCs w:val="28"/>
              </w:rPr>
              <w:t xml:space="preserve">           </w:t>
            </w:r>
            <w:r w:rsidRPr="00920E62">
              <w:rPr>
                <w:szCs w:val="28"/>
              </w:rPr>
              <w:t>(ИТ-4)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2,64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0,52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6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5D1BFE">
              <w:rPr>
                <w:szCs w:val="28"/>
              </w:rPr>
              <w:t>Зоны стоянок автомобильного транспорта (СА), в том числе: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1,09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0,22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6</w:t>
            </w:r>
            <w:r>
              <w:rPr>
                <w:szCs w:val="28"/>
              </w:rPr>
              <w:t>.1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286117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Зона стоянок для легковых автомобилей (СА-1)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1,09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0,22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7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Планируемые к освоению территории с существующими и новыми зонами (резерв)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94,01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18,</w:t>
            </w:r>
            <w:r>
              <w:rPr>
                <w:szCs w:val="28"/>
              </w:rPr>
              <w:t>64</w:t>
            </w:r>
          </w:p>
        </w:tc>
      </w:tr>
      <w:tr w:rsidR="00BE4761" w:rsidRPr="00920E62" w:rsidTr="00286117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8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Водный объект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67,75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13,4</w:t>
            </w:r>
            <w:r>
              <w:rPr>
                <w:szCs w:val="28"/>
              </w:rPr>
              <w:t>3</w:t>
            </w:r>
          </w:p>
        </w:tc>
      </w:tr>
      <w:tr w:rsidR="00286117" w:rsidRPr="00920E62" w:rsidTr="00286117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286117" w:rsidRPr="00920E62" w:rsidRDefault="00286117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6195" w:type="dxa"/>
            <w:tcBorders>
              <w:top w:val="single" w:sz="2" w:space="0" w:color="000000"/>
              <w:bottom w:val="single" w:sz="2" w:space="0" w:color="000000"/>
            </w:tcBorders>
          </w:tcPr>
          <w:p w:rsidR="00286117" w:rsidRPr="00920E62" w:rsidRDefault="00286117" w:rsidP="00286117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Итого: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286117" w:rsidRPr="00CA7CC8" w:rsidRDefault="00286117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t>504,26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6117" w:rsidRPr="00CA7CC8" w:rsidRDefault="00286117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100</w:t>
            </w:r>
          </w:p>
        </w:tc>
      </w:tr>
    </w:tbl>
    <w:p w:rsidR="00D462C0" w:rsidRDefault="00D462C0" w:rsidP="00571732">
      <w:pPr>
        <w:pStyle w:val="2"/>
        <w:spacing w:before="0" w:after="0" w:line="240" w:lineRule="atLeast"/>
        <w:ind w:firstLine="0"/>
        <w:rPr>
          <w:rFonts w:ascii="Times New Roman" w:hAnsi="Times New Roman"/>
          <w:i w:val="0"/>
        </w:rPr>
      </w:pPr>
      <w:bookmarkStart w:id="3" w:name="_Toc460339497"/>
    </w:p>
    <w:p w:rsidR="00873EAC" w:rsidRDefault="00286117" w:rsidP="00571732">
      <w:pPr>
        <w:pStyle w:val="2"/>
        <w:spacing w:before="0" w:after="0" w:line="240" w:lineRule="atLeast"/>
        <w:ind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1.2. </w:t>
      </w:r>
      <w:r w:rsidR="00873EAC" w:rsidRPr="0086683D">
        <w:rPr>
          <w:rFonts w:ascii="Times New Roman" w:hAnsi="Times New Roman"/>
          <w:i w:val="0"/>
        </w:rPr>
        <w:t>Оценка качественного состояния застройки</w:t>
      </w:r>
      <w:bookmarkEnd w:id="3"/>
    </w:p>
    <w:p w:rsidR="00D462C0" w:rsidRPr="00D462C0" w:rsidRDefault="00D462C0" w:rsidP="00571732">
      <w:pPr>
        <w:rPr>
          <w:highlight w:val="yellow"/>
        </w:rPr>
      </w:pPr>
    </w:p>
    <w:p w:rsidR="00873EAC" w:rsidRPr="00340D80" w:rsidRDefault="00873EAC" w:rsidP="00571732">
      <w:pPr>
        <w:spacing w:line="240" w:lineRule="atLeast"/>
        <w:ind w:firstLine="720"/>
        <w:rPr>
          <w:szCs w:val="28"/>
        </w:rPr>
      </w:pPr>
      <w:r w:rsidRPr="00340D80">
        <w:rPr>
          <w:szCs w:val="28"/>
        </w:rPr>
        <w:t xml:space="preserve">В настоящее время планировочная структура </w:t>
      </w:r>
      <w:r>
        <w:t>планируемой</w:t>
      </w:r>
      <w:r>
        <w:rPr>
          <w:szCs w:val="28"/>
        </w:rPr>
        <w:t xml:space="preserve"> территории</w:t>
      </w:r>
      <w:r w:rsidRPr="00340D80">
        <w:rPr>
          <w:szCs w:val="28"/>
        </w:rPr>
        <w:t xml:space="preserve"> представлена жилой и промышленной застройкой. </w:t>
      </w:r>
    </w:p>
    <w:p w:rsidR="00873EAC" w:rsidRPr="00340D80" w:rsidRDefault="00873EAC" w:rsidP="00571732">
      <w:pPr>
        <w:spacing w:line="240" w:lineRule="atLeast"/>
        <w:ind w:firstLine="720"/>
        <w:rPr>
          <w:szCs w:val="28"/>
        </w:rPr>
      </w:pPr>
      <w:r w:rsidRPr="00340D80">
        <w:rPr>
          <w:szCs w:val="28"/>
        </w:rPr>
        <w:t>Промышленная территория</w:t>
      </w:r>
      <w:r>
        <w:rPr>
          <w:szCs w:val="28"/>
        </w:rPr>
        <w:t xml:space="preserve"> </w:t>
      </w:r>
      <w:r w:rsidRPr="00117F91">
        <w:t>–</w:t>
      </w:r>
      <w:r w:rsidRPr="00117F91">
        <w:rPr>
          <w:color w:val="000000"/>
        </w:rPr>
        <w:t xml:space="preserve"> </w:t>
      </w:r>
      <w:r w:rsidRPr="00340D80">
        <w:rPr>
          <w:szCs w:val="28"/>
        </w:rPr>
        <w:t xml:space="preserve">ОАО «СТАНКОСИБ», ОАО «Новосибирский мелькомбинат № 1», ОАО «Новосибирский инструментальный завод», </w:t>
      </w:r>
      <w:r>
        <w:rPr>
          <w:szCs w:val="28"/>
        </w:rPr>
        <w:t xml:space="preserve">общество с ограниченной ответственностью (далее </w:t>
      </w:r>
      <w:r w:rsidRPr="00340D80">
        <w:rPr>
          <w:szCs w:val="28"/>
        </w:rPr>
        <w:t xml:space="preserve"> </w:t>
      </w:r>
      <w:r w:rsidRPr="00117F91">
        <w:t>–</w:t>
      </w:r>
      <w:r w:rsidRPr="00117F91">
        <w:rPr>
          <w:color w:val="000000"/>
        </w:rPr>
        <w:t xml:space="preserve"> </w:t>
      </w:r>
      <w:r>
        <w:rPr>
          <w:szCs w:val="28"/>
        </w:rPr>
        <w:t>ООО) «</w:t>
      </w:r>
      <w:r w:rsidRPr="001D28D5">
        <w:rPr>
          <w:szCs w:val="28"/>
        </w:rPr>
        <w:t>Восток</w:t>
      </w:r>
      <w:r>
        <w:rPr>
          <w:szCs w:val="28"/>
        </w:rPr>
        <w:t>М</w:t>
      </w:r>
      <w:r w:rsidRPr="001D28D5">
        <w:rPr>
          <w:szCs w:val="28"/>
        </w:rPr>
        <w:t>аш</w:t>
      </w:r>
      <w:r>
        <w:rPr>
          <w:szCs w:val="28"/>
        </w:rPr>
        <w:t>К</w:t>
      </w:r>
      <w:r w:rsidRPr="001D28D5">
        <w:rPr>
          <w:szCs w:val="28"/>
        </w:rPr>
        <w:t>омплект</w:t>
      </w:r>
      <w:r>
        <w:rPr>
          <w:szCs w:val="28"/>
        </w:rPr>
        <w:t>».</w:t>
      </w:r>
    </w:p>
    <w:p w:rsidR="00873EAC" w:rsidRPr="00340D80" w:rsidRDefault="00873EAC" w:rsidP="00571732">
      <w:pPr>
        <w:spacing w:line="240" w:lineRule="atLeast"/>
        <w:ind w:firstLine="720"/>
        <w:rPr>
          <w:szCs w:val="28"/>
        </w:rPr>
      </w:pPr>
      <w:r w:rsidRPr="00340D80">
        <w:rPr>
          <w:szCs w:val="28"/>
        </w:rPr>
        <w:t>Жилая застройка представлена многоэтажными и малоэтажными жилыми домами.</w:t>
      </w:r>
    </w:p>
    <w:p w:rsidR="00081BCB" w:rsidRPr="00340D80" w:rsidRDefault="00081BCB" w:rsidP="00571732">
      <w:pPr>
        <w:spacing w:line="240" w:lineRule="atLeast"/>
        <w:ind w:firstLine="720"/>
        <w:rPr>
          <w:szCs w:val="28"/>
        </w:rPr>
      </w:pPr>
      <w:r>
        <w:t>Планируемая</w:t>
      </w:r>
      <w:r>
        <w:rPr>
          <w:szCs w:val="28"/>
        </w:rPr>
        <w:t xml:space="preserve"> территория</w:t>
      </w:r>
      <w:r w:rsidRPr="00340D80">
        <w:rPr>
          <w:szCs w:val="28"/>
        </w:rPr>
        <w:t xml:space="preserve"> вытянут</w:t>
      </w:r>
      <w:r>
        <w:rPr>
          <w:szCs w:val="28"/>
        </w:rPr>
        <w:t>а</w:t>
      </w:r>
      <w:r w:rsidRPr="00340D80">
        <w:rPr>
          <w:szCs w:val="28"/>
        </w:rPr>
        <w:t xml:space="preserve"> вдоль берега реки Оби и примыкает к </w:t>
      </w:r>
      <w:r>
        <w:t xml:space="preserve">магистральной улице </w:t>
      </w:r>
      <w:r w:rsidRPr="008A3CBE">
        <w:t>общегородского значения</w:t>
      </w:r>
      <w:r w:rsidRPr="00340D80">
        <w:rPr>
          <w:szCs w:val="28"/>
        </w:rPr>
        <w:t xml:space="preserve"> </w:t>
      </w:r>
      <w:r>
        <w:rPr>
          <w:szCs w:val="28"/>
        </w:rPr>
        <w:t xml:space="preserve">регулируемого движения </w:t>
      </w:r>
      <w:r w:rsidRPr="00340D80">
        <w:rPr>
          <w:szCs w:val="28"/>
        </w:rPr>
        <w:t>ул. Большевистской.</w:t>
      </w:r>
    </w:p>
    <w:p w:rsidR="00873EAC" w:rsidRPr="00340D80" w:rsidRDefault="00873EAC" w:rsidP="00571732">
      <w:pPr>
        <w:spacing w:line="240" w:lineRule="atLeast"/>
        <w:ind w:firstLine="720"/>
        <w:rPr>
          <w:szCs w:val="28"/>
        </w:rPr>
      </w:pPr>
      <w:r w:rsidRPr="00340D80">
        <w:rPr>
          <w:szCs w:val="28"/>
        </w:rPr>
        <w:t>Берег реки Оби от Октябрьского моста до Речного вокзала имеет железобетонную набережную, далее</w:t>
      </w:r>
      <w:r w:rsidRPr="00D57505">
        <w:rPr>
          <w:szCs w:val="28"/>
        </w:rPr>
        <w:t xml:space="preserve"> до створа Бугринского моста берег</w:t>
      </w:r>
      <w:r w:rsidRPr="00340D80">
        <w:rPr>
          <w:szCs w:val="28"/>
        </w:rPr>
        <w:t xml:space="preserve"> не обустроен и не имеет защитных сооружений.</w:t>
      </w:r>
    </w:p>
    <w:p w:rsidR="00D462C0" w:rsidRDefault="00873EAC" w:rsidP="00FB1D30">
      <w:pPr>
        <w:spacing w:line="240" w:lineRule="atLeast"/>
        <w:ind w:firstLine="720"/>
        <w:rPr>
          <w:szCs w:val="28"/>
        </w:rPr>
      </w:pPr>
      <w:r w:rsidRPr="00340D80">
        <w:rPr>
          <w:szCs w:val="28"/>
        </w:rPr>
        <w:t>Вдоль берега располагаются временные лодочные станции, неорганизованный пля</w:t>
      </w:r>
      <w:r w:rsidR="00FB1D30">
        <w:rPr>
          <w:szCs w:val="28"/>
        </w:rPr>
        <w:t>ж и производственные территории.</w:t>
      </w:r>
    </w:p>
    <w:p w:rsidR="00873EAC" w:rsidRDefault="00286117" w:rsidP="00571732">
      <w:pPr>
        <w:pStyle w:val="2"/>
        <w:spacing w:before="0" w:after="0" w:line="240" w:lineRule="atLeast"/>
        <w:ind w:firstLine="0"/>
        <w:rPr>
          <w:rFonts w:ascii="Times New Roman" w:hAnsi="Times New Roman"/>
          <w:i w:val="0"/>
        </w:rPr>
      </w:pPr>
      <w:bookmarkStart w:id="4" w:name="_Toc460339498"/>
      <w:r>
        <w:rPr>
          <w:rFonts w:ascii="Times New Roman" w:hAnsi="Times New Roman"/>
          <w:i w:val="0"/>
        </w:rPr>
        <w:t>1.3. </w:t>
      </w:r>
      <w:r w:rsidR="00873EAC" w:rsidRPr="0086683D">
        <w:rPr>
          <w:rFonts w:ascii="Times New Roman" w:hAnsi="Times New Roman"/>
          <w:i w:val="0"/>
        </w:rPr>
        <w:t>Оценка качественного состояния транспортной инфраструктуры</w:t>
      </w:r>
      <w:bookmarkEnd w:id="4"/>
    </w:p>
    <w:p w:rsidR="00D462C0" w:rsidRPr="00D462C0" w:rsidRDefault="00D462C0" w:rsidP="00571732"/>
    <w:p w:rsidR="00873EAC" w:rsidRPr="00AA2E72" w:rsidRDefault="00081BCB" w:rsidP="00571732">
      <w:r w:rsidRPr="008A3CBE">
        <w:t>Существующая улично-дорожная опорная сеть пре</w:t>
      </w:r>
      <w:r w:rsidR="00286117">
        <w:t xml:space="preserve">дставлена магистральной улицей </w:t>
      </w:r>
      <w:r w:rsidRPr="008A3CBE">
        <w:t xml:space="preserve">общегородского значения </w:t>
      </w:r>
      <w:r>
        <w:rPr>
          <w:szCs w:val="28"/>
        </w:rPr>
        <w:t xml:space="preserve">регулируемого движения </w:t>
      </w:r>
      <w:r w:rsidRPr="00B55FAE">
        <w:t>–</w:t>
      </w:r>
      <w:r w:rsidR="00286117">
        <w:t xml:space="preserve"> ул.</w:t>
      </w:r>
      <w:r w:rsidRPr="008A3CBE">
        <w:t xml:space="preserve"> Большевистской. </w:t>
      </w:r>
      <w:r w:rsidR="00873EAC" w:rsidRPr="008A3CBE">
        <w:t xml:space="preserve">На </w:t>
      </w:r>
      <w:r w:rsidR="00873EAC">
        <w:t>северо-западе</w:t>
      </w:r>
      <w:r w:rsidR="00873EAC" w:rsidRPr="008A3CBE">
        <w:t xml:space="preserve"> </w:t>
      </w:r>
      <w:r w:rsidR="00873EAC">
        <w:t>планируемой</w:t>
      </w:r>
      <w:r w:rsidR="00873EAC" w:rsidRPr="008A3CBE">
        <w:t xml:space="preserve"> территории магистраль пересечена мостовыми переходами: Октябрьским и метромостом. Пересечение выполнено в двух уровнях. Развязка Октябрьского моста с ул</w:t>
      </w:r>
      <w:r w:rsidR="00122FA2">
        <w:t>.</w:t>
      </w:r>
      <w:r w:rsidR="00873EAC" w:rsidRPr="008A3CBE">
        <w:t xml:space="preserve"> Большевистской неполная. Остальные пересечения и примыкания в пределах </w:t>
      </w:r>
      <w:r w:rsidR="00873EAC">
        <w:t>планируемой</w:t>
      </w:r>
      <w:r w:rsidR="00873EAC" w:rsidRPr="008A3CBE">
        <w:t xml:space="preserve"> территории выполнены в одном уровне, что обусловливает необходимость светофорного регулирования магистрали. Светофорное регулирование и разреш</w:t>
      </w:r>
      <w:r w:rsidR="00286117">
        <w:t>е</w:t>
      </w:r>
      <w:r w:rsidR="00873EAC" w:rsidRPr="008A3CBE">
        <w:t>нные правые повороты существенно ограничивают пропускную способность ул</w:t>
      </w:r>
      <w:r w:rsidR="00122FA2">
        <w:t>.</w:t>
      </w:r>
      <w:r w:rsidR="00873EAC" w:rsidRPr="008A3CBE">
        <w:t xml:space="preserve"> Большевистской. Через магистраль организованы один подземный, четыре надземных крытых переход</w:t>
      </w:r>
      <w:r w:rsidR="00122FA2">
        <w:t>а</w:t>
      </w:r>
      <w:r w:rsidR="00873EAC" w:rsidRPr="008A3CBE">
        <w:t>, а также переходы в одном уровне у светофорных объектов</w:t>
      </w:r>
      <w:r w:rsidR="00873EAC" w:rsidRPr="00AA2E72">
        <w:t>.</w:t>
      </w:r>
    </w:p>
    <w:p w:rsidR="00873EAC" w:rsidRPr="00AA2E72" w:rsidRDefault="00873EAC" w:rsidP="00571732">
      <w:r w:rsidRPr="00AA2E72">
        <w:t>Автомобильные дороги и улицы и проезды не отвечают требуемым параметрам для перспективной жилой застройки.</w:t>
      </w:r>
    </w:p>
    <w:p w:rsidR="00873EAC" w:rsidRPr="00AA2E72" w:rsidRDefault="00873EAC" w:rsidP="00571732">
      <w:r w:rsidRPr="00AA2E72">
        <w:t>В границах</w:t>
      </w:r>
      <w:r>
        <w:t xml:space="preserve"> планируемой</w:t>
      </w:r>
      <w:r w:rsidRPr="00AA2E72">
        <w:t xml:space="preserve"> территории в период выполнения проекта планировки транспортное обеспечение представлено следующими системами:</w:t>
      </w:r>
    </w:p>
    <w:p w:rsidR="00873EAC" w:rsidRPr="00AA2E72" w:rsidRDefault="00873EAC" w:rsidP="00571732">
      <w:r w:rsidRPr="00AA2E72">
        <w:t>междугородным, пригородным и городс</w:t>
      </w:r>
      <w:r>
        <w:t>ким водным (речным) транспортом;</w:t>
      </w:r>
    </w:p>
    <w:p w:rsidR="00873EAC" w:rsidRPr="00AA2E72" w:rsidRDefault="00873EAC" w:rsidP="00571732">
      <w:r w:rsidRPr="00AA2E72">
        <w:t>пригородным рельсовым электротранспортом;</w:t>
      </w:r>
    </w:p>
    <w:p w:rsidR="00873EAC" w:rsidRPr="00AA2E72" w:rsidRDefault="00873EAC" w:rsidP="00571732">
      <w:r>
        <w:t>метрополитеном;</w:t>
      </w:r>
    </w:p>
    <w:p w:rsidR="00873EAC" w:rsidRPr="00AA2E72" w:rsidRDefault="00873EAC" w:rsidP="00571732">
      <w:r w:rsidRPr="00AA2E72">
        <w:t>междугородным, пригородным и городским автомобильным и электротранспортом.</w:t>
      </w:r>
    </w:p>
    <w:p w:rsidR="00873EAC" w:rsidRPr="00443583" w:rsidRDefault="00873EAC" w:rsidP="00571732">
      <w:r w:rsidRPr="00443583">
        <w:t>Междугородные транспортные линии оснащены пунктами  промежуточной остановки в границах планируемой территории.</w:t>
      </w:r>
    </w:p>
    <w:p w:rsidR="00873EAC" w:rsidRPr="00443583" w:rsidRDefault="00873EAC" w:rsidP="00571732">
      <w:r w:rsidRPr="00443583">
        <w:t>Пригородные и городские линии оснащены конечными  и промежуточными остановочными пунктами общественного транспорта.</w:t>
      </w:r>
    </w:p>
    <w:p w:rsidR="00873EAC" w:rsidRPr="00443583" w:rsidRDefault="00873EAC" w:rsidP="00571732">
      <w:r w:rsidRPr="00443583">
        <w:t>В северо-западной части планируемой территории сформирован транспортно-пересадочный узел, включающий в себя станцию метрополитена, остановочную платформу пригородного электротранспорта и конечную и промежуточные остановочные пункты общественного транспорта. Часть узла находится за пределами планируемой территории,</w:t>
      </w:r>
      <w:r w:rsidR="00FB1D30">
        <w:t xml:space="preserve"> непосредственно к ней примыкая</w:t>
      </w:r>
      <w:r w:rsidRPr="00443583">
        <w:t>, в том числе, трамвайная линия.</w:t>
      </w:r>
    </w:p>
    <w:p w:rsidR="00443583" w:rsidRDefault="000B1F59" w:rsidP="00571732">
      <w:r w:rsidRPr="00443583">
        <w:t>Транспортное обеспечение планируемой территории также включает в себя</w:t>
      </w:r>
      <w:r w:rsidR="00443583" w:rsidRPr="00443583">
        <w:t xml:space="preserve"> г</w:t>
      </w:r>
      <w:r w:rsidR="00873EAC" w:rsidRPr="00443583">
        <w:t>ородской водный транспорт</w:t>
      </w:r>
      <w:r w:rsidR="00443583" w:rsidRPr="00443583">
        <w:t xml:space="preserve"> сезонного сообщения.</w:t>
      </w:r>
      <w:r w:rsidR="00873EAC" w:rsidRPr="00443583">
        <w:t xml:space="preserve"> </w:t>
      </w:r>
      <w:r w:rsidR="00443583" w:rsidRPr="00443583">
        <w:t xml:space="preserve">Пристань расположена у юго-западной границы планируемой территории. В связи с реконструкцией разрушенного здания речного вокзала и экономическими обстоятельствами использование водного транспорта временно ограничено небольшим количеством транспортных и прогулочных маршрутов, которые связывают планируемую территорию с муниципальным автономным учреждением культуры города Новосибирска «Парк культуры и отдыха «Заельцовский» и </w:t>
      </w:r>
      <w:r w:rsidR="00122FA2">
        <w:t xml:space="preserve">островом </w:t>
      </w:r>
      <w:r w:rsidR="00443583" w:rsidRPr="00443583">
        <w:t>Кораблик. Речной вокзал (и временно заменяющая его пристань) находится в пешей доступности от остановочных пунктов общественного</w:t>
      </w:r>
      <w:r w:rsidR="00443583">
        <w:t xml:space="preserve"> </w:t>
      </w:r>
      <w:r w:rsidR="00443583" w:rsidRPr="00AA2E72">
        <w:t>транспорта.</w:t>
      </w:r>
      <w:r w:rsidR="00443583">
        <w:t xml:space="preserve"> </w:t>
      </w:r>
    </w:p>
    <w:p w:rsidR="00873EAC" w:rsidRPr="00AA2E72" w:rsidRDefault="00873EAC" w:rsidP="00571732">
      <w:r w:rsidRPr="00AA2E72">
        <w:t xml:space="preserve">Пригородное сообщение рельсовым электротранспортом </w:t>
      </w:r>
      <w:r>
        <w:t>находится</w:t>
      </w:r>
      <w:r w:rsidRPr="00AA2E72">
        <w:t xml:space="preserve"> </w:t>
      </w:r>
      <w:r>
        <w:t>у</w:t>
      </w:r>
      <w:r w:rsidRPr="00AA2E72">
        <w:t xml:space="preserve"> северо-восточной границ</w:t>
      </w:r>
      <w:r>
        <w:t>ы</w:t>
      </w:r>
      <w:r w:rsidRPr="00AA2E72">
        <w:t xml:space="preserve"> </w:t>
      </w:r>
      <w:r>
        <w:t xml:space="preserve">планируемой </w:t>
      </w:r>
      <w:r w:rsidRPr="00AA2E72">
        <w:t xml:space="preserve">территории. В границах </w:t>
      </w:r>
      <w:r>
        <w:t xml:space="preserve">планируемой территории </w:t>
      </w:r>
      <w:r w:rsidRPr="00AA2E72">
        <w:t xml:space="preserve">представлено остановочными платформами </w:t>
      </w:r>
      <w:r>
        <w:t>«</w:t>
      </w:r>
      <w:r w:rsidRPr="00AA2E72">
        <w:t>Речной вокзал</w:t>
      </w:r>
      <w:r>
        <w:t>»</w:t>
      </w:r>
      <w:r w:rsidRPr="00AA2E72">
        <w:t xml:space="preserve">, </w:t>
      </w:r>
      <w:r>
        <w:t>«</w:t>
      </w:r>
      <w:r w:rsidRPr="00AA2E72">
        <w:t>Инструментальный завод</w:t>
      </w:r>
      <w:r>
        <w:t>»</w:t>
      </w:r>
      <w:r w:rsidRPr="00AA2E72">
        <w:t xml:space="preserve"> и станцией </w:t>
      </w:r>
      <w:r>
        <w:t>«</w:t>
      </w:r>
      <w:r w:rsidR="00FB1D30">
        <w:t>Новосибирск-</w:t>
      </w:r>
      <w:r w:rsidRPr="00AA2E72">
        <w:t>Южный</w:t>
      </w:r>
      <w:r>
        <w:t>»</w:t>
      </w:r>
      <w:r w:rsidRPr="00AA2E72">
        <w:t>.</w:t>
      </w:r>
    </w:p>
    <w:p w:rsidR="00873EAC" w:rsidRPr="00AA2E72" w:rsidRDefault="00873EAC" w:rsidP="00571732">
      <w:r w:rsidRPr="00AA2E72">
        <w:t xml:space="preserve">Остановочная платформа </w:t>
      </w:r>
      <w:r>
        <w:t>«</w:t>
      </w:r>
      <w:r w:rsidRPr="00AA2E72">
        <w:t>Речной вокзал</w:t>
      </w:r>
      <w:r>
        <w:t>»</w:t>
      </w:r>
      <w:r w:rsidRPr="00AA2E72">
        <w:t xml:space="preserve"> находится в составе транспортно-пересадочного узла. Остановочная платформа </w:t>
      </w:r>
      <w:r>
        <w:t>«</w:t>
      </w:r>
      <w:r w:rsidRPr="00AA2E72">
        <w:t>Инструментальный завод</w:t>
      </w:r>
      <w:r>
        <w:t>»</w:t>
      </w:r>
      <w:r w:rsidRPr="00AA2E72">
        <w:t xml:space="preserve"> и станция </w:t>
      </w:r>
      <w:r>
        <w:t>«</w:t>
      </w:r>
      <w:r w:rsidR="00FB1D30">
        <w:t>Новосибирск-</w:t>
      </w:r>
      <w:r w:rsidRPr="00AA2E72">
        <w:t>Южный</w:t>
      </w:r>
      <w:r>
        <w:t>»</w:t>
      </w:r>
      <w:r w:rsidRPr="00AA2E72">
        <w:t xml:space="preserve"> находятся в полукилометровой доступности от останово</w:t>
      </w:r>
      <w:r>
        <w:t>чных пунктов</w:t>
      </w:r>
      <w:r w:rsidRPr="00AA2E72">
        <w:t xml:space="preserve"> городского нерельсового и рельсового</w:t>
      </w:r>
      <w:r>
        <w:t xml:space="preserve"> общественного</w:t>
      </w:r>
      <w:r w:rsidRPr="00AA2E72">
        <w:t xml:space="preserve"> транспорта.</w:t>
      </w:r>
    </w:p>
    <w:p w:rsidR="00873EAC" w:rsidRDefault="00873EAC" w:rsidP="00571732">
      <w:r w:rsidRPr="00AA2E72">
        <w:t>Городской общественный транспорт представлен автобусами, троллейбусами, маршрутными и легковыми такси. Через транспортно-пересадочный узел только по ул</w:t>
      </w:r>
      <w:r w:rsidR="00122FA2">
        <w:t>.</w:t>
      </w:r>
      <w:r w:rsidRPr="00AA2E72">
        <w:t xml:space="preserve"> Большевистской проходит 4</w:t>
      </w:r>
      <w:r>
        <w:t>0</w:t>
      </w:r>
      <w:r w:rsidRPr="00AA2E72">
        <w:t xml:space="preserve"> маршрут</w:t>
      </w:r>
      <w:r>
        <w:t>ов</w:t>
      </w:r>
      <w:r w:rsidRPr="00AA2E72">
        <w:t>. В их составе:  1</w:t>
      </w:r>
      <w:r>
        <w:t>9</w:t>
      </w:r>
      <w:r w:rsidRPr="00AA2E72">
        <w:t xml:space="preserve"> – автобусных, 1 – троллейбусны</w:t>
      </w:r>
      <w:r w:rsidR="00A01C57">
        <w:t>й</w:t>
      </w:r>
      <w:r w:rsidRPr="00AA2E72">
        <w:t xml:space="preserve"> и 2</w:t>
      </w:r>
      <w:r>
        <w:t>0</w:t>
      </w:r>
      <w:r w:rsidRPr="00AA2E72">
        <w:t xml:space="preserve"> – маршрутных такси. Маршруты </w:t>
      </w:r>
      <w:r>
        <w:t xml:space="preserve">наземного пассажирского </w:t>
      </w:r>
      <w:r w:rsidRPr="00AA2E72">
        <w:t>транспорта, проходящие по мостовым переходам через реку Обь сквозь транспортно-пересадочный узел, оснащены остановочными пунктами</w:t>
      </w:r>
      <w:r>
        <w:t xml:space="preserve"> общественного транспорта</w:t>
      </w:r>
      <w:r w:rsidRPr="00AA2E72">
        <w:t xml:space="preserve"> за пределами </w:t>
      </w:r>
      <w:r>
        <w:t>планируемой</w:t>
      </w:r>
      <w:r w:rsidRPr="00AA2E72">
        <w:t xml:space="preserve"> территории в радиусе 350 м. В их число входят 13 маршрутов уличного транспорта. За пределами территории в пределах транспортно-пересадочного узла  имеет</w:t>
      </w:r>
      <w:r w:rsidR="00FB1D30">
        <w:t>ся</w:t>
      </w:r>
      <w:r w:rsidRPr="00AA2E72">
        <w:t xml:space="preserve"> промежуточный  остановочный пункт </w:t>
      </w:r>
      <w:r w:rsidR="00FB1D30">
        <w:t xml:space="preserve">на </w:t>
      </w:r>
      <w:r w:rsidRPr="00AA2E72">
        <w:t xml:space="preserve">один трамвайный маршрут. </w:t>
      </w:r>
    </w:p>
    <w:p w:rsidR="00873EAC" w:rsidRDefault="00873EAC" w:rsidP="00571732">
      <w:r w:rsidRPr="00650C6A">
        <w:t xml:space="preserve">Перечень </w:t>
      </w:r>
      <w:r>
        <w:t xml:space="preserve">и характеристики </w:t>
      </w:r>
      <w:r w:rsidRPr="00650C6A">
        <w:t>существующих элементов улично-дорожной сети</w:t>
      </w:r>
      <w:r>
        <w:t xml:space="preserve"> приведены в таблице 2.</w:t>
      </w:r>
    </w:p>
    <w:p w:rsidR="00122FA2" w:rsidRPr="00A01C57" w:rsidRDefault="00122FA2" w:rsidP="00571732">
      <w:pPr>
        <w:rPr>
          <w:sz w:val="24"/>
        </w:rPr>
      </w:pPr>
    </w:p>
    <w:p w:rsidR="00452553" w:rsidRDefault="00452553" w:rsidP="00571732">
      <w:pPr>
        <w:jc w:val="right"/>
      </w:pPr>
      <w:r w:rsidRPr="00650C6A">
        <w:t>Таблица 2</w:t>
      </w:r>
    </w:p>
    <w:p w:rsidR="00742C51" w:rsidRPr="00A01C57" w:rsidRDefault="00742C51" w:rsidP="00571732">
      <w:pPr>
        <w:jc w:val="center"/>
        <w:rPr>
          <w:sz w:val="24"/>
        </w:rPr>
      </w:pPr>
    </w:p>
    <w:p w:rsidR="00873EAC" w:rsidRDefault="00873EAC" w:rsidP="00571732">
      <w:pPr>
        <w:jc w:val="center"/>
      </w:pPr>
      <w:r w:rsidRPr="00650C6A">
        <w:t>Перечень существующих элементов улично-дорожной сети</w:t>
      </w:r>
    </w:p>
    <w:p w:rsidR="00873EAC" w:rsidRPr="00A01C57" w:rsidRDefault="00873EAC" w:rsidP="00571732">
      <w:pPr>
        <w:jc w:val="right"/>
        <w:rPr>
          <w:sz w:val="24"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0"/>
        <w:gridCol w:w="2435"/>
        <w:gridCol w:w="1134"/>
        <w:gridCol w:w="2268"/>
        <w:gridCol w:w="3402"/>
      </w:tblGrid>
      <w:tr w:rsidR="00873EAC" w:rsidRPr="003F2606" w:rsidTr="00122FA2">
        <w:tc>
          <w:tcPr>
            <w:tcW w:w="650" w:type="dxa"/>
            <w:shd w:val="clear" w:color="auto" w:fill="auto"/>
          </w:tcPr>
          <w:p w:rsidR="00873EAC" w:rsidRPr="00FB1D30" w:rsidRDefault="00122FA2" w:rsidP="00571732">
            <w:pPr>
              <w:ind w:firstLine="0"/>
              <w:jc w:val="center"/>
              <w:rPr>
                <w:szCs w:val="28"/>
              </w:rPr>
            </w:pPr>
            <w:r w:rsidRPr="00FB1D30">
              <w:rPr>
                <w:szCs w:val="28"/>
              </w:rPr>
              <w:t>№ п/</w:t>
            </w:r>
            <w:r w:rsidR="00873EAC" w:rsidRPr="00FB1D30">
              <w:rPr>
                <w:szCs w:val="28"/>
              </w:rPr>
              <w:t>п</w:t>
            </w:r>
          </w:p>
        </w:tc>
        <w:tc>
          <w:tcPr>
            <w:tcW w:w="2435" w:type="dxa"/>
            <w:shd w:val="clear" w:color="auto" w:fill="auto"/>
          </w:tcPr>
          <w:p w:rsidR="00873EAC" w:rsidRPr="00FB1D30" w:rsidRDefault="00081BCB" w:rsidP="00571732">
            <w:pPr>
              <w:ind w:firstLine="0"/>
              <w:jc w:val="center"/>
              <w:rPr>
                <w:szCs w:val="28"/>
              </w:rPr>
            </w:pPr>
            <w:r w:rsidRPr="00FB1D30">
              <w:rPr>
                <w:szCs w:val="28"/>
              </w:rPr>
              <w:t xml:space="preserve">Наименование </w:t>
            </w:r>
            <w:r w:rsidR="00FB1D30" w:rsidRPr="00FB1D30">
              <w:rPr>
                <w:szCs w:val="28"/>
              </w:rPr>
              <w:t xml:space="preserve"> и тип </w:t>
            </w:r>
            <w:r w:rsidRPr="00FB1D30">
              <w:rPr>
                <w:szCs w:val="28"/>
              </w:rPr>
              <w:t>элемента улично-дорожной сети</w:t>
            </w:r>
          </w:p>
        </w:tc>
        <w:tc>
          <w:tcPr>
            <w:tcW w:w="1134" w:type="dxa"/>
            <w:shd w:val="clear" w:color="auto" w:fill="auto"/>
          </w:tcPr>
          <w:p w:rsidR="00873EAC" w:rsidRPr="00FB1D30" w:rsidRDefault="00873EAC" w:rsidP="00571732">
            <w:pPr>
              <w:ind w:firstLine="0"/>
              <w:jc w:val="center"/>
              <w:rPr>
                <w:szCs w:val="28"/>
              </w:rPr>
            </w:pPr>
            <w:r w:rsidRPr="00FB1D30">
              <w:rPr>
                <w:szCs w:val="28"/>
              </w:rPr>
              <w:t>Длина, м</w:t>
            </w:r>
          </w:p>
        </w:tc>
        <w:tc>
          <w:tcPr>
            <w:tcW w:w="2268" w:type="dxa"/>
            <w:shd w:val="clear" w:color="auto" w:fill="auto"/>
          </w:tcPr>
          <w:p w:rsidR="00873EAC" w:rsidRPr="00FB1D30" w:rsidRDefault="00873EAC" w:rsidP="00571732">
            <w:pPr>
              <w:ind w:firstLine="0"/>
              <w:jc w:val="center"/>
              <w:rPr>
                <w:szCs w:val="28"/>
              </w:rPr>
            </w:pPr>
            <w:r w:rsidRPr="00FB1D30">
              <w:rPr>
                <w:szCs w:val="28"/>
              </w:rPr>
              <w:t>Тип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FB1D30" w:rsidRDefault="00873EAC" w:rsidP="00571732">
            <w:pPr>
              <w:ind w:firstLine="0"/>
              <w:jc w:val="center"/>
              <w:rPr>
                <w:szCs w:val="28"/>
              </w:rPr>
            </w:pPr>
            <w:r w:rsidRPr="00FB1D30">
              <w:rPr>
                <w:szCs w:val="28"/>
              </w:rPr>
              <w:t>Категория</w:t>
            </w:r>
          </w:p>
        </w:tc>
      </w:tr>
    </w:tbl>
    <w:p w:rsidR="00873EAC" w:rsidRPr="003F2606" w:rsidRDefault="00873EAC" w:rsidP="00571732">
      <w:pPr>
        <w:rPr>
          <w:sz w:val="2"/>
          <w:szCs w:val="2"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0"/>
        <w:gridCol w:w="2435"/>
        <w:gridCol w:w="1134"/>
        <w:gridCol w:w="2268"/>
        <w:gridCol w:w="3402"/>
      </w:tblGrid>
      <w:tr w:rsidR="00873EAC" w:rsidRPr="003F2606" w:rsidTr="00122FA2">
        <w:trPr>
          <w:trHeight w:val="135"/>
          <w:tblHeader/>
        </w:trPr>
        <w:tc>
          <w:tcPr>
            <w:tcW w:w="650" w:type="dxa"/>
            <w:shd w:val="clear" w:color="auto" w:fill="auto"/>
            <w:vAlign w:val="center"/>
          </w:tcPr>
          <w:p w:rsidR="00873EAC" w:rsidRPr="003F2606" w:rsidRDefault="00873EAC" w:rsidP="00571732">
            <w:pPr>
              <w:ind w:firstLine="0"/>
              <w:jc w:val="center"/>
            </w:pPr>
            <w:r w:rsidRPr="003F2606">
              <w:t>1</w:t>
            </w:r>
          </w:p>
        </w:tc>
        <w:tc>
          <w:tcPr>
            <w:tcW w:w="2435" w:type="dxa"/>
            <w:shd w:val="clear" w:color="auto" w:fill="auto"/>
            <w:vAlign w:val="center"/>
          </w:tcPr>
          <w:p w:rsidR="00873EAC" w:rsidRPr="003F2606" w:rsidRDefault="00873EAC" w:rsidP="00571732">
            <w:pPr>
              <w:ind w:firstLine="0"/>
              <w:jc w:val="center"/>
            </w:pPr>
            <w:r w:rsidRPr="003F2606"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3EAC" w:rsidRPr="003F2606" w:rsidRDefault="00873EAC" w:rsidP="00122FA2">
            <w:pPr>
              <w:ind w:firstLine="0"/>
              <w:jc w:val="center"/>
            </w:pPr>
            <w:r w:rsidRPr="003F2606"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73EAC" w:rsidRPr="003F2606" w:rsidRDefault="00873EAC" w:rsidP="00571732">
            <w:pPr>
              <w:ind w:firstLine="0"/>
              <w:jc w:val="center"/>
            </w:pPr>
            <w:r w:rsidRPr="003F2606"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73EAC" w:rsidRPr="003F2606" w:rsidRDefault="00873EAC" w:rsidP="00571732">
            <w:pPr>
              <w:ind w:firstLine="0"/>
              <w:jc w:val="center"/>
            </w:pPr>
            <w:r w:rsidRPr="003F2606">
              <w:t>5</w:t>
            </w:r>
          </w:p>
        </w:tc>
      </w:tr>
      <w:tr w:rsidR="00873EAC" w:rsidRPr="003F2606" w:rsidTr="00122FA2">
        <w:tc>
          <w:tcPr>
            <w:tcW w:w="650" w:type="dxa"/>
            <w:shd w:val="clear" w:color="auto" w:fill="auto"/>
          </w:tcPr>
          <w:p w:rsidR="00873EAC" w:rsidRPr="003F2606" w:rsidRDefault="00873EAC" w:rsidP="00571732">
            <w:pPr>
              <w:ind w:firstLine="0"/>
              <w:jc w:val="center"/>
            </w:pPr>
            <w:r w:rsidRPr="003F2606">
              <w:t>1</w:t>
            </w:r>
          </w:p>
        </w:tc>
        <w:tc>
          <w:tcPr>
            <w:tcW w:w="2435" w:type="dxa"/>
            <w:shd w:val="clear" w:color="auto" w:fill="auto"/>
          </w:tcPr>
          <w:p w:rsidR="00873EAC" w:rsidRPr="003F2606" w:rsidRDefault="00137BB6" w:rsidP="00122FA2">
            <w:pPr>
              <w:ind w:firstLine="0"/>
            </w:pPr>
            <w:r>
              <w:t>Ул.</w:t>
            </w:r>
            <w:r w:rsidR="00122FA2">
              <w:t xml:space="preserve"> </w:t>
            </w:r>
            <w:r w:rsidR="00873EAC" w:rsidRPr="003F2606">
              <w:t>Большевистская</w:t>
            </w:r>
          </w:p>
        </w:tc>
        <w:tc>
          <w:tcPr>
            <w:tcW w:w="1134" w:type="dxa"/>
            <w:shd w:val="clear" w:color="auto" w:fill="auto"/>
          </w:tcPr>
          <w:p w:rsidR="00873EAC" w:rsidRPr="00F92DAA" w:rsidRDefault="00873EAC" w:rsidP="00122FA2">
            <w:pPr>
              <w:ind w:firstLine="0"/>
              <w:jc w:val="center"/>
            </w:pPr>
            <w:r w:rsidRPr="00F92DAA">
              <w:t>4230,00</w:t>
            </w:r>
          </w:p>
        </w:tc>
        <w:tc>
          <w:tcPr>
            <w:tcW w:w="2268" w:type="dxa"/>
            <w:shd w:val="clear" w:color="auto" w:fill="auto"/>
          </w:tcPr>
          <w:p w:rsidR="00873EAC" w:rsidRPr="00F92DAA" w:rsidRDefault="00122FA2" w:rsidP="00122FA2">
            <w:pPr>
              <w:ind w:firstLine="0"/>
            </w:pPr>
            <w:r w:rsidRPr="00F92DAA">
              <w:t>Усовершенств</w:t>
            </w:r>
            <w:r w:rsidR="00873EAC" w:rsidRPr="00F92DAA">
              <w:t>ованное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3F2606" w:rsidRDefault="00122FA2" w:rsidP="00571732">
            <w:pPr>
              <w:ind w:firstLine="0"/>
            </w:pPr>
            <w:r w:rsidRPr="003F2606">
              <w:t>Магистральная улица о</w:t>
            </w:r>
            <w:r w:rsidR="00873EAC" w:rsidRPr="003F2606">
              <w:t>бщегородского значения, регулируемого движения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3F2606" w:rsidRDefault="00873EAC" w:rsidP="00571732">
            <w:pPr>
              <w:ind w:firstLine="0"/>
              <w:jc w:val="center"/>
            </w:pPr>
            <w:r w:rsidRPr="003F2606">
              <w:t>2</w:t>
            </w:r>
          </w:p>
        </w:tc>
        <w:tc>
          <w:tcPr>
            <w:tcW w:w="2435" w:type="dxa"/>
            <w:shd w:val="clear" w:color="auto" w:fill="auto"/>
          </w:tcPr>
          <w:p w:rsidR="00873EAC" w:rsidRPr="003F2606" w:rsidRDefault="00137BB6" w:rsidP="00571732">
            <w:pPr>
              <w:ind w:firstLine="0"/>
            </w:pPr>
            <w:r>
              <w:t>Ул.</w:t>
            </w:r>
            <w:r w:rsidR="0045123B" w:rsidRPr="003F2606">
              <w:t xml:space="preserve"> </w:t>
            </w:r>
            <w:r w:rsidR="00873EAC" w:rsidRPr="003F2606">
              <w:t>Грибоедова</w:t>
            </w:r>
          </w:p>
        </w:tc>
        <w:tc>
          <w:tcPr>
            <w:tcW w:w="1134" w:type="dxa"/>
            <w:shd w:val="clear" w:color="auto" w:fill="auto"/>
          </w:tcPr>
          <w:p w:rsidR="00873EAC" w:rsidRPr="003F2606" w:rsidRDefault="00873EAC" w:rsidP="00122FA2">
            <w:pPr>
              <w:ind w:firstLine="0"/>
              <w:jc w:val="center"/>
            </w:pPr>
            <w:r w:rsidRPr="003F2606">
              <w:t>254,52</w:t>
            </w:r>
          </w:p>
        </w:tc>
        <w:tc>
          <w:tcPr>
            <w:tcW w:w="2268" w:type="dxa"/>
            <w:shd w:val="clear" w:color="auto" w:fill="auto"/>
          </w:tcPr>
          <w:p w:rsidR="00873EAC" w:rsidRPr="003F2606" w:rsidRDefault="00122FA2" w:rsidP="00571732">
            <w:pPr>
              <w:ind w:firstLine="0"/>
            </w:pPr>
            <w:r w:rsidRPr="003F2606">
              <w:t>Усовершенств</w:t>
            </w:r>
            <w:r w:rsidR="00873EAC" w:rsidRPr="003F2606">
              <w:t>ованное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3F2606" w:rsidRDefault="00122FA2" w:rsidP="00571732">
            <w:pPr>
              <w:ind w:firstLine="0"/>
            </w:pPr>
            <w:r w:rsidRPr="003F2606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2D4EE9" w:rsidRDefault="00873EAC" w:rsidP="00571732">
            <w:pPr>
              <w:ind w:firstLine="0"/>
              <w:jc w:val="center"/>
            </w:pPr>
            <w:r w:rsidRPr="002D4EE9">
              <w:t>3</w:t>
            </w:r>
          </w:p>
        </w:tc>
        <w:tc>
          <w:tcPr>
            <w:tcW w:w="2435" w:type="dxa"/>
            <w:shd w:val="clear" w:color="auto" w:fill="auto"/>
          </w:tcPr>
          <w:p w:rsidR="00873EAC" w:rsidRPr="002D4EE9" w:rsidRDefault="00137BB6" w:rsidP="00571732">
            <w:pPr>
              <w:ind w:firstLine="0"/>
            </w:pPr>
            <w:r>
              <w:t xml:space="preserve">Ул. </w:t>
            </w:r>
            <w:r w:rsidR="00873EAC" w:rsidRPr="002D4EE9">
              <w:t>Добролюбова</w:t>
            </w:r>
          </w:p>
        </w:tc>
        <w:tc>
          <w:tcPr>
            <w:tcW w:w="1134" w:type="dxa"/>
            <w:shd w:val="clear" w:color="auto" w:fill="auto"/>
          </w:tcPr>
          <w:p w:rsidR="00873EAC" w:rsidRPr="002D4EE9" w:rsidRDefault="00873EAC" w:rsidP="00122FA2">
            <w:pPr>
              <w:ind w:firstLine="0"/>
              <w:jc w:val="center"/>
            </w:pPr>
            <w:r w:rsidRPr="002D4EE9">
              <w:t>250,00</w:t>
            </w:r>
          </w:p>
        </w:tc>
        <w:tc>
          <w:tcPr>
            <w:tcW w:w="2268" w:type="dxa"/>
            <w:shd w:val="clear" w:color="auto" w:fill="auto"/>
          </w:tcPr>
          <w:p w:rsidR="00873EAC" w:rsidRPr="002D4EE9" w:rsidRDefault="00122FA2" w:rsidP="00571732">
            <w:pPr>
              <w:ind w:firstLine="0"/>
            </w:pPr>
            <w:r w:rsidRPr="002D4EE9">
              <w:t>Усовершенств</w:t>
            </w:r>
            <w:r w:rsidR="00873EAC" w:rsidRPr="002D4EE9">
              <w:t>ованное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2D4EE9" w:rsidRDefault="00122FA2" w:rsidP="00571732">
            <w:pPr>
              <w:ind w:firstLine="0"/>
            </w:pPr>
            <w:r w:rsidRPr="002D4EE9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707CC8" w:rsidRDefault="00873EAC" w:rsidP="00571732">
            <w:pPr>
              <w:ind w:firstLine="0"/>
              <w:jc w:val="center"/>
            </w:pPr>
            <w:r w:rsidRPr="00707CC8">
              <w:t>4</w:t>
            </w:r>
          </w:p>
        </w:tc>
        <w:tc>
          <w:tcPr>
            <w:tcW w:w="2435" w:type="dxa"/>
            <w:shd w:val="clear" w:color="auto" w:fill="auto"/>
          </w:tcPr>
          <w:p w:rsidR="00873EAC" w:rsidRPr="00707CC8" w:rsidRDefault="00137BB6" w:rsidP="00571732">
            <w:pPr>
              <w:ind w:firstLine="0"/>
            </w:pPr>
            <w:r>
              <w:t>Ул.</w:t>
            </w:r>
            <w:r w:rsidR="0045123B" w:rsidRPr="00707CC8">
              <w:t xml:space="preserve"> </w:t>
            </w:r>
            <w:r w:rsidR="00873EAC" w:rsidRPr="00707CC8">
              <w:t>Гурьевская</w:t>
            </w:r>
          </w:p>
        </w:tc>
        <w:tc>
          <w:tcPr>
            <w:tcW w:w="1134" w:type="dxa"/>
            <w:shd w:val="clear" w:color="auto" w:fill="auto"/>
          </w:tcPr>
          <w:p w:rsidR="00873EAC" w:rsidRPr="00707CC8" w:rsidRDefault="00873EAC" w:rsidP="00122FA2">
            <w:pPr>
              <w:ind w:firstLine="0"/>
              <w:jc w:val="center"/>
            </w:pPr>
            <w:r w:rsidRPr="00707CC8">
              <w:t>260,00</w:t>
            </w:r>
          </w:p>
        </w:tc>
        <w:tc>
          <w:tcPr>
            <w:tcW w:w="2268" w:type="dxa"/>
            <w:shd w:val="clear" w:color="auto" w:fill="auto"/>
          </w:tcPr>
          <w:p w:rsidR="00873EAC" w:rsidRPr="00707CC8" w:rsidRDefault="00122FA2" w:rsidP="00571732">
            <w:pPr>
              <w:ind w:firstLine="0"/>
            </w:pPr>
            <w:r w:rsidRPr="00707CC8">
              <w:t>Усовершенств</w:t>
            </w:r>
            <w:r w:rsidR="00873EAC" w:rsidRPr="00707CC8">
              <w:t>ованное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707CC8" w:rsidRDefault="00122FA2" w:rsidP="00571732">
            <w:pPr>
              <w:ind w:firstLine="0"/>
            </w:pPr>
            <w:r w:rsidRPr="00707CC8">
              <w:t>Улиц</w:t>
            </w:r>
            <w:r w:rsidR="00873EAC" w:rsidRPr="00707CC8">
              <w:t>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707CC8" w:rsidRDefault="00873EAC" w:rsidP="00571732">
            <w:pPr>
              <w:ind w:firstLine="0"/>
              <w:jc w:val="center"/>
            </w:pPr>
            <w:r w:rsidRPr="00707CC8">
              <w:t>5</w:t>
            </w:r>
          </w:p>
        </w:tc>
        <w:tc>
          <w:tcPr>
            <w:tcW w:w="2435" w:type="dxa"/>
            <w:shd w:val="clear" w:color="auto" w:fill="auto"/>
          </w:tcPr>
          <w:p w:rsidR="00873EAC" w:rsidRPr="00707CC8" w:rsidRDefault="00137BB6" w:rsidP="00571732">
            <w:pPr>
              <w:ind w:firstLine="0"/>
            </w:pPr>
            <w:r>
              <w:t>Ул.</w:t>
            </w:r>
            <w:r w:rsidR="0045123B" w:rsidRPr="00707CC8">
              <w:t xml:space="preserve"> </w:t>
            </w:r>
            <w:r w:rsidR="00873EAC" w:rsidRPr="00707CC8">
              <w:t>Обская</w:t>
            </w:r>
          </w:p>
        </w:tc>
        <w:tc>
          <w:tcPr>
            <w:tcW w:w="1134" w:type="dxa"/>
            <w:shd w:val="clear" w:color="auto" w:fill="auto"/>
          </w:tcPr>
          <w:p w:rsidR="00873EAC" w:rsidRPr="00707CC8" w:rsidRDefault="00873EAC" w:rsidP="00122FA2">
            <w:pPr>
              <w:ind w:firstLine="0"/>
              <w:jc w:val="center"/>
            </w:pPr>
            <w:r w:rsidRPr="00707CC8">
              <w:t>1112,82</w:t>
            </w:r>
          </w:p>
        </w:tc>
        <w:tc>
          <w:tcPr>
            <w:tcW w:w="2268" w:type="dxa"/>
            <w:shd w:val="clear" w:color="auto" w:fill="auto"/>
          </w:tcPr>
          <w:p w:rsidR="00873EAC" w:rsidRPr="00707CC8" w:rsidRDefault="00122FA2" w:rsidP="00571732">
            <w:pPr>
              <w:ind w:firstLine="0"/>
            </w:pPr>
            <w:r w:rsidRPr="00707CC8">
              <w:t>Усовершенств</w:t>
            </w:r>
            <w:r w:rsidR="00873EAC" w:rsidRPr="00707CC8">
              <w:t>ованное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707CC8" w:rsidRDefault="00122FA2" w:rsidP="00571732">
            <w:pPr>
              <w:ind w:firstLine="0"/>
            </w:pPr>
            <w:r w:rsidRPr="00707CC8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707CC8" w:rsidRDefault="00873EAC" w:rsidP="00571732">
            <w:pPr>
              <w:ind w:firstLine="0"/>
              <w:jc w:val="center"/>
            </w:pPr>
            <w:r w:rsidRPr="00707CC8">
              <w:t>6</w:t>
            </w:r>
          </w:p>
        </w:tc>
        <w:tc>
          <w:tcPr>
            <w:tcW w:w="2435" w:type="dxa"/>
            <w:shd w:val="clear" w:color="auto" w:fill="auto"/>
          </w:tcPr>
          <w:p w:rsidR="00873EAC" w:rsidRPr="00707CC8" w:rsidRDefault="00137BB6" w:rsidP="00571732">
            <w:pPr>
              <w:ind w:firstLine="0"/>
            </w:pPr>
            <w:r>
              <w:t>Ул.</w:t>
            </w:r>
            <w:r w:rsidR="0045123B" w:rsidRPr="00707CC8">
              <w:t xml:space="preserve"> </w:t>
            </w:r>
            <w:r w:rsidR="00873EAC" w:rsidRPr="00707CC8">
              <w:t>Закавказская</w:t>
            </w:r>
          </w:p>
        </w:tc>
        <w:tc>
          <w:tcPr>
            <w:tcW w:w="1134" w:type="dxa"/>
            <w:shd w:val="clear" w:color="auto" w:fill="auto"/>
          </w:tcPr>
          <w:p w:rsidR="00873EAC" w:rsidRPr="00707CC8" w:rsidRDefault="00873EAC" w:rsidP="00122FA2">
            <w:pPr>
              <w:ind w:firstLine="0"/>
              <w:jc w:val="center"/>
            </w:pPr>
            <w:r w:rsidRPr="00707CC8">
              <w:t>448,12</w:t>
            </w:r>
          </w:p>
        </w:tc>
        <w:tc>
          <w:tcPr>
            <w:tcW w:w="2268" w:type="dxa"/>
            <w:shd w:val="clear" w:color="auto" w:fill="auto"/>
          </w:tcPr>
          <w:p w:rsidR="00873EAC" w:rsidRPr="00707CC8" w:rsidRDefault="00122FA2" w:rsidP="00571732">
            <w:pPr>
              <w:ind w:firstLine="0"/>
            </w:pPr>
            <w:r w:rsidRPr="00707CC8">
              <w:t>Усовершенств</w:t>
            </w:r>
            <w:r w:rsidR="00873EAC" w:rsidRPr="00707CC8">
              <w:t>ованное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707CC8" w:rsidRDefault="00122FA2" w:rsidP="00571732">
            <w:pPr>
              <w:ind w:firstLine="0"/>
            </w:pPr>
            <w:r w:rsidRPr="00707CC8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707CC8" w:rsidRDefault="00873EAC" w:rsidP="00571732">
            <w:pPr>
              <w:ind w:firstLine="0"/>
              <w:jc w:val="center"/>
            </w:pPr>
            <w:r w:rsidRPr="00707CC8">
              <w:t>7</w:t>
            </w:r>
          </w:p>
        </w:tc>
        <w:tc>
          <w:tcPr>
            <w:tcW w:w="2435" w:type="dxa"/>
            <w:shd w:val="clear" w:color="auto" w:fill="auto"/>
          </w:tcPr>
          <w:p w:rsidR="00873EAC" w:rsidRPr="00707CC8" w:rsidRDefault="00137BB6" w:rsidP="00571732">
            <w:pPr>
              <w:ind w:firstLine="0"/>
            </w:pPr>
            <w:r>
              <w:t>Ул.</w:t>
            </w:r>
            <w:r w:rsidR="0045123B" w:rsidRPr="00707CC8">
              <w:t xml:space="preserve"> </w:t>
            </w:r>
            <w:r w:rsidR="00873EAC" w:rsidRPr="00707CC8">
              <w:t>Ульяновская</w:t>
            </w:r>
          </w:p>
        </w:tc>
        <w:tc>
          <w:tcPr>
            <w:tcW w:w="1134" w:type="dxa"/>
            <w:shd w:val="clear" w:color="auto" w:fill="auto"/>
          </w:tcPr>
          <w:p w:rsidR="00873EAC" w:rsidRPr="00707CC8" w:rsidRDefault="00873EAC" w:rsidP="00122FA2">
            <w:pPr>
              <w:ind w:firstLine="0"/>
              <w:jc w:val="center"/>
            </w:pPr>
            <w:r w:rsidRPr="00707CC8">
              <w:t>308,35</w:t>
            </w:r>
          </w:p>
        </w:tc>
        <w:tc>
          <w:tcPr>
            <w:tcW w:w="2268" w:type="dxa"/>
            <w:shd w:val="clear" w:color="auto" w:fill="auto"/>
          </w:tcPr>
          <w:p w:rsidR="00873EAC" w:rsidRPr="00707CC8" w:rsidRDefault="00122FA2" w:rsidP="00571732">
            <w:pPr>
              <w:ind w:firstLine="0"/>
            </w:pPr>
            <w:r w:rsidRPr="00707CC8">
              <w:t>Усовершенств</w:t>
            </w:r>
            <w:r w:rsidR="00873EAC" w:rsidRPr="00707CC8">
              <w:t>ованное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707CC8" w:rsidRDefault="00122FA2" w:rsidP="00571732">
            <w:pPr>
              <w:ind w:firstLine="0"/>
            </w:pPr>
            <w:r w:rsidRPr="00707CC8">
              <w:t>Улица местного значения (улица в промыш</w:t>
            </w:r>
            <w:r w:rsidR="00873EAC">
              <w:t xml:space="preserve">ленных и </w:t>
            </w:r>
            <w:r w:rsidR="00742C51">
              <w:t>ко</w:t>
            </w:r>
            <w:r w:rsidR="00873EAC" w:rsidRPr="00707CC8">
              <w:t>ммунально-складских зонах)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707CC8" w:rsidRDefault="00873EAC" w:rsidP="00571732">
            <w:pPr>
              <w:ind w:firstLine="0"/>
              <w:jc w:val="center"/>
            </w:pPr>
            <w:r w:rsidRPr="00707CC8">
              <w:t>8</w:t>
            </w:r>
          </w:p>
        </w:tc>
        <w:tc>
          <w:tcPr>
            <w:tcW w:w="2435" w:type="dxa"/>
            <w:shd w:val="clear" w:color="auto" w:fill="auto"/>
          </w:tcPr>
          <w:p w:rsidR="00873EAC" w:rsidRPr="00707CC8" w:rsidRDefault="00137BB6" w:rsidP="00571732">
            <w:pPr>
              <w:ind w:firstLine="0"/>
            </w:pPr>
            <w:r>
              <w:t>Ул.</w:t>
            </w:r>
            <w:r w:rsidR="0045123B" w:rsidRPr="00707CC8">
              <w:t xml:space="preserve"> </w:t>
            </w:r>
            <w:r w:rsidR="00873EAC" w:rsidRPr="00707CC8">
              <w:t>Днепрогэсовская</w:t>
            </w:r>
          </w:p>
        </w:tc>
        <w:tc>
          <w:tcPr>
            <w:tcW w:w="1134" w:type="dxa"/>
            <w:shd w:val="clear" w:color="auto" w:fill="auto"/>
          </w:tcPr>
          <w:p w:rsidR="00873EAC" w:rsidRPr="00707CC8" w:rsidRDefault="00873EAC" w:rsidP="00122FA2">
            <w:pPr>
              <w:ind w:firstLine="0"/>
              <w:jc w:val="center"/>
            </w:pPr>
            <w:r w:rsidRPr="00707CC8">
              <w:t>618,00</w:t>
            </w:r>
          </w:p>
        </w:tc>
        <w:tc>
          <w:tcPr>
            <w:tcW w:w="2268" w:type="dxa"/>
            <w:shd w:val="clear" w:color="auto" w:fill="auto"/>
          </w:tcPr>
          <w:p w:rsidR="00873EAC" w:rsidRPr="00707CC8" w:rsidRDefault="00122FA2" w:rsidP="00571732">
            <w:pPr>
              <w:ind w:firstLine="0"/>
            </w:pPr>
            <w:r w:rsidRPr="00707CC8">
              <w:t>Усовершенств</w:t>
            </w:r>
            <w:r w:rsidR="00873EAC" w:rsidRPr="00707CC8">
              <w:t>ованное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707CC8" w:rsidRDefault="00122FA2" w:rsidP="00571732">
            <w:pPr>
              <w:ind w:firstLine="0"/>
            </w:pPr>
            <w:r w:rsidRPr="00707CC8">
              <w:t>Улица местного значения (улица в промыш</w:t>
            </w:r>
            <w:r w:rsidR="00873EAC">
              <w:t xml:space="preserve">ленных и </w:t>
            </w:r>
            <w:r w:rsidR="00873EAC" w:rsidRPr="00707CC8">
              <w:t>коммунально-складских зонах)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8E7244" w:rsidRDefault="00873EAC" w:rsidP="00571732">
            <w:pPr>
              <w:ind w:firstLine="0"/>
              <w:jc w:val="center"/>
            </w:pPr>
            <w:r w:rsidRPr="008E7244">
              <w:t>9</w:t>
            </w:r>
          </w:p>
        </w:tc>
        <w:tc>
          <w:tcPr>
            <w:tcW w:w="2435" w:type="dxa"/>
            <w:shd w:val="clear" w:color="auto" w:fill="auto"/>
          </w:tcPr>
          <w:p w:rsidR="00873EAC" w:rsidRPr="008E7244" w:rsidRDefault="00137BB6" w:rsidP="00571732">
            <w:pPr>
              <w:ind w:firstLine="0"/>
            </w:pPr>
            <w:r>
              <w:t>Ул.</w:t>
            </w:r>
            <w:r w:rsidR="0045123B" w:rsidRPr="008E7244">
              <w:t xml:space="preserve"> </w:t>
            </w:r>
            <w:r w:rsidR="00873EAC" w:rsidRPr="008E7244">
              <w:t>Бугурусланская</w:t>
            </w:r>
          </w:p>
        </w:tc>
        <w:tc>
          <w:tcPr>
            <w:tcW w:w="1134" w:type="dxa"/>
            <w:shd w:val="clear" w:color="auto" w:fill="auto"/>
          </w:tcPr>
          <w:p w:rsidR="00873EAC" w:rsidRPr="008E7244" w:rsidRDefault="00873EAC" w:rsidP="00122FA2">
            <w:pPr>
              <w:ind w:firstLine="0"/>
              <w:jc w:val="center"/>
            </w:pPr>
            <w:r w:rsidRPr="008E7244">
              <w:t>360</w:t>
            </w:r>
            <w:r>
              <w:t>,00</w:t>
            </w:r>
          </w:p>
        </w:tc>
        <w:tc>
          <w:tcPr>
            <w:tcW w:w="2268" w:type="dxa"/>
            <w:shd w:val="clear" w:color="auto" w:fill="auto"/>
          </w:tcPr>
          <w:p w:rsidR="00873EAC" w:rsidRPr="008E7244" w:rsidRDefault="00122FA2" w:rsidP="00571732">
            <w:pPr>
              <w:ind w:firstLine="0"/>
            </w:pPr>
            <w:r w:rsidRPr="008E7244">
              <w:t>Усовершенств</w:t>
            </w:r>
            <w:r w:rsidR="00873EAC" w:rsidRPr="008E7244">
              <w:t>ованное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8E7244" w:rsidRDefault="00122FA2" w:rsidP="00571732">
            <w:pPr>
              <w:ind w:firstLine="0"/>
            </w:pPr>
            <w:r w:rsidRPr="008E7244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8E7244" w:rsidRDefault="00873EAC" w:rsidP="00571732">
            <w:pPr>
              <w:ind w:firstLine="0"/>
              <w:jc w:val="center"/>
            </w:pPr>
            <w:r w:rsidRPr="008E7244">
              <w:t>10</w:t>
            </w:r>
          </w:p>
        </w:tc>
        <w:tc>
          <w:tcPr>
            <w:tcW w:w="2435" w:type="dxa"/>
            <w:shd w:val="clear" w:color="auto" w:fill="auto"/>
          </w:tcPr>
          <w:p w:rsidR="00873EAC" w:rsidRPr="008E7244" w:rsidRDefault="00FB1D30" w:rsidP="00571732">
            <w:pPr>
              <w:ind w:firstLine="0"/>
            </w:pPr>
            <w:r>
              <w:t>Пер</w:t>
            </w:r>
            <w:r w:rsidR="00137BB6">
              <w:t>.</w:t>
            </w:r>
            <w:r w:rsidR="00873EAC" w:rsidRPr="008E7244">
              <w:t xml:space="preserve"> Бердский</w:t>
            </w:r>
          </w:p>
        </w:tc>
        <w:tc>
          <w:tcPr>
            <w:tcW w:w="1134" w:type="dxa"/>
            <w:shd w:val="clear" w:color="auto" w:fill="auto"/>
          </w:tcPr>
          <w:p w:rsidR="00873EAC" w:rsidRPr="008E7244" w:rsidRDefault="00873EAC" w:rsidP="00122FA2">
            <w:pPr>
              <w:ind w:firstLine="0"/>
              <w:jc w:val="center"/>
            </w:pPr>
            <w:r w:rsidRPr="008E7244">
              <w:t>175,95</w:t>
            </w:r>
          </w:p>
        </w:tc>
        <w:tc>
          <w:tcPr>
            <w:tcW w:w="2268" w:type="dxa"/>
            <w:shd w:val="clear" w:color="auto" w:fill="auto"/>
          </w:tcPr>
          <w:p w:rsidR="00873EAC" w:rsidRPr="008E7244" w:rsidRDefault="00122FA2" w:rsidP="00571732">
            <w:pPr>
              <w:ind w:firstLine="0"/>
            </w:pPr>
            <w:r w:rsidRPr="008E7244">
              <w:t>Усовершенств</w:t>
            </w:r>
            <w:r w:rsidR="00873EAC" w:rsidRPr="008E7244">
              <w:t>ованное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8E7244" w:rsidRDefault="00122FA2" w:rsidP="00571732">
            <w:pPr>
              <w:ind w:firstLine="0"/>
            </w:pPr>
            <w:r w:rsidRPr="008E7244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8E7244" w:rsidRDefault="00873EAC" w:rsidP="00571732">
            <w:pPr>
              <w:ind w:firstLine="0"/>
              <w:jc w:val="center"/>
            </w:pPr>
            <w:r w:rsidRPr="008E7244">
              <w:t>11</w:t>
            </w:r>
          </w:p>
        </w:tc>
        <w:tc>
          <w:tcPr>
            <w:tcW w:w="2435" w:type="dxa"/>
            <w:shd w:val="clear" w:color="auto" w:fill="auto"/>
          </w:tcPr>
          <w:p w:rsidR="00873EAC" w:rsidRPr="008E7244" w:rsidRDefault="00137BB6" w:rsidP="00571732">
            <w:pPr>
              <w:ind w:firstLine="0"/>
            </w:pPr>
            <w:r>
              <w:t>Ул.</w:t>
            </w:r>
            <w:r w:rsidR="0045123B" w:rsidRPr="008E7244">
              <w:t xml:space="preserve"> </w:t>
            </w:r>
            <w:r w:rsidR="00873EAC" w:rsidRPr="008E7244">
              <w:t>Выборная</w:t>
            </w:r>
          </w:p>
        </w:tc>
        <w:tc>
          <w:tcPr>
            <w:tcW w:w="1134" w:type="dxa"/>
            <w:shd w:val="clear" w:color="auto" w:fill="auto"/>
          </w:tcPr>
          <w:p w:rsidR="00873EAC" w:rsidRPr="008E7244" w:rsidRDefault="00873EAC" w:rsidP="00122FA2">
            <w:pPr>
              <w:ind w:firstLine="0"/>
              <w:jc w:val="center"/>
            </w:pPr>
            <w:r w:rsidRPr="008E7244">
              <w:t>557,</w:t>
            </w:r>
            <w:r>
              <w:t>00</w:t>
            </w:r>
          </w:p>
        </w:tc>
        <w:tc>
          <w:tcPr>
            <w:tcW w:w="2268" w:type="dxa"/>
            <w:shd w:val="clear" w:color="auto" w:fill="auto"/>
          </w:tcPr>
          <w:p w:rsidR="00873EAC" w:rsidRPr="008E7244" w:rsidRDefault="00122FA2" w:rsidP="00571732">
            <w:pPr>
              <w:ind w:firstLine="0"/>
            </w:pPr>
            <w:r w:rsidRPr="008E7244">
              <w:t>Усовершенств</w:t>
            </w:r>
            <w:r w:rsidR="00873EAC" w:rsidRPr="008E7244">
              <w:t>ованное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8E7244" w:rsidRDefault="00122FA2" w:rsidP="00571732">
            <w:pPr>
              <w:ind w:firstLine="0"/>
            </w:pPr>
            <w:r w:rsidRPr="008E7244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9363A3" w:rsidRDefault="00873EAC" w:rsidP="00571732">
            <w:pPr>
              <w:ind w:firstLine="0"/>
              <w:jc w:val="center"/>
            </w:pPr>
            <w:r w:rsidRPr="009363A3">
              <w:t>12</w:t>
            </w:r>
          </w:p>
        </w:tc>
        <w:tc>
          <w:tcPr>
            <w:tcW w:w="2435" w:type="dxa"/>
            <w:shd w:val="clear" w:color="auto" w:fill="auto"/>
          </w:tcPr>
          <w:p w:rsidR="00873EAC" w:rsidRPr="009363A3" w:rsidRDefault="00137BB6" w:rsidP="00571732">
            <w:pPr>
              <w:ind w:firstLine="0"/>
            </w:pPr>
            <w:r>
              <w:t>Ул.</w:t>
            </w:r>
            <w:r w:rsidR="0045123B" w:rsidRPr="009363A3">
              <w:t xml:space="preserve"> </w:t>
            </w:r>
            <w:r w:rsidR="00873EAC" w:rsidRPr="009363A3">
              <w:t>Водопроводная</w:t>
            </w:r>
          </w:p>
        </w:tc>
        <w:tc>
          <w:tcPr>
            <w:tcW w:w="1134" w:type="dxa"/>
            <w:shd w:val="clear" w:color="auto" w:fill="auto"/>
          </w:tcPr>
          <w:p w:rsidR="00873EAC" w:rsidRPr="009363A3" w:rsidRDefault="00873EAC" w:rsidP="00122FA2">
            <w:pPr>
              <w:ind w:firstLine="0"/>
              <w:jc w:val="center"/>
            </w:pPr>
            <w:r w:rsidRPr="009363A3">
              <w:t>218,88</w:t>
            </w:r>
          </w:p>
        </w:tc>
        <w:tc>
          <w:tcPr>
            <w:tcW w:w="2268" w:type="dxa"/>
            <w:shd w:val="clear" w:color="auto" w:fill="auto"/>
          </w:tcPr>
          <w:p w:rsidR="00873EAC" w:rsidRPr="009363A3" w:rsidRDefault="00122FA2" w:rsidP="00571732">
            <w:pPr>
              <w:ind w:firstLine="0"/>
            </w:pPr>
            <w:r w:rsidRPr="009363A3">
              <w:t>Усовершенств</w:t>
            </w:r>
            <w:r w:rsidR="00873EAC" w:rsidRPr="009363A3">
              <w:t>ованное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9363A3" w:rsidRDefault="00122FA2" w:rsidP="00571732">
            <w:pPr>
              <w:ind w:firstLine="0"/>
            </w:pPr>
            <w:r w:rsidRPr="009363A3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E957EA" w:rsidRDefault="00873EAC" w:rsidP="00571732">
            <w:pPr>
              <w:ind w:firstLine="0"/>
              <w:jc w:val="center"/>
            </w:pPr>
            <w:r w:rsidRPr="00E957EA">
              <w:t>13</w:t>
            </w:r>
          </w:p>
        </w:tc>
        <w:tc>
          <w:tcPr>
            <w:tcW w:w="2435" w:type="dxa"/>
            <w:shd w:val="clear" w:color="auto" w:fill="auto"/>
          </w:tcPr>
          <w:p w:rsidR="00873EAC" w:rsidRPr="00E957EA" w:rsidRDefault="00137BB6" w:rsidP="00571732">
            <w:pPr>
              <w:ind w:firstLine="0"/>
            </w:pPr>
            <w:r>
              <w:t>Ул.</w:t>
            </w:r>
            <w:r w:rsidR="0045123B" w:rsidRPr="00E957EA">
              <w:t xml:space="preserve"> </w:t>
            </w:r>
            <w:r w:rsidR="00873EAC" w:rsidRPr="00E957EA">
              <w:t>Зыряновская</w:t>
            </w:r>
          </w:p>
        </w:tc>
        <w:tc>
          <w:tcPr>
            <w:tcW w:w="1134" w:type="dxa"/>
            <w:shd w:val="clear" w:color="auto" w:fill="auto"/>
          </w:tcPr>
          <w:p w:rsidR="00873EAC" w:rsidRPr="00E957EA" w:rsidRDefault="00873EAC" w:rsidP="00122FA2">
            <w:pPr>
              <w:ind w:firstLine="0"/>
              <w:jc w:val="center"/>
            </w:pPr>
            <w:r w:rsidRPr="00E957EA">
              <w:t>1760,78</w:t>
            </w:r>
          </w:p>
        </w:tc>
        <w:tc>
          <w:tcPr>
            <w:tcW w:w="2268" w:type="dxa"/>
            <w:shd w:val="clear" w:color="auto" w:fill="auto"/>
          </w:tcPr>
          <w:p w:rsidR="00873EAC" w:rsidRPr="00E957EA" w:rsidRDefault="00122FA2" w:rsidP="00571732">
            <w:pPr>
              <w:ind w:firstLine="0"/>
            </w:pPr>
            <w:r w:rsidRPr="00E957EA">
              <w:t>Твердое покр</w:t>
            </w:r>
            <w:r w:rsidR="00873EAC" w:rsidRPr="00E957EA">
              <w:t>ытие</w:t>
            </w:r>
          </w:p>
        </w:tc>
        <w:tc>
          <w:tcPr>
            <w:tcW w:w="3402" w:type="dxa"/>
            <w:shd w:val="clear" w:color="auto" w:fill="auto"/>
          </w:tcPr>
          <w:p w:rsidR="00873EAC" w:rsidRPr="00E957EA" w:rsidRDefault="00122FA2" w:rsidP="00571732">
            <w:pPr>
              <w:ind w:firstLine="0"/>
            </w:pPr>
            <w:r w:rsidRPr="00E957EA">
              <w:t>Проезд</w:t>
            </w:r>
          </w:p>
          <w:p w:rsidR="00873EAC" w:rsidRPr="00E957EA" w:rsidRDefault="00873EAC" w:rsidP="00571732">
            <w:pPr>
              <w:ind w:firstLine="0"/>
            </w:pP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E957EA" w:rsidRDefault="00873EAC" w:rsidP="00571732">
            <w:pPr>
              <w:ind w:firstLine="0"/>
              <w:jc w:val="center"/>
            </w:pPr>
            <w:r w:rsidRPr="00E957EA">
              <w:t>14</w:t>
            </w:r>
          </w:p>
        </w:tc>
        <w:tc>
          <w:tcPr>
            <w:tcW w:w="2435" w:type="dxa"/>
            <w:shd w:val="clear" w:color="auto" w:fill="auto"/>
          </w:tcPr>
          <w:p w:rsidR="00873EAC" w:rsidRPr="00E957EA" w:rsidRDefault="00137BB6" w:rsidP="00571732">
            <w:pPr>
              <w:ind w:firstLine="0"/>
            </w:pPr>
            <w:r>
              <w:t>Ул.</w:t>
            </w:r>
            <w:r w:rsidR="0045123B" w:rsidRPr="00E957EA">
              <w:t xml:space="preserve"> </w:t>
            </w:r>
            <w:r w:rsidR="00873EAC" w:rsidRPr="00E957EA">
              <w:t>2-я Обская</w:t>
            </w:r>
          </w:p>
        </w:tc>
        <w:tc>
          <w:tcPr>
            <w:tcW w:w="1134" w:type="dxa"/>
            <w:shd w:val="clear" w:color="auto" w:fill="auto"/>
          </w:tcPr>
          <w:p w:rsidR="00873EAC" w:rsidRPr="00E957EA" w:rsidRDefault="00873EAC" w:rsidP="00122FA2">
            <w:pPr>
              <w:ind w:firstLine="0"/>
              <w:jc w:val="center"/>
            </w:pPr>
            <w:r w:rsidRPr="00E957EA">
              <w:t>210,49</w:t>
            </w:r>
          </w:p>
        </w:tc>
        <w:tc>
          <w:tcPr>
            <w:tcW w:w="2268" w:type="dxa"/>
            <w:shd w:val="clear" w:color="auto" w:fill="auto"/>
          </w:tcPr>
          <w:p w:rsidR="00873EAC" w:rsidRPr="00E957EA" w:rsidRDefault="00122FA2" w:rsidP="00571732">
            <w:pPr>
              <w:ind w:firstLine="0"/>
            </w:pPr>
            <w:r w:rsidRPr="00E957EA">
              <w:t>Тв</w:t>
            </w:r>
            <w:r w:rsidR="00873EAC" w:rsidRPr="00E957EA">
              <w:t>ердое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E957EA" w:rsidRDefault="00122FA2" w:rsidP="00571732">
            <w:pPr>
              <w:ind w:firstLine="0"/>
            </w:pPr>
            <w:r w:rsidRPr="00E957EA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E957EA" w:rsidRDefault="00873EAC" w:rsidP="00571732">
            <w:pPr>
              <w:ind w:firstLine="0"/>
              <w:jc w:val="center"/>
            </w:pPr>
            <w:r w:rsidRPr="00E957EA">
              <w:t>15</w:t>
            </w:r>
          </w:p>
        </w:tc>
        <w:tc>
          <w:tcPr>
            <w:tcW w:w="2435" w:type="dxa"/>
            <w:shd w:val="clear" w:color="auto" w:fill="auto"/>
          </w:tcPr>
          <w:p w:rsidR="00873EAC" w:rsidRPr="00E957EA" w:rsidRDefault="00137BB6" w:rsidP="00122FA2">
            <w:pPr>
              <w:ind w:firstLine="0"/>
            </w:pPr>
            <w:r>
              <w:t xml:space="preserve">Ул. </w:t>
            </w:r>
            <w:r w:rsidR="00873EAC" w:rsidRPr="00E957EA">
              <w:t>Набережная Плющихи</w:t>
            </w:r>
          </w:p>
        </w:tc>
        <w:tc>
          <w:tcPr>
            <w:tcW w:w="1134" w:type="dxa"/>
            <w:shd w:val="clear" w:color="auto" w:fill="auto"/>
          </w:tcPr>
          <w:p w:rsidR="00873EAC" w:rsidRPr="00E957EA" w:rsidRDefault="00873EAC" w:rsidP="00122FA2">
            <w:pPr>
              <w:ind w:firstLine="0"/>
              <w:jc w:val="center"/>
            </w:pPr>
            <w:r w:rsidRPr="00E957EA">
              <w:t>467,00</w:t>
            </w:r>
          </w:p>
        </w:tc>
        <w:tc>
          <w:tcPr>
            <w:tcW w:w="2268" w:type="dxa"/>
            <w:shd w:val="clear" w:color="auto" w:fill="auto"/>
          </w:tcPr>
          <w:p w:rsidR="00873EAC" w:rsidRPr="00E957EA" w:rsidRDefault="00122FA2" w:rsidP="00571732">
            <w:pPr>
              <w:ind w:firstLine="0"/>
            </w:pPr>
            <w:r w:rsidRPr="00E957EA">
              <w:t>Твердое покр</w:t>
            </w:r>
            <w:r w:rsidR="00873EAC" w:rsidRPr="00E957EA">
              <w:t>ытие</w:t>
            </w:r>
          </w:p>
        </w:tc>
        <w:tc>
          <w:tcPr>
            <w:tcW w:w="3402" w:type="dxa"/>
            <w:shd w:val="clear" w:color="auto" w:fill="auto"/>
          </w:tcPr>
          <w:p w:rsidR="00873EAC" w:rsidRPr="00E957EA" w:rsidRDefault="00122FA2" w:rsidP="00571732">
            <w:pPr>
              <w:ind w:firstLine="0"/>
            </w:pPr>
            <w:r w:rsidRPr="00E957EA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FE186A" w:rsidRDefault="00873EAC" w:rsidP="00571732">
            <w:pPr>
              <w:ind w:firstLine="0"/>
              <w:jc w:val="center"/>
            </w:pPr>
            <w:r w:rsidRPr="00FE186A">
              <w:t>16</w:t>
            </w:r>
          </w:p>
        </w:tc>
        <w:tc>
          <w:tcPr>
            <w:tcW w:w="2435" w:type="dxa"/>
            <w:shd w:val="clear" w:color="auto" w:fill="auto"/>
          </w:tcPr>
          <w:p w:rsidR="00873EAC" w:rsidRPr="00FE186A" w:rsidRDefault="00137BB6" w:rsidP="00571732">
            <w:pPr>
              <w:ind w:firstLine="0"/>
            </w:pPr>
            <w:r>
              <w:t>Ул.</w:t>
            </w:r>
            <w:r w:rsidR="0045123B" w:rsidRPr="00FE186A">
              <w:t xml:space="preserve"> </w:t>
            </w:r>
            <w:r w:rsidR="00873EAC" w:rsidRPr="00FE186A">
              <w:t>Инская</w:t>
            </w:r>
          </w:p>
        </w:tc>
        <w:tc>
          <w:tcPr>
            <w:tcW w:w="1134" w:type="dxa"/>
            <w:shd w:val="clear" w:color="auto" w:fill="auto"/>
          </w:tcPr>
          <w:p w:rsidR="00873EAC" w:rsidRPr="00FE186A" w:rsidRDefault="00873EAC" w:rsidP="00122FA2">
            <w:pPr>
              <w:ind w:firstLine="0"/>
              <w:jc w:val="center"/>
            </w:pPr>
            <w:r w:rsidRPr="00FE186A">
              <w:t>481,59</w:t>
            </w:r>
          </w:p>
        </w:tc>
        <w:tc>
          <w:tcPr>
            <w:tcW w:w="2268" w:type="dxa"/>
            <w:shd w:val="clear" w:color="auto" w:fill="auto"/>
          </w:tcPr>
          <w:p w:rsidR="00873EAC" w:rsidRPr="00FE186A" w:rsidRDefault="00122FA2" w:rsidP="00571732">
            <w:pPr>
              <w:ind w:firstLine="0"/>
            </w:pPr>
            <w:r w:rsidRPr="00FE186A">
              <w:t>Твердое покр</w:t>
            </w:r>
            <w:r w:rsidR="00873EAC" w:rsidRPr="00FE186A">
              <w:t>ытие</w:t>
            </w:r>
          </w:p>
        </w:tc>
        <w:tc>
          <w:tcPr>
            <w:tcW w:w="3402" w:type="dxa"/>
            <w:shd w:val="clear" w:color="auto" w:fill="auto"/>
          </w:tcPr>
          <w:p w:rsidR="00873EAC" w:rsidRPr="00FE186A" w:rsidRDefault="00122FA2" w:rsidP="00571732">
            <w:pPr>
              <w:ind w:firstLine="0"/>
            </w:pPr>
            <w:r w:rsidRPr="00FE186A">
              <w:t>Улица местного значения (улица в жилой застрой</w:t>
            </w:r>
            <w:r w:rsidR="00873EAC" w:rsidRPr="00FE186A">
              <w:t>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FE186A" w:rsidRDefault="00873EAC" w:rsidP="00571732">
            <w:pPr>
              <w:ind w:firstLine="0"/>
              <w:jc w:val="center"/>
            </w:pPr>
            <w:r w:rsidRPr="00FE186A">
              <w:t>17</w:t>
            </w:r>
          </w:p>
        </w:tc>
        <w:tc>
          <w:tcPr>
            <w:tcW w:w="2435" w:type="dxa"/>
            <w:shd w:val="clear" w:color="auto" w:fill="auto"/>
          </w:tcPr>
          <w:p w:rsidR="00873EAC" w:rsidRPr="00FE186A" w:rsidRDefault="00137BB6" w:rsidP="00571732">
            <w:pPr>
              <w:ind w:firstLine="0"/>
            </w:pPr>
            <w:r>
              <w:t>Ул.</w:t>
            </w:r>
            <w:r w:rsidR="0045123B" w:rsidRPr="00FE186A">
              <w:t xml:space="preserve"> </w:t>
            </w:r>
            <w:r w:rsidR="00873EAC" w:rsidRPr="00FE186A">
              <w:t>1-я Водонасосная</w:t>
            </w:r>
          </w:p>
        </w:tc>
        <w:tc>
          <w:tcPr>
            <w:tcW w:w="1134" w:type="dxa"/>
            <w:shd w:val="clear" w:color="auto" w:fill="auto"/>
          </w:tcPr>
          <w:p w:rsidR="00873EAC" w:rsidRPr="00FE186A" w:rsidRDefault="00873EAC" w:rsidP="00122FA2">
            <w:pPr>
              <w:ind w:firstLine="0"/>
              <w:jc w:val="center"/>
            </w:pPr>
            <w:r w:rsidRPr="00FE186A">
              <w:t>307,20</w:t>
            </w:r>
          </w:p>
        </w:tc>
        <w:tc>
          <w:tcPr>
            <w:tcW w:w="2268" w:type="dxa"/>
            <w:shd w:val="clear" w:color="auto" w:fill="auto"/>
          </w:tcPr>
          <w:p w:rsidR="00873EAC" w:rsidRPr="00FE186A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FE186A" w:rsidRDefault="00122FA2" w:rsidP="00571732">
            <w:pPr>
              <w:ind w:firstLine="0"/>
            </w:pPr>
            <w:r w:rsidRPr="00FE186A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FE186A" w:rsidRDefault="00873EAC" w:rsidP="00571732">
            <w:pPr>
              <w:ind w:firstLine="0"/>
              <w:jc w:val="center"/>
            </w:pPr>
            <w:r w:rsidRPr="00FE186A">
              <w:t>18</w:t>
            </w:r>
          </w:p>
        </w:tc>
        <w:tc>
          <w:tcPr>
            <w:tcW w:w="2435" w:type="dxa"/>
            <w:shd w:val="clear" w:color="auto" w:fill="auto"/>
          </w:tcPr>
          <w:p w:rsidR="00873EAC" w:rsidRPr="00FE186A" w:rsidRDefault="00137BB6" w:rsidP="00571732">
            <w:pPr>
              <w:ind w:firstLine="0"/>
            </w:pPr>
            <w:r>
              <w:t>Ул.</w:t>
            </w:r>
            <w:r w:rsidR="0045123B" w:rsidRPr="00FE186A">
              <w:t xml:space="preserve"> </w:t>
            </w:r>
            <w:r w:rsidR="00873EAC" w:rsidRPr="00FE186A">
              <w:t>2-я Водонасосная</w:t>
            </w:r>
          </w:p>
        </w:tc>
        <w:tc>
          <w:tcPr>
            <w:tcW w:w="1134" w:type="dxa"/>
            <w:shd w:val="clear" w:color="auto" w:fill="auto"/>
          </w:tcPr>
          <w:p w:rsidR="00873EAC" w:rsidRPr="00FE186A" w:rsidRDefault="00873EAC" w:rsidP="00122FA2">
            <w:pPr>
              <w:ind w:firstLine="0"/>
              <w:jc w:val="center"/>
            </w:pPr>
            <w:r w:rsidRPr="00FE186A">
              <w:t>387,75</w:t>
            </w:r>
          </w:p>
        </w:tc>
        <w:tc>
          <w:tcPr>
            <w:tcW w:w="2268" w:type="dxa"/>
            <w:shd w:val="clear" w:color="auto" w:fill="auto"/>
          </w:tcPr>
          <w:p w:rsidR="00873EAC" w:rsidRPr="00FE186A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FE186A" w:rsidRDefault="00122FA2" w:rsidP="00571732">
            <w:pPr>
              <w:ind w:firstLine="0"/>
            </w:pPr>
            <w:r w:rsidRPr="00FE186A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27421D" w:rsidRDefault="00873EAC" w:rsidP="00571732">
            <w:pPr>
              <w:ind w:firstLine="0"/>
              <w:jc w:val="center"/>
            </w:pPr>
            <w:r w:rsidRPr="0027421D">
              <w:t>19</w:t>
            </w:r>
          </w:p>
        </w:tc>
        <w:tc>
          <w:tcPr>
            <w:tcW w:w="2435" w:type="dxa"/>
            <w:shd w:val="clear" w:color="auto" w:fill="auto"/>
          </w:tcPr>
          <w:p w:rsidR="00873EAC" w:rsidRPr="0027421D" w:rsidRDefault="00137BB6" w:rsidP="00571732">
            <w:pPr>
              <w:ind w:firstLine="0"/>
            </w:pPr>
            <w:r>
              <w:t>Ул.</w:t>
            </w:r>
            <w:r w:rsidR="0045123B" w:rsidRPr="0027421D">
              <w:t xml:space="preserve"> </w:t>
            </w:r>
            <w:r w:rsidR="00873EAC" w:rsidRPr="0027421D">
              <w:t>Корчагина</w:t>
            </w:r>
          </w:p>
        </w:tc>
        <w:tc>
          <w:tcPr>
            <w:tcW w:w="1134" w:type="dxa"/>
            <w:shd w:val="clear" w:color="auto" w:fill="auto"/>
          </w:tcPr>
          <w:p w:rsidR="00873EAC" w:rsidRPr="0027421D" w:rsidRDefault="00873EAC" w:rsidP="00122FA2">
            <w:pPr>
              <w:ind w:firstLine="0"/>
              <w:jc w:val="center"/>
            </w:pPr>
            <w:r w:rsidRPr="0027421D">
              <w:t>57</w:t>
            </w:r>
            <w:r>
              <w:t>3</w:t>
            </w:r>
            <w:r w:rsidRPr="0027421D">
              <w:t>,</w:t>
            </w:r>
            <w:r>
              <w:t>00</w:t>
            </w:r>
          </w:p>
        </w:tc>
        <w:tc>
          <w:tcPr>
            <w:tcW w:w="2268" w:type="dxa"/>
            <w:shd w:val="clear" w:color="auto" w:fill="auto"/>
          </w:tcPr>
          <w:p w:rsidR="00873EAC" w:rsidRPr="0027421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27421D" w:rsidRDefault="00122FA2" w:rsidP="00571732">
            <w:pPr>
              <w:ind w:firstLine="0"/>
            </w:pPr>
            <w:r w:rsidRPr="0027421D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1B2977" w:rsidRDefault="00873EAC" w:rsidP="00571732">
            <w:pPr>
              <w:ind w:firstLine="0"/>
              <w:jc w:val="center"/>
            </w:pPr>
            <w:r w:rsidRPr="001B2977">
              <w:t>20</w:t>
            </w:r>
          </w:p>
        </w:tc>
        <w:tc>
          <w:tcPr>
            <w:tcW w:w="2435" w:type="dxa"/>
            <w:shd w:val="clear" w:color="auto" w:fill="auto"/>
          </w:tcPr>
          <w:p w:rsidR="00873EAC" w:rsidRPr="001B2977" w:rsidRDefault="00137BB6" w:rsidP="00571732">
            <w:pPr>
              <w:ind w:firstLine="0"/>
            </w:pPr>
            <w:r>
              <w:t>Ул.</w:t>
            </w:r>
            <w:r w:rsidR="0045123B" w:rsidRPr="001B2977">
              <w:t xml:space="preserve"> </w:t>
            </w:r>
            <w:r w:rsidR="00873EAC" w:rsidRPr="001B2977">
              <w:t>Абразивная</w:t>
            </w:r>
          </w:p>
        </w:tc>
        <w:tc>
          <w:tcPr>
            <w:tcW w:w="1134" w:type="dxa"/>
            <w:shd w:val="clear" w:color="auto" w:fill="auto"/>
          </w:tcPr>
          <w:p w:rsidR="00873EAC" w:rsidRPr="001B2977" w:rsidRDefault="00873EAC" w:rsidP="00122FA2">
            <w:pPr>
              <w:ind w:firstLine="0"/>
              <w:jc w:val="center"/>
            </w:pPr>
            <w:r w:rsidRPr="001B2977">
              <w:t>321,00</w:t>
            </w:r>
          </w:p>
        </w:tc>
        <w:tc>
          <w:tcPr>
            <w:tcW w:w="2268" w:type="dxa"/>
            <w:shd w:val="clear" w:color="auto" w:fill="auto"/>
          </w:tcPr>
          <w:p w:rsidR="00873EAC" w:rsidRPr="001B2977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1B2977" w:rsidRDefault="00122FA2" w:rsidP="00571732">
            <w:pPr>
              <w:ind w:firstLine="0"/>
            </w:pPr>
            <w:r w:rsidRPr="001B2977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1B2977" w:rsidRDefault="00873EAC" w:rsidP="00571732">
            <w:pPr>
              <w:ind w:firstLine="0"/>
              <w:jc w:val="center"/>
            </w:pPr>
            <w:r w:rsidRPr="001B2977">
              <w:t>21</w:t>
            </w:r>
          </w:p>
        </w:tc>
        <w:tc>
          <w:tcPr>
            <w:tcW w:w="2435" w:type="dxa"/>
            <w:shd w:val="clear" w:color="auto" w:fill="auto"/>
          </w:tcPr>
          <w:p w:rsidR="00873EAC" w:rsidRPr="001B2977" w:rsidRDefault="00137BB6" w:rsidP="00571732">
            <w:pPr>
              <w:ind w:firstLine="0"/>
            </w:pPr>
            <w:r>
              <w:t>Ул.</w:t>
            </w:r>
            <w:r w:rsidR="0045123B" w:rsidRPr="001B2977">
              <w:t xml:space="preserve"> </w:t>
            </w:r>
            <w:r w:rsidR="00873EAC" w:rsidRPr="001B2977">
              <w:t>Лазо</w:t>
            </w:r>
          </w:p>
        </w:tc>
        <w:tc>
          <w:tcPr>
            <w:tcW w:w="1134" w:type="dxa"/>
            <w:shd w:val="clear" w:color="auto" w:fill="auto"/>
          </w:tcPr>
          <w:p w:rsidR="00873EAC" w:rsidRPr="001B2977" w:rsidRDefault="00873EAC" w:rsidP="00122FA2">
            <w:pPr>
              <w:ind w:firstLine="0"/>
              <w:jc w:val="center"/>
            </w:pPr>
            <w:r w:rsidRPr="001B2977">
              <w:t>361,33</w:t>
            </w:r>
          </w:p>
        </w:tc>
        <w:tc>
          <w:tcPr>
            <w:tcW w:w="2268" w:type="dxa"/>
            <w:shd w:val="clear" w:color="auto" w:fill="auto"/>
          </w:tcPr>
          <w:p w:rsidR="00873EAC" w:rsidRPr="001B2977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1B2977" w:rsidRDefault="00122FA2" w:rsidP="00571732">
            <w:pPr>
              <w:ind w:firstLine="0"/>
            </w:pPr>
            <w:r w:rsidRPr="001B2977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1B2977" w:rsidRDefault="00873EAC" w:rsidP="00571732">
            <w:pPr>
              <w:ind w:firstLine="0"/>
              <w:jc w:val="center"/>
            </w:pPr>
            <w:r w:rsidRPr="001B2977">
              <w:t>22</w:t>
            </w:r>
          </w:p>
        </w:tc>
        <w:tc>
          <w:tcPr>
            <w:tcW w:w="2435" w:type="dxa"/>
            <w:shd w:val="clear" w:color="auto" w:fill="auto"/>
          </w:tcPr>
          <w:p w:rsidR="00873EAC" w:rsidRPr="001B2977" w:rsidRDefault="00137BB6" w:rsidP="00571732">
            <w:pPr>
              <w:ind w:firstLine="0"/>
            </w:pPr>
            <w:r>
              <w:t>Ул.</w:t>
            </w:r>
            <w:r w:rsidR="0045123B" w:rsidRPr="001B2977">
              <w:t xml:space="preserve"> </w:t>
            </w:r>
            <w:r w:rsidR="00873EAC" w:rsidRPr="001B2977">
              <w:t>Инюшенская</w:t>
            </w:r>
          </w:p>
        </w:tc>
        <w:tc>
          <w:tcPr>
            <w:tcW w:w="1134" w:type="dxa"/>
            <w:shd w:val="clear" w:color="auto" w:fill="auto"/>
          </w:tcPr>
          <w:p w:rsidR="00873EAC" w:rsidRPr="001B2977" w:rsidRDefault="00873EAC" w:rsidP="00122FA2">
            <w:pPr>
              <w:ind w:firstLine="0"/>
              <w:jc w:val="center"/>
            </w:pPr>
            <w:r w:rsidRPr="001B2977">
              <w:t>794,00</w:t>
            </w:r>
          </w:p>
        </w:tc>
        <w:tc>
          <w:tcPr>
            <w:tcW w:w="2268" w:type="dxa"/>
            <w:shd w:val="clear" w:color="auto" w:fill="auto"/>
          </w:tcPr>
          <w:p w:rsidR="00873EAC" w:rsidRPr="001B2977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1B2977" w:rsidRDefault="00122FA2" w:rsidP="00571732">
            <w:pPr>
              <w:ind w:firstLine="0"/>
            </w:pPr>
            <w:r w:rsidRPr="001B2977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9D2C8E" w:rsidRDefault="00873EAC" w:rsidP="00571732">
            <w:pPr>
              <w:ind w:firstLine="0"/>
              <w:jc w:val="center"/>
            </w:pPr>
            <w:r w:rsidRPr="009D2C8E">
              <w:t>23</w:t>
            </w:r>
          </w:p>
        </w:tc>
        <w:tc>
          <w:tcPr>
            <w:tcW w:w="2435" w:type="dxa"/>
            <w:shd w:val="clear" w:color="auto" w:fill="auto"/>
          </w:tcPr>
          <w:p w:rsidR="00873EAC" w:rsidRPr="009D2C8E" w:rsidRDefault="00137BB6" w:rsidP="00571732">
            <w:pPr>
              <w:ind w:firstLine="0"/>
            </w:pPr>
            <w:r>
              <w:t>Ул.</w:t>
            </w:r>
            <w:r w:rsidR="009E4325">
              <w:t xml:space="preserve"> </w:t>
            </w:r>
            <w:r w:rsidR="00873EAC" w:rsidRPr="009D2C8E">
              <w:t>Травяная</w:t>
            </w:r>
          </w:p>
        </w:tc>
        <w:tc>
          <w:tcPr>
            <w:tcW w:w="1134" w:type="dxa"/>
            <w:shd w:val="clear" w:color="auto" w:fill="auto"/>
          </w:tcPr>
          <w:p w:rsidR="00873EAC" w:rsidRPr="009D2C8E" w:rsidRDefault="00873EAC" w:rsidP="00122FA2">
            <w:pPr>
              <w:ind w:firstLine="0"/>
              <w:jc w:val="center"/>
            </w:pPr>
            <w:r w:rsidRPr="009D2C8E">
              <w:t>238,00</w:t>
            </w:r>
          </w:p>
        </w:tc>
        <w:tc>
          <w:tcPr>
            <w:tcW w:w="2268" w:type="dxa"/>
            <w:shd w:val="clear" w:color="auto" w:fill="auto"/>
          </w:tcPr>
          <w:p w:rsidR="00873EAC" w:rsidRPr="009D2C8E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9D2C8E" w:rsidRDefault="00122FA2" w:rsidP="00571732">
            <w:pPr>
              <w:ind w:firstLine="0"/>
            </w:pPr>
            <w:r w:rsidRPr="009D2C8E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336B4D" w:rsidRDefault="00873EAC" w:rsidP="00571732">
            <w:pPr>
              <w:ind w:firstLine="0"/>
              <w:jc w:val="center"/>
            </w:pPr>
            <w:r w:rsidRPr="00336B4D">
              <w:t>24</w:t>
            </w:r>
          </w:p>
        </w:tc>
        <w:tc>
          <w:tcPr>
            <w:tcW w:w="2435" w:type="dxa"/>
            <w:shd w:val="clear" w:color="auto" w:fill="auto"/>
          </w:tcPr>
          <w:p w:rsidR="00873EAC" w:rsidRPr="00336B4D" w:rsidRDefault="009E4325" w:rsidP="00571732">
            <w:pPr>
              <w:ind w:firstLine="0"/>
            </w:pPr>
            <w:r>
              <w:t>Ул.</w:t>
            </w:r>
            <w:r w:rsidR="0045123B" w:rsidRPr="00336B4D">
              <w:t xml:space="preserve"> </w:t>
            </w:r>
            <w:r w:rsidR="00873EAC" w:rsidRPr="00336B4D">
              <w:t>Хитровская</w:t>
            </w:r>
          </w:p>
        </w:tc>
        <w:tc>
          <w:tcPr>
            <w:tcW w:w="1134" w:type="dxa"/>
            <w:shd w:val="clear" w:color="auto" w:fill="auto"/>
          </w:tcPr>
          <w:p w:rsidR="00873EAC" w:rsidRPr="00336B4D" w:rsidRDefault="00873EAC" w:rsidP="00122FA2">
            <w:pPr>
              <w:ind w:firstLine="0"/>
              <w:jc w:val="center"/>
            </w:pPr>
            <w:r w:rsidRPr="00336B4D">
              <w:t>199,00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336B4D">
              <w:t>Улица местного значения (ул</w:t>
            </w:r>
            <w:r w:rsidR="00873EAC" w:rsidRPr="00336B4D">
              <w:t>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336B4D" w:rsidRDefault="00873EAC" w:rsidP="00571732">
            <w:pPr>
              <w:ind w:firstLine="0"/>
              <w:jc w:val="center"/>
            </w:pPr>
            <w:r w:rsidRPr="00336B4D">
              <w:t>25</w:t>
            </w:r>
          </w:p>
        </w:tc>
        <w:tc>
          <w:tcPr>
            <w:tcW w:w="2435" w:type="dxa"/>
            <w:shd w:val="clear" w:color="auto" w:fill="auto"/>
          </w:tcPr>
          <w:p w:rsidR="00873EAC" w:rsidRPr="00336B4D" w:rsidRDefault="009E4325" w:rsidP="00571732">
            <w:pPr>
              <w:ind w:firstLine="0"/>
            </w:pPr>
            <w:r>
              <w:t>Ул.</w:t>
            </w:r>
            <w:r w:rsidR="0045123B" w:rsidRPr="00336B4D">
              <w:t xml:space="preserve"> </w:t>
            </w:r>
            <w:r w:rsidR="00873EAC" w:rsidRPr="00336B4D">
              <w:t>Морозова</w:t>
            </w:r>
          </w:p>
        </w:tc>
        <w:tc>
          <w:tcPr>
            <w:tcW w:w="1134" w:type="dxa"/>
            <w:shd w:val="clear" w:color="auto" w:fill="auto"/>
          </w:tcPr>
          <w:p w:rsidR="00873EAC" w:rsidRPr="00336B4D" w:rsidRDefault="00873EAC" w:rsidP="00122FA2">
            <w:pPr>
              <w:ind w:firstLine="0"/>
              <w:jc w:val="center"/>
            </w:pPr>
            <w:r w:rsidRPr="00336B4D">
              <w:t>295,54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336B4D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6504DC" w:rsidRDefault="00873EAC" w:rsidP="00571732">
            <w:pPr>
              <w:ind w:firstLine="0"/>
              <w:jc w:val="center"/>
              <w:rPr>
                <w:strike/>
                <w:color w:val="FF0000"/>
              </w:rPr>
            </w:pPr>
            <w:r w:rsidRPr="00044932">
              <w:t>26</w:t>
            </w:r>
          </w:p>
        </w:tc>
        <w:tc>
          <w:tcPr>
            <w:tcW w:w="2435" w:type="dxa"/>
            <w:shd w:val="clear" w:color="auto" w:fill="auto"/>
          </w:tcPr>
          <w:p w:rsidR="00873EAC" w:rsidRPr="00336B4D" w:rsidRDefault="009E4325" w:rsidP="00571732">
            <w:pPr>
              <w:ind w:firstLine="0"/>
            </w:pPr>
            <w:r w:rsidRPr="00336B4D">
              <w:t>П</w:t>
            </w:r>
            <w:r w:rsidR="00873EAC" w:rsidRPr="00336B4D">
              <w:t>ер</w:t>
            </w:r>
            <w:r>
              <w:t>.</w:t>
            </w:r>
            <w:r w:rsidR="00873EAC" w:rsidRPr="00336B4D">
              <w:t xml:space="preserve"> 1-й Инюшенский</w:t>
            </w:r>
          </w:p>
        </w:tc>
        <w:tc>
          <w:tcPr>
            <w:tcW w:w="1134" w:type="dxa"/>
            <w:shd w:val="clear" w:color="auto" w:fill="auto"/>
          </w:tcPr>
          <w:p w:rsidR="00873EAC" w:rsidRPr="00336B4D" w:rsidRDefault="00873EAC" w:rsidP="00122FA2">
            <w:pPr>
              <w:ind w:firstLine="0"/>
              <w:jc w:val="center"/>
            </w:pPr>
            <w:r w:rsidRPr="00336B4D">
              <w:t>348,98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336B4D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336B4D" w:rsidRDefault="00873EAC" w:rsidP="00571732">
            <w:pPr>
              <w:ind w:firstLine="0"/>
              <w:jc w:val="center"/>
            </w:pPr>
            <w:r w:rsidRPr="00336B4D">
              <w:t>27</w:t>
            </w:r>
          </w:p>
        </w:tc>
        <w:tc>
          <w:tcPr>
            <w:tcW w:w="2435" w:type="dxa"/>
            <w:shd w:val="clear" w:color="auto" w:fill="auto"/>
          </w:tcPr>
          <w:p w:rsidR="00873EAC" w:rsidRPr="00336B4D" w:rsidRDefault="009E4325" w:rsidP="00571732">
            <w:pPr>
              <w:ind w:firstLine="0"/>
            </w:pPr>
            <w:r w:rsidRPr="00336B4D">
              <w:t>П</w:t>
            </w:r>
            <w:r w:rsidR="00873EAC" w:rsidRPr="00336B4D">
              <w:t>ер</w:t>
            </w:r>
            <w:r>
              <w:t>.</w:t>
            </w:r>
            <w:r w:rsidR="00873EAC" w:rsidRPr="00336B4D">
              <w:t xml:space="preserve"> 2-й Инюшенский</w:t>
            </w:r>
          </w:p>
        </w:tc>
        <w:tc>
          <w:tcPr>
            <w:tcW w:w="1134" w:type="dxa"/>
            <w:shd w:val="clear" w:color="auto" w:fill="auto"/>
          </w:tcPr>
          <w:p w:rsidR="00873EAC" w:rsidRPr="00336B4D" w:rsidRDefault="00873EAC" w:rsidP="00122FA2">
            <w:pPr>
              <w:ind w:firstLine="0"/>
              <w:jc w:val="center"/>
            </w:pPr>
            <w:r w:rsidRPr="00336B4D">
              <w:t>1</w:t>
            </w:r>
            <w:r>
              <w:t>8</w:t>
            </w:r>
            <w:r w:rsidRPr="00336B4D">
              <w:t>0,</w:t>
            </w:r>
            <w:r>
              <w:t>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</w:t>
            </w:r>
            <w:r w:rsidR="00873EAC" w:rsidRPr="00FE186A">
              <w:t xml:space="preserve">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336B4D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336B4D" w:rsidRDefault="00873EAC" w:rsidP="00571732">
            <w:pPr>
              <w:ind w:firstLine="0"/>
              <w:jc w:val="center"/>
            </w:pPr>
            <w:r w:rsidRPr="00336B4D">
              <w:t>28</w:t>
            </w:r>
          </w:p>
        </w:tc>
        <w:tc>
          <w:tcPr>
            <w:tcW w:w="2435" w:type="dxa"/>
            <w:shd w:val="clear" w:color="auto" w:fill="auto"/>
          </w:tcPr>
          <w:p w:rsidR="00873EAC" w:rsidRPr="00336B4D" w:rsidRDefault="009E4325" w:rsidP="00571732">
            <w:pPr>
              <w:ind w:firstLine="0"/>
            </w:pPr>
            <w:r w:rsidRPr="00336B4D">
              <w:t>П</w:t>
            </w:r>
            <w:r w:rsidR="00873EAC" w:rsidRPr="00336B4D">
              <w:t>ер</w:t>
            </w:r>
            <w:r>
              <w:t>. 3-</w:t>
            </w:r>
            <w:r w:rsidR="00873EAC" w:rsidRPr="00336B4D">
              <w:t>й Инюшенский</w:t>
            </w:r>
          </w:p>
        </w:tc>
        <w:tc>
          <w:tcPr>
            <w:tcW w:w="1134" w:type="dxa"/>
            <w:shd w:val="clear" w:color="auto" w:fill="auto"/>
          </w:tcPr>
          <w:p w:rsidR="00873EAC" w:rsidRPr="00336B4D" w:rsidRDefault="00873EAC" w:rsidP="00122FA2">
            <w:pPr>
              <w:ind w:firstLine="0"/>
              <w:jc w:val="center"/>
            </w:pPr>
            <w:r>
              <w:t>362,00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336B4D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336B4D" w:rsidRDefault="00873EAC" w:rsidP="00571732">
            <w:pPr>
              <w:ind w:firstLine="0"/>
              <w:jc w:val="center"/>
            </w:pPr>
            <w:r w:rsidRPr="00336B4D">
              <w:t>29</w:t>
            </w:r>
          </w:p>
        </w:tc>
        <w:tc>
          <w:tcPr>
            <w:tcW w:w="2435" w:type="dxa"/>
            <w:shd w:val="clear" w:color="auto" w:fill="auto"/>
          </w:tcPr>
          <w:p w:rsidR="00873EAC" w:rsidRPr="00336B4D" w:rsidRDefault="009E4325" w:rsidP="00571732">
            <w:pPr>
              <w:ind w:firstLine="0"/>
            </w:pPr>
            <w:r>
              <w:t>Пер. 4-</w:t>
            </w:r>
            <w:r w:rsidR="00873EAC" w:rsidRPr="00336B4D">
              <w:t>й Инюшенский</w:t>
            </w:r>
          </w:p>
        </w:tc>
        <w:tc>
          <w:tcPr>
            <w:tcW w:w="1134" w:type="dxa"/>
            <w:shd w:val="clear" w:color="auto" w:fill="auto"/>
          </w:tcPr>
          <w:p w:rsidR="00873EAC" w:rsidRPr="00336B4D" w:rsidRDefault="00873EAC" w:rsidP="00122FA2">
            <w:pPr>
              <w:ind w:firstLine="0"/>
              <w:jc w:val="center"/>
            </w:pPr>
            <w:r>
              <w:t>221,00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336B4D">
              <w:t xml:space="preserve">Улица местного значения (улица </w:t>
            </w:r>
            <w:r w:rsidR="00873EAC" w:rsidRPr="00336B4D">
              <w:t>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336B4D" w:rsidRDefault="00873EAC" w:rsidP="00571732">
            <w:pPr>
              <w:ind w:firstLine="0"/>
              <w:jc w:val="center"/>
            </w:pPr>
            <w:r w:rsidRPr="00336B4D">
              <w:t>30</w:t>
            </w:r>
          </w:p>
        </w:tc>
        <w:tc>
          <w:tcPr>
            <w:tcW w:w="2435" w:type="dxa"/>
            <w:shd w:val="clear" w:color="auto" w:fill="auto"/>
          </w:tcPr>
          <w:p w:rsidR="00873EAC" w:rsidRPr="00336B4D" w:rsidRDefault="009E4325" w:rsidP="00571732">
            <w:pPr>
              <w:ind w:firstLine="0"/>
            </w:pPr>
            <w:r w:rsidRPr="00336B4D">
              <w:t>П</w:t>
            </w:r>
            <w:r w:rsidR="00873EAC" w:rsidRPr="00336B4D">
              <w:t>ер</w:t>
            </w:r>
            <w:r>
              <w:t>.</w:t>
            </w:r>
            <w:r w:rsidR="00873EAC" w:rsidRPr="00336B4D">
              <w:t xml:space="preserve"> 5-й Инюшенский</w:t>
            </w:r>
          </w:p>
        </w:tc>
        <w:tc>
          <w:tcPr>
            <w:tcW w:w="1134" w:type="dxa"/>
            <w:shd w:val="clear" w:color="auto" w:fill="auto"/>
          </w:tcPr>
          <w:p w:rsidR="00873EAC" w:rsidRPr="00336B4D" w:rsidRDefault="00873EAC" w:rsidP="00122FA2">
            <w:pPr>
              <w:ind w:firstLine="0"/>
              <w:jc w:val="center"/>
            </w:pPr>
            <w:r>
              <w:t>94,00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336B4D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336B4D" w:rsidRDefault="00873EAC" w:rsidP="00571732">
            <w:pPr>
              <w:ind w:firstLine="0"/>
              <w:jc w:val="center"/>
            </w:pPr>
            <w:r w:rsidRPr="00336B4D">
              <w:t>31</w:t>
            </w:r>
          </w:p>
        </w:tc>
        <w:tc>
          <w:tcPr>
            <w:tcW w:w="2435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>
              <w:t>П</w:t>
            </w:r>
            <w:r w:rsidR="00873EAC" w:rsidRPr="00336B4D">
              <w:t>роезд Выборный</w:t>
            </w:r>
          </w:p>
        </w:tc>
        <w:tc>
          <w:tcPr>
            <w:tcW w:w="1134" w:type="dxa"/>
            <w:shd w:val="clear" w:color="auto" w:fill="auto"/>
          </w:tcPr>
          <w:p w:rsidR="00873EAC" w:rsidRPr="00336B4D" w:rsidRDefault="00873EAC" w:rsidP="00122FA2">
            <w:pPr>
              <w:ind w:firstLine="0"/>
              <w:jc w:val="center"/>
            </w:pPr>
            <w:r w:rsidRPr="00336B4D">
              <w:t>241,00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336B4D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336B4D" w:rsidRDefault="00873EAC" w:rsidP="00571732">
            <w:pPr>
              <w:ind w:firstLine="0"/>
              <w:jc w:val="center"/>
            </w:pPr>
            <w:r w:rsidRPr="00336B4D">
              <w:t>32</w:t>
            </w:r>
          </w:p>
        </w:tc>
        <w:tc>
          <w:tcPr>
            <w:tcW w:w="2435" w:type="dxa"/>
            <w:shd w:val="clear" w:color="auto" w:fill="auto"/>
          </w:tcPr>
          <w:p w:rsidR="00873EAC" w:rsidRPr="00BF0ED9" w:rsidRDefault="009E4325" w:rsidP="00571732">
            <w:pPr>
              <w:ind w:firstLine="0"/>
            </w:pPr>
            <w:r w:rsidRPr="00BF0ED9">
              <w:t>П</w:t>
            </w:r>
            <w:r w:rsidR="00873EAC" w:rsidRPr="00BF0ED9">
              <w:t>ер</w:t>
            </w:r>
            <w:r>
              <w:t>. 1-</w:t>
            </w:r>
            <w:r w:rsidR="00873EAC" w:rsidRPr="00BF0ED9">
              <w:t>й Камышенский</w:t>
            </w:r>
          </w:p>
        </w:tc>
        <w:tc>
          <w:tcPr>
            <w:tcW w:w="1134" w:type="dxa"/>
            <w:shd w:val="clear" w:color="auto" w:fill="auto"/>
          </w:tcPr>
          <w:p w:rsidR="00873EAC" w:rsidRPr="00BF0ED9" w:rsidRDefault="00873EAC" w:rsidP="00122FA2">
            <w:pPr>
              <w:ind w:firstLine="0"/>
              <w:jc w:val="center"/>
            </w:pPr>
            <w:r w:rsidRPr="00BF0ED9">
              <w:t>122,00</w:t>
            </w:r>
          </w:p>
        </w:tc>
        <w:tc>
          <w:tcPr>
            <w:tcW w:w="2268" w:type="dxa"/>
            <w:shd w:val="clear" w:color="auto" w:fill="auto"/>
          </w:tcPr>
          <w:p w:rsidR="00873EAC" w:rsidRPr="00BF0ED9" w:rsidRDefault="00122FA2" w:rsidP="00571732">
            <w:pPr>
              <w:ind w:firstLine="0"/>
            </w:pPr>
            <w:r w:rsidRPr="00FE186A">
              <w:t xml:space="preserve">Без </w:t>
            </w:r>
            <w:r w:rsidR="00873EAC" w:rsidRPr="00FE186A">
              <w:t>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BF0ED9" w:rsidRDefault="00122FA2" w:rsidP="00571732">
            <w:pPr>
              <w:ind w:firstLine="0"/>
            </w:pPr>
            <w:r w:rsidRPr="00BF0ED9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BF0ED9" w:rsidRDefault="00873EAC" w:rsidP="00571732">
            <w:pPr>
              <w:ind w:firstLine="0"/>
              <w:jc w:val="center"/>
            </w:pPr>
            <w:r w:rsidRPr="00BF0ED9">
              <w:t>33</w:t>
            </w:r>
          </w:p>
        </w:tc>
        <w:tc>
          <w:tcPr>
            <w:tcW w:w="2435" w:type="dxa"/>
            <w:shd w:val="clear" w:color="auto" w:fill="auto"/>
          </w:tcPr>
          <w:p w:rsidR="00873EAC" w:rsidRPr="00BF0ED9" w:rsidRDefault="009E4325" w:rsidP="00571732">
            <w:pPr>
              <w:ind w:firstLine="0"/>
            </w:pPr>
            <w:r w:rsidRPr="00BF0ED9">
              <w:t>П</w:t>
            </w:r>
            <w:r w:rsidR="00873EAC" w:rsidRPr="00BF0ED9">
              <w:t>ер</w:t>
            </w:r>
            <w:r>
              <w:t>. 2-</w:t>
            </w:r>
            <w:r w:rsidR="00873EAC" w:rsidRPr="00BF0ED9">
              <w:t>й Камышенский</w:t>
            </w:r>
          </w:p>
        </w:tc>
        <w:tc>
          <w:tcPr>
            <w:tcW w:w="1134" w:type="dxa"/>
            <w:shd w:val="clear" w:color="auto" w:fill="auto"/>
          </w:tcPr>
          <w:p w:rsidR="00873EAC" w:rsidRPr="00BF0ED9" w:rsidRDefault="00873EAC" w:rsidP="00122FA2">
            <w:pPr>
              <w:ind w:firstLine="0"/>
              <w:jc w:val="center"/>
            </w:pPr>
            <w:r w:rsidRPr="00BF0ED9">
              <w:t>170,00</w:t>
            </w:r>
          </w:p>
        </w:tc>
        <w:tc>
          <w:tcPr>
            <w:tcW w:w="2268" w:type="dxa"/>
            <w:shd w:val="clear" w:color="auto" w:fill="auto"/>
          </w:tcPr>
          <w:p w:rsidR="00873EAC" w:rsidRPr="00BF0ED9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BF0ED9" w:rsidRDefault="00122FA2" w:rsidP="00571732">
            <w:pPr>
              <w:ind w:firstLine="0"/>
            </w:pPr>
            <w:r w:rsidRPr="00BF0ED9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BF0ED9" w:rsidRDefault="00873EAC" w:rsidP="00571732">
            <w:pPr>
              <w:ind w:firstLine="0"/>
              <w:jc w:val="center"/>
            </w:pPr>
            <w:r w:rsidRPr="00BF0ED9">
              <w:t>34</w:t>
            </w:r>
          </w:p>
        </w:tc>
        <w:tc>
          <w:tcPr>
            <w:tcW w:w="2435" w:type="dxa"/>
            <w:shd w:val="clear" w:color="auto" w:fill="auto"/>
          </w:tcPr>
          <w:p w:rsidR="00873EAC" w:rsidRPr="00BF0ED9" w:rsidRDefault="009E4325" w:rsidP="00571732">
            <w:pPr>
              <w:ind w:firstLine="0"/>
            </w:pPr>
            <w:r>
              <w:t>Пер. 3-</w:t>
            </w:r>
            <w:r w:rsidR="00873EAC" w:rsidRPr="00BF0ED9">
              <w:t>й Камышенский</w:t>
            </w:r>
          </w:p>
        </w:tc>
        <w:tc>
          <w:tcPr>
            <w:tcW w:w="1134" w:type="dxa"/>
            <w:shd w:val="clear" w:color="auto" w:fill="auto"/>
          </w:tcPr>
          <w:p w:rsidR="00873EAC" w:rsidRPr="00BF0ED9" w:rsidRDefault="00873EAC" w:rsidP="00122FA2">
            <w:pPr>
              <w:ind w:firstLine="0"/>
              <w:jc w:val="center"/>
            </w:pPr>
            <w:r w:rsidRPr="00BF0ED9">
              <w:t>150,00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BF0ED9" w:rsidRDefault="00122FA2" w:rsidP="00571732">
            <w:pPr>
              <w:ind w:firstLine="0"/>
            </w:pPr>
            <w:r w:rsidRPr="00BF0ED9">
              <w:t>Улица местного значения (улица</w:t>
            </w:r>
            <w:r w:rsidR="00873EAC" w:rsidRPr="00BF0ED9">
              <w:t xml:space="preserve">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BF0ED9" w:rsidRDefault="00873EAC" w:rsidP="00571732">
            <w:pPr>
              <w:ind w:firstLine="0"/>
              <w:jc w:val="center"/>
            </w:pPr>
            <w:r w:rsidRPr="00BF0ED9">
              <w:t>35</w:t>
            </w:r>
          </w:p>
        </w:tc>
        <w:tc>
          <w:tcPr>
            <w:tcW w:w="2435" w:type="dxa"/>
            <w:shd w:val="clear" w:color="auto" w:fill="auto"/>
          </w:tcPr>
          <w:p w:rsidR="00873EAC" w:rsidRPr="00BF0ED9" w:rsidRDefault="009E4325" w:rsidP="00571732">
            <w:pPr>
              <w:ind w:firstLine="0"/>
            </w:pPr>
            <w:r w:rsidRPr="00BF0ED9">
              <w:t>П</w:t>
            </w:r>
            <w:r w:rsidR="00873EAC" w:rsidRPr="00BF0ED9">
              <w:t>ер</w:t>
            </w:r>
            <w:r>
              <w:t>.</w:t>
            </w:r>
            <w:r w:rsidR="00873EAC" w:rsidRPr="00BF0ED9">
              <w:t xml:space="preserve"> 4-й Камышенский</w:t>
            </w:r>
          </w:p>
        </w:tc>
        <w:tc>
          <w:tcPr>
            <w:tcW w:w="1134" w:type="dxa"/>
            <w:shd w:val="clear" w:color="auto" w:fill="auto"/>
          </w:tcPr>
          <w:p w:rsidR="00873EAC" w:rsidRPr="00BF0ED9" w:rsidRDefault="00873EAC" w:rsidP="00122FA2">
            <w:pPr>
              <w:ind w:firstLine="0"/>
              <w:jc w:val="center"/>
            </w:pPr>
            <w:r w:rsidRPr="00BF0ED9">
              <w:t>100,00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BF0ED9" w:rsidRDefault="00122FA2" w:rsidP="00571732">
            <w:pPr>
              <w:ind w:firstLine="0"/>
            </w:pPr>
            <w:r w:rsidRPr="00BF0ED9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BF0ED9" w:rsidRDefault="00873EAC" w:rsidP="00571732">
            <w:pPr>
              <w:ind w:firstLine="0"/>
              <w:jc w:val="center"/>
            </w:pPr>
            <w:r w:rsidRPr="00BF0ED9">
              <w:t>36</w:t>
            </w:r>
          </w:p>
        </w:tc>
        <w:tc>
          <w:tcPr>
            <w:tcW w:w="2435" w:type="dxa"/>
            <w:shd w:val="clear" w:color="auto" w:fill="auto"/>
          </w:tcPr>
          <w:p w:rsidR="00873EAC" w:rsidRPr="00BF0ED9" w:rsidRDefault="009E4325" w:rsidP="00571732">
            <w:pPr>
              <w:ind w:firstLine="0"/>
            </w:pPr>
            <w:r w:rsidRPr="00BF0ED9">
              <w:t>П</w:t>
            </w:r>
            <w:r w:rsidR="00873EAC" w:rsidRPr="00BF0ED9">
              <w:t>ер</w:t>
            </w:r>
            <w:r>
              <w:t>.</w:t>
            </w:r>
            <w:r w:rsidR="00873EAC" w:rsidRPr="00BF0ED9">
              <w:t xml:space="preserve"> 5-й Камышенский</w:t>
            </w:r>
          </w:p>
        </w:tc>
        <w:tc>
          <w:tcPr>
            <w:tcW w:w="1134" w:type="dxa"/>
            <w:shd w:val="clear" w:color="auto" w:fill="auto"/>
          </w:tcPr>
          <w:p w:rsidR="00873EAC" w:rsidRPr="00BF0ED9" w:rsidRDefault="00873EAC" w:rsidP="00122FA2">
            <w:pPr>
              <w:ind w:firstLine="0"/>
              <w:jc w:val="center"/>
            </w:pPr>
            <w:r w:rsidRPr="00BF0ED9">
              <w:t>66,00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BF0ED9" w:rsidRDefault="00122FA2" w:rsidP="00571732">
            <w:pPr>
              <w:ind w:firstLine="0"/>
            </w:pPr>
            <w:r w:rsidRPr="00BF0ED9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BF0ED9" w:rsidRDefault="00873EAC" w:rsidP="00571732">
            <w:pPr>
              <w:ind w:firstLine="0"/>
              <w:jc w:val="center"/>
            </w:pPr>
            <w:r w:rsidRPr="00BF0ED9">
              <w:t>37</w:t>
            </w:r>
          </w:p>
        </w:tc>
        <w:tc>
          <w:tcPr>
            <w:tcW w:w="2435" w:type="dxa"/>
            <w:shd w:val="clear" w:color="auto" w:fill="auto"/>
          </w:tcPr>
          <w:p w:rsidR="00873EAC" w:rsidRPr="00FE746B" w:rsidRDefault="009E4325" w:rsidP="00571732">
            <w:pPr>
              <w:ind w:firstLine="0"/>
            </w:pPr>
            <w:r w:rsidRPr="00FE746B">
              <w:t>П</w:t>
            </w:r>
            <w:r w:rsidR="00873EAC" w:rsidRPr="00FE746B">
              <w:t>ер</w:t>
            </w:r>
            <w:r>
              <w:t>.</w:t>
            </w:r>
            <w:r w:rsidR="00873EAC" w:rsidRPr="00FE746B">
              <w:t xml:space="preserve"> 6-й Камышенский</w:t>
            </w:r>
          </w:p>
        </w:tc>
        <w:tc>
          <w:tcPr>
            <w:tcW w:w="1134" w:type="dxa"/>
            <w:shd w:val="clear" w:color="auto" w:fill="auto"/>
          </w:tcPr>
          <w:p w:rsidR="00873EAC" w:rsidRPr="00FE746B" w:rsidRDefault="00873EAC" w:rsidP="00122FA2">
            <w:pPr>
              <w:ind w:firstLine="0"/>
              <w:jc w:val="center"/>
            </w:pPr>
            <w:r w:rsidRPr="00FE746B">
              <w:t>80,00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FE746B" w:rsidRDefault="00122FA2" w:rsidP="00571732">
            <w:pPr>
              <w:ind w:firstLine="0"/>
            </w:pPr>
            <w:r w:rsidRPr="00FE746B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FE746B" w:rsidRDefault="00873EAC" w:rsidP="00571732">
            <w:pPr>
              <w:ind w:firstLine="0"/>
              <w:jc w:val="center"/>
            </w:pPr>
            <w:r w:rsidRPr="00FE746B">
              <w:t>38</w:t>
            </w:r>
          </w:p>
        </w:tc>
        <w:tc>
          <w:tcPr>
            <w:tcW w:w="2435" w:type="dxa"/>
            <w:shd w:val="clear" w:color="auto" w:fill="auto"/>
          </w:tcPr>
          <w:p w:rsidR="00873EAC" w:rsidRPr="00FE746B" w:rsidRDefault="009E4325" w:rsidP="00571732">
            <w:pPr>
              <w:ind w:firstLine="0"/>
            </w:pPr>
            <w:r w:rsidRPr="00FE746B">
              <w:t>П</w:t>
            </w:r>
            <w:r w:rsidR="00873EAC" w:rsidRPr="00FE746B">
              <w:t>ер</w:t>
            </w:r>
            <w:r>
              <w:t>.</w:t>
            </w:r>
            <w:r w:rsidR="00873EAC" w:rsidRPr="00FE746B">
              <w:t xml:space="preserve"> 7-й Камышенский</w:t>
            </w:r>
          </w:p>
        </w:tc>
        <w:tc>
          <w:tcPr>
            <w:tcW w:w="1134" w:type="dxa"/>
            <w:shd w:val="clear" w:color="auto" w:fill="auto"/>
          </w:tcPr>
          <w:p w:rsidR="00873EAC" w:rsidRPr="00FE746B" w:rsidRDefault="00873EAC" w:rsidP="00122FA2">
            <w:pPr>
              <w:ind w:firstLine="0"/>
              <w:jc w:val="center"/>
            </w:pPr>
            <w:r w:rsidRPr="00FE746B">
              <w:t>71,00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FE746B" w:rsidRDefault="00122FA2" w:rsidP="00571732">
            <w:pPr>
              <w:ind w:firstLine="0"/>
            </w:pPr>
            <w:r w:rsidRPr="00FE746B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FE746B" w:rsidRDefault="00873EAC" w:rsidP="00571732">
            <w:pPr>
              <w:ind w:firstLine="0"/>
              <w:jc w:val="center"/>
            </w:pPr>
            <w:r w:rsidRPr="00FE746B">
              <w:t>39</w:t>
            </w:r>
          </w:p>
        </w:tc>
        <w:tc>
          <w:tcPr>
            <w:tcW w:w="2435" w:type="dxa"/>
            <w:shd w:val="clear" w:color="auto" w:fill="auto"/>
          </w:tcPr>
          <w:p w:rsidR="00873EAC" w:rsidRPr="00FE746B" w:rsidRDefault="009E4325" w:rsidP="00571732">
            <w:pPr>
              <w:ind w:firstLine="0"/>
            </w:pPr>
            <w:r w:rsidRPr="00FE746B">
              <w:t>П</w:t>
            </w:r>
            <w:r w:rsidR="00873EAC" w:rsidRPr="00FE746B">
              <w:t>ер</w:t>
            </w:r>
            <w:r>
              <w:t>. 8-</w:t>
            </w:r>
            <w:r w:rsidR="00873EAC" w:rsidRPr="00FE746B">
              <w:t>й Камышенский</w:t>
            </w:r>
          </w:p>
        </w:tc>
        <w:tc>
          <w:tcPr>
            <w:tcW w:w="1134" w:type="dxa"/>
            <w:shd w:val="clear" w:color="auto" w:fill="auto"/>
          </w:tcPr>
          <w:p w:rsidR="00873EAC" w:rsidRPr="00FE746B" w:rsidRDefault="00873EAC" w:rsidP="00122FA2">
            <w:pPr>
              <w:ind w:firstLine="0"/>
              <w:jc w:val="center"/>
            </w:pPr>
            <w:r w:rsidRPr="00FE746B">
              <w:t>66,00</w:t>
            </w:r>
          </w:p>
        </w:tc>
        <w:tc>
          <w:tcPr>
            <w:tcW w:w="2268" w:type="dxa"/>
            <w:shd w:val="clear" w:color="auto" w:fill="auto"/>
          </w:tcPr>
          <w:p w:rsidR="00873EAC" w:rsidRPr="00BF0ED9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FE746B" w:rsidRDefault="00122FA2" w:rsidP="00571732">
            <w:pPr>
              <w:ind w:firstLine="0"/>
            </w:pPr>
            <w:r w:rsidRPr="00FE746B">
              <w:t>Улица местного значения (у</w:t>
            </w:r>
            <w:r w:rsidR="00873EAC" w:rsidRPr="00FE746B">
              <w:t>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FE746B" w:rsidRDefault="00873EAC" w:rsidP="00571732">
            <w:pPr>
              <w:ind w:firstLine="0"/>
              <w:jc w:val="center"/>
            </w:pPr>
            <w:r w:rsidRPr="00FE746B">
              <w:t>40</w:t>
            </w:r>
          </w:p>
        </w:tc>
        <w:tc>
          <w:tcPr>
            <w:tcW w:w="2435" w:type="dxa"/>
            <w:shd w:val="clear" w:color="auto" w:fill="auto"/>
          </w:tcPr>
          <w:p w:rsidR="00873EAC" w:rsidRPr="00336B4D" w:rsidRDefault="009E4325" w:rsidP="00571732">
            <w:pPr>
              <w:ind w:firstLine="0"/>
            </w:pPr>
            <w:r w:rsidRPr="00336B4D">
              <w:t>П</w:t>
            </w:r>
            <w:r w:rsidR="00873EAC" w:rsidRPr="00336B4D">
              <w:t>ер</w:t>
            </w:r>
            <w:r>
              <w:t>.</w:t>
            </w:r>
            <w:r w:rsidR="00873EAC" w:rsidRPr="00336B4D">
              <w:t xml:space="preserve"> 1-й Инюшенский</w:t>
            </w:r>
          </w:p>
        </w:tc>
        <w:tc>
          <w:tcPr>
            <w:tcW w:w="1134" w:type="dxa"/>
            <w:shd w:val="clear" w:color="auto" w:fill="auto"/>
          </w:tcPr>
          <w:p w:rsidR="00873EAC" w:rsidRPr="00336B4D" w:rsidRDefault="00873EAC" w:rsidP="00122FA2">
            <w:pPr>
              <w:ind w:firstLine="0"/>
              <w:jc w:val="center"/>
            </w:pPr>
            <w:r w:rsidRPr="00336B4D">
              <w:t>348,98</w:t>
            </w:r>
          </w:p>
        </w:tc>
        <w:tc>
          <w:tcPr>
            <w:tcW w:w="2268" w:type="dxa"/>
            <w:shd w:val="clear" w:color="auto" w:fill="auto"/>
          </w:tcPr>
          <w:p w:rsidR="00873EAC" w:rsidRPr="00BF0ED9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336B4D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FE746B" w:rsidRDefault="00873EAC" w:rsidP="00571732">
            <w:pPr>
              <w:ind w:firstLine="0"/>
              <w:jc w:val="center"/>
              <w:rPr>
                <w:strike/>
                <w:highlight w:val="yellow"/>
              </w:rPr>
            </w:pPr>
            <w:r w:rsidRPr="00D225D8">
              <w:t>41</w:t>
            </w:r>
          </w:p>
        </w:tc>
        <w:tc>
          <w:tcPr>
            <w:tcW w:w="2435" w:type="dxa"/>
            <w:shd w:val="clear" w:color="auto" w:fill="auto"/>
          </w:tcPr>
          <w:p w:rsidR="00873EAC" w:rsidRPr="00F109B9" w:rsidRDefault="009E4325" w:rsidP="00571732">
            <w:pPr>
              <w:ind w:firstLine="0"/>
            </w:pPr>
            <w:r w:rsidRPr="00F109B9">
              <w:t>П</w:t>
            </w:r>
            <w:r w:rsidR="00873EAC" w:rsidRPr="00F109B9">
              <w:t>ер</w:t>
            </w:r>
            <w:r>
              <w:t>.</w:t>
            </w:r>
            <w:r w:rsidR="00873EAC" w:rsidRPr="00F109B9">
              <w:t xml:space="preserve"> Барнаульский</w:t>
            </w:r>
          </w:p>
        </w:tc>
        <w:tc>
          <w:tcPr>
            <w:tcW w:w="1134" w:type="dxa"/>
            <w:shd w:val="clear" w:color="auto" w:fill="auto"/>
          </w:tcPr>
          <w:p w:rsidR="00873EAC" w:rsidRPr="00F109B9" w:rsidRDefault="00873EAC" w:rsidP="00122FA2">
            <w:pPr>
              <w:ind w:firstLine="0"/>
              <w:jc w:val="center"/>
            </w:pPr>
            <w:r w:rsidRPr="00F109B9">
              <w:t>74,00</w:t>
            </w:r>
          </w:p>
        </w:tc>
        <w:tc>
          <w:tcPr>
            <w:tcW w:w="2268" w:type="dxa"/>
            <w:shd w:val="clear" w:color="auto" w:fill="auto"/>
          </w:tcPr>
          <w:p w:rsidR="00873EAC" w:rsidRPr="00F109B9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F109B9" w:rsidRDefault="00122FA2" w:rsidP="00571732">
            <w:pPr>
              <w:ind w:firstLine="0"/>
            </w:pPr>
            <w:r w:rsidRPr="00F109B9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vMerge w:val="restart"/>
            <w:shd w:val="clear" w:color="auto" w:fill="auto"/>
          </w:tcPr>
          <w:p w:rsidR="00873EAC" w:rsidRPr="00CB132B" w:rsidRDefault="00873EAC" w:rsidP="00571732">
            <w:pPr>
              <w:ind w:firstLine="0"/>
              <w:jc w:val="center"/>
            </w:pPr>
            <w:r w:rsidRPr="00CB132B">
              <w:t>4</w:t>
            </w:r>
            <w:r>
              <w:t>2</w:t>
            </w:r>
          </w:p>
        </w:tc>
        <w:tc>
          <w:tcPr>
            <w:tcW w:w="2435" w:type="dxa"/>
            <w:vMerge w:val="restart"/>
            <w:shd w:val="clear" w:color="auto" w:fill="auto"/>
          </w:tcPr>
          <w:p w:rsidR="00873EAC" w:rsidRPr="00CB132B" w:rsidRDefault="00122FA2" w:rsidP="00571732">
            <w:pPr>
              <w:ind w:firstLine="0"/>
            </w:pPr>
            <w:r>
              <w:t>Б</w:t>
            </w:r>
            <w:r w:rsidR="00873EAC" w:rsidRPr="00CB132B">
              <w:t>езымянные элементы УДС</w:t>
            </w:r>
          </w:p>
        </w:tc>
        <w:tc>
          <w:tcPr>
            <w:tcW w:w="1134" w:type="dxa"/>
            <w:shd w:val="clear" w:color="auto" w:fill="auto"/>
          </w:tcPr>
          <w:p w:rsidR="00873EAC" w:rsidRPr="00CB132B" w:rsidRDefault="00873EAC" w:rsidP="00122FA2">
            <w:pPr>
              <w:ind w:firstLine="0"/>
              <w:jc w:val="center"/>
            </w:pPr>
            <w:r w:rsidRPr="00CB132B">
              <w:t>3808,99</w:t>
            </w:r>
          </w:p>
        </w:tc>
        <w:tc>
          <w:tcPr>
            <w:tcW w:w="2268" w:type="dxa"/>
            <w:shd w:val="clear" w:color="auto" w:fill="auto"/>
          </w:tcPr>
          <w:p w:rsidR="00873EAC" w:rsidRPr="00CB132B" w:rsidRDefault="00122FA2" w:rsidP="00122FA2">
            <w:pPr>
              <w:ind w:firstLine="0"/>
            </w:pPr>
            <w:r w:rsidRPr="00CB132B">
              <w:t>Усовершенств</w:t>
            </w:r>
            <w:r w:rsidR="00873EAC" w:rsidRPr="00CB132B">
              <w:t>ованное</w:t>
            </w:r>
            <w:r>
              <w:t xml:space="preserve"> п</w:t>
            </w:r>
            <w:r w:rsidRPr="00CB132B">
              <w:t>окрытие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873EAC" w:rsidRPr="00CB132B" w:rsidRDefault="00122FA2" w:rsidP="00571732">
            <w:pPr>
              <w:ind w:firstLine="0"/>
            </w:pPr>
            <w:r w:rsidRPr="00CB132B">
              <w:t>Проезд</w:t>
            </w:r>
          </w:p>
          <w:p w:rsidR="00873EAC" w:rsidRPr="00CB132B" w:rsidRDefault="00873EAC" w:rsidP="00571732">
            <w:pPr>
              <w:ind w:firstLine="0"/>
            </w:pPr>
          </w:p>
        </w:tc>
      </w:tr>
      <w:tr w:rsidR="00873EAC" w:rsidRPr="00B11799" w:rsidTr="00122FA2">
        <w:tc>
          <w:tcPr>
            <w:tcW w:w="650" w:type="dxa"/>
            <w:vMerge/>
            <w:shd w:val="clear" w:color="auto" w:fill="auto"/>
          </w:tcPr>
          <w:p w:rsidR="00873EAC" w:rsidRPr="00B11799" w:rsidRDefault="00873EAC" w:rsidP="00571732">
            <w:pPr>
              <w:ind w:firstLine="0"/>
              <w:rPr>
                <w:highlight w:val="yellow"/>
              </w:rPr>
            </w:pPr>
          </w:p>
        </w:tc>
        <w:tc>
          <w:tcPr>
            <w:tcW w:w="2435" w:type="dxa"/>
            <w:vMerge/>
            <w:shd w:val="clear" w:color="auto" w:fill="auto"/>
          </w:tcPr>
          <w:p w:rsidR="00873EAC" w:rsidRPr="00CB132B" w:rsidRDefault="00873EAC" w:rsidP="00571732">
            <w:pPr>
              <w:ind w:firstLine="0"/>
            </w:pPr>
          </w:p>
        </w:tc>
        <w:tc>
          <w:tcPr>
            <w:tcW w:w="1134" w:type="dxa"/>
            <w:shd w:val="clear" w:color="auto" w:fill="auto"/>
          </w:tcPr>
          <w:p w:rsidR="00873EAC" w:rsidRPr="00CB132B" w:rsidRDefault="00873EAC" w:rsidP="00122FA2">
            <w:pPr>
              <w:ind w:firstLine="0"/>
              <w:jc w:val="center"/>
            </w:pPr>
            <w:r w:rsidRPr="00CB132B">
              <w:t>2936,12</w:t>
            </w:r>
          </w:p>
        </w:tc>
        <w:tc>
          <w:tcPr>
            <w:tcW w:w="2268" w:type="dxa"/>
            <w:shd w:val="clear" w:color="auto" w:fill="auto"/>
          </w:tcPr>
          <w:p w:rsidR="00873EAC" w:rsidRPr="00CB132B" w:rsidRDefault="00122FA2" w:rsidP="00571732">
            <w:pPr>
              <w:ind w:firstLine="0"/>
            </w:pPr>
            <w:r w:rsidRPr="00CB132B">
              <w:t>Твердое покр</w:t>
            </w:r>
            <w:r w:rsidR="00873EAC" w:rsidRPr="00CB132B">
              <w:t>ытие</w:t>
            </w:r>
          </w:p>
        </w:tc>
        <w:tc>
          <w:tcPr>
            <w:tcW w:w="3402" w:type="dxa"/>
            <w:vMerge/>
            <w:shd w:val="clear" w:color="auto" w:fill="auto"/>
          </w:tcPr>
          <w:p w:rsidR="00873EAC" w:rsidRPr="00B11799" w:rsidRDefault="00873EAC" w:rsidP="00571732">
            <w:pPr>
              <w:ind w:firstLine="0"/>
              <w:rPr>
                <w:highlight w:val="yellow"/>
              </w:rPr>
            </w:pPr>
          </w:p>
        </w:tc>
      </w:tr>
      <w:tr w:rsidR="00873EAC" w:rsidRPr="00AA2E72" w:rsidTr="00122FA2">
        <w:tc>
          <w:tcPr>
            <w:tcW w:w="650" w:type="dxa"/>
            <w:vMerge/>
            <w:shd w:val="clear" w:color="auto" w:fill="auto"/>
          </w:tcPr>
          <w:p w:rsidR="00873EAC" w:rsidRPr="00B11799" w:rsidRDefault="00873EAC" w:rsidP="00571732">
            <w:pPr>
              <w:ind w:firstLine="0"/>
              <w:rPr>
                <w:highlight w:val="yellow"/>
              </w:rPr>
            </w:pPr>
          </w:p>
        </w:tc>
        <w:tc>
          <w:tcPr>
            <w:tcW w:w="2435" w:type="dxa"/>
            <w:vMerge/>
            <w:shd w:val="clear" w:color="auto" w:fill="auto"/>
          </w:tcPr>
          <w:p w:rsidR="00873EAC" w:rsidRPr="00CB132B" w:rsidRDefault="00873EAC" w:rsidP="00571732">
            <w:pPr>
              <w:ind w:firstLine="0"/>
            </w:pPr>
          </w:p>
        </w:tc>
        <w:tc>
          <w:tcPr>
            <w:tcW w:w="1134" w:type="dxa"/>
            <w:shd w:val="clear" w:color="auto" w:fill="auto"/>
          </w:tcPr>
          <w:p w:rsidR="00873EAC" w:rsidRPr="00CB132B" w:rsidRDefault="00873EAC" w:rsidP="00122FA2">
            <w:pPr>
              <w:ind w:firstLine="0"/>
              <w:jc w:val="center"/>
            </w:pPr>
            <w:r w:rsidRPr="00CB132B">
              <w:t>7010,14</w:t>
            </w:r>
          </w:p>
        </w:tc>
        <w:tc>
          <w:tcPr>
            <w:tcW w:w="2268" w:type="dxa"/>
            <w:shd w:val="clear" w:color="auto" w:fill="auto"/>
          </w:tcPr>
          <w:p w:rsidR="00873EAC" w:rsidRPr="00CB132B" w:rsidRDefault="00122FA2" w:rsidP="00571732">
            <w:pPr>
              <w:ind w:firstLine="0"/>
            </w:pPr>
            <w:r w:rsidRPr="00CB132B">
              <w:t>Без твер</w:t>
            </w:r>
            <w:r w:rsidR="00873EAC">
              <w:t>до</w:t>
            </w:r>
            <w:r w:rsidR="00873EAC" w:rsidRPr="00CB132B">
              <w:t>го покрытия</w:t>
            </w:r>
          </w:p>
        </w:tc>
        <w:tc>
          <w:tcPr>
            <w:tcW w:w="3402" w:type="dxa"/>
            <w:vMerge/>
            <w:shd w:val="clear" w:color="auto" w:fill="auto"/>
          </w:tcPr>
          <w:p w:rsidR="00873EAC" w:rsidRPr="00AA2E72" w:rsidRDefault="00873EAC" w:rsidP="00571732">
            <w:pPr>
              <w:ind w:firstLine="0"/>
            </w:pPr>
          </w:p>
        </w:tc>
      </w:tr>
    </w:tbl>
    <w:p w:rsidR="00122FA2" w:rsidRPr="00195938" w:rsidRDefault="00122FA2" w:rsidP="00571732">
      <w:pPr>
        <w:rPr>
          <w:sz w:val="24"/>
        </w:rPr>
      </w:pPr>
    </w:p>
    <w:tbl>
      <w:tblPr>
        <w:tblW w:w="0" w:type="auto"/>
        <w:tblLook w:val="04A0"/>
      </w:tblPr>
      <w:tblGrid>
        <w:gridCol w:w="1809"/>
        <w:gridCol w:w="8328"/>
      </w:tblGrid>
      <w:tr w:rsidR="00122FA2" w:rsidRPr="00122FA2" w:rsidTr="00DF440B">
        <w:tc>
          <w:tcPr>
            <w:tcW w:w="1809" w:type="dxa"/>
          </w:tcPr>
          <w:p w:rsidR="00122FA2" w:rsidRPr="00122FA2" w:rsidRDefault="00122FA2" w:rsidP="00DF440B">
            <w:pPr>
              <w:tabs>
                <w:tab w:val="left" w:pos="4060"/>
              </w:tabs>
              <w:ind w:firstLine="0"/>
              <w:rPr>
                <w:szCs w:val="28"/>
              </w:rPr>
            </w:pPr>
            <w:r w:rsidRPr="00122FA2">
              <w:rPr>
                <w:szCs w:val="28"/>
              </w:rPr>
              <w:t>Примечания:</w:t>
            </w:r>
          </w:p>
        </w:tc>
        <w:tc>
          <w:tcPr>
            <w:tcW w:w="8328" w:type="dxa"/>
          </w:tcPr>
          <w:p w:rsidR="00122FA2" w:rsidRPr="00122FA2" w:rsidRDefault="00195938" w:rsidP="00DF440B">
            <w:pPr>
              <w:tabs>
                <w:tab w:val="left" w:pos="4060"/>
              </w:tabs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у</w:t>
            </w:r>
            <w:r w:rsidR="00235B9F" w:rsidRPr="00CB132B">
              <w:t>совершенствованное</w:t>
            </w:r>
            <w:r w:rsidR="00235B9F">
              <w:t xml:space="preserve"> п</w:t>
            </w:r>
            <w:r w:rsidR="00235B9F" w:rsidRPr="00CB132B">
              <w:t>окрытие</w:t>
            </w:r>
            <w:r w:rsidR="00235B9F" w:rsidRPr="00122FA2">
              <w:rPr>
                <w:szCs w:val="28"/>
              </w:rPr>
              <w:t xml:space="preserve"> </w:t>
            </w:r>
            <w:r w:rsidR="00122FA2" w:rsidRPr="00122FA2">
              <w:rPr>
                <w:szCs w:val="28"/>
              </w:rPr>
              <w:t xml:space="preserve">– асфальтобетон; </w:t>
            </w:r>
          </w:p>
          <w:p w:rsidR="00122FA2" w:rsidRPr="00122FA2" w:rsidRDefault="00195938" w:rsidP="00DF440B">
            <w:pPr>
              <w:tabs>
                <w:tab w:val="left" w:pos="4060"/>
              </w:tabs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т</w:t>
            </w:r>
            <w:r w:rsidRPr="00CB132B">
              <w:t>вердое покрытие</w:t>
            </w:r>
            <w:r w:rsidRPr="00122FA2">
              <w:rPr>
                <w:szCs w:val="28"/>
              </w:rPr>
              <w:t xml:space="preserve"> </w:t>
            </w:r>
            <w:r w:rsidR="00122FA2" w:rsidRPr="00122FA2">
              <w:rPr>
                <w:szCs w:val="28"/>
              </w:rPr>
              <w:t xml:space="preserve">– бетонные плиты, цемент, щебень; </w:t>
            </w:r>
          </w:p>
          <w:p w:rsidR="00122FA2" w:rsidRPr="00122FA2" w:rsidRDefault="00195938" w:rsidP="00195938">
            <w:pPr>
              <w:tabs>
                <w:tab w:val="left" w:pos="4060"/>
              </w:tabs>
              <w:ind w:firstLine="0"/>
              <w:jc w:val="left"/>
              <w:rPr>
                <w:szCs w:val="28"/>
              </w:rPr>
            </w:pPr>
            <w:r>
              <w:t>б</w:t>
            </w:r>
            <w:r w:rsidRPr="00CB132B">
              <w:t>ез твер</w:t>
            </w:r>
            <w:r>
              <w:t>до</w:t>
            </w:r>
            <w:r w:rsidRPr="00CB132B">
              <w:t>го покрытия</w:t>
            </w:r>
            <w:r w:rsidRPr="00122FA2">
              <w:rPr>
                <w:szCs w:val="28"/>
              </w:rPr>
              <w:t xml:space="preserve"> </w:t>
            </w:r>
            <w:r w:rsidR="00122FA2" w:rsidRPr="00122FA2">
              <w:rPr>
                <w:szCs w:val="28"/>
              </w:rPr>
              <w:t>– грунт.</w:t>
            </w:r>
          </w:p>
        </w:tc>
      </w:tr>
    </w:tbl>
    <w:p w:rsidR="00122FA2" w:rsidRPr="00A01C57" w:rsidRDefault="00122FA2" w:rsidP="00571732"/>
    <w:p w:rsidR="00122FA2" w:rsidRDefault="00873EAC" w:rsidP="00571732">
      <w:r w:rsidRPr="00AA2E72">
        <w:t xml:space="preserve">Общая протяженность </w:t>
      </w:r>
      <w:r w:rsidRPr="00650C6A">
        <w:t>улично-дорожной сети</w:t>
      </w:r>
      <w:r w:rsidRPr="00AA2E72">
        <w:t xml:space="preserve"> составляет </w:t>
      </w:r>
      <w:r>
        <w:t>31640,53</w:t>
      </w:r>
      <w:r w:rsidRPr="00AA2E72">
        <w:t> м</w:t>
      </w:r>
      <w:r w:rsidR="00122FA2">
        <w:t>,</w:t>
      </w:r>
      <w:r w:rsidRPr="00AA2E72">
        <w:t xml:space="preserve"> в том числе</w:t>
      </w:r>
      <w:r w:rsidR="00122FA2">
        <w:t>:</w:t>
      </w:r>
      <w:r w:rsidRPr="00AA2E72">
        <w:t xml:space="preserve"> </w:t>
      </w:r>
    </w:p>
    <w:p w:rsidR="00122FA2" w:rsidRDefault="00873EAC" w:rsidP="00571732">
      <w:r w:rsidRPr="00AA2E72">
        <w:t xml:space="preserve">с усовершенствованным покрытием </w:t>
      </w:r>
      <w:r w:rsidR="00122FA2" w:rsidRPr="00122FA2">
        <w:rPr>
          <w:szCs w:val="28"/>
        </w:rPr>
        <w:t>–</w:t>
      </w:r>
      <w:r w:rsidR="00122FA2">
        <w:rPr>
          <w:szCs w:val="28"/>
        </w:rPr>
        <w:t xml:space="preserve"> </w:t>
      </w:r>
      <w:r>
        <w:t>12601,75</w:t>
      </w:r>
      <w:r w:rsidR="00122FA2">
        <w:t> м;</w:t>
      </w:r>
      <w:r w:rsidRPr="00AA2E72">
        <w:t xml:space="preserve"> </w:t>
      </w:r>
    </w:p>
    <w:p w:rsidR="00122FA2" w:rsidRDefault="00873EAC" w:rsidP="00571732">
      <w:r w:rsidRPr="00AA2E72">
        <w:t>с твердым покрытием</w:t>
      </w:r>
      <w:r w:rsidR="00122FA2">
        <w:t xml:space="preserve"> </w:t>
      </w:r>
      <w:r w:rsidR="00122FA2" w:rsidRPr="00122FA2">
        <w:rPr>
          <w:szCs w:val="28"/>
        </w:rPr>
        <w:t>–</w:t>
      </w:r>
      <w:r w:rsidR="00122FA2">
        <w:rPr>
          <w:szCs w:val="28"/>
        </w:rPr>
        <w:t xml:space="preserve"> </w:t>
      </w:r>
      <w:r w:rsidRPr="00AA2E72">
        <w:t>58</w:t>
      </w:r>
      <w:r>
        <w:t>5</w:t>
      </w:r>
      <w:r w:rsidRPr="00AA2E72">
        <w:t>5,</w:t>
      </w:r>
      <w:r>
        <w:t>98</w:t>
      </w:r>
      <w:r w:rsidRPr="00AA2E72">
        <w:t> м</w:t>
      </w:r>
      <w:r w:rsidR="00122FA2">
        <w:t>;</w:t>
      </w:r>
      <w:r w:rsidRPr="00AA2E72">
        <w:t xml:space="preserve"> </w:t>
      </w:r>
    </w:p>
    <w:p w:rsidR="00873EAC" w:rsidRPr="00AA2E72" w:rsidRDefault="00873EAC" w:rsidP="00571732">
      <w:r w:rsidRPr="00AA2E72">
        <w:t xml:space="preserve">без твердого покрытия </w:t>
      </w:r>
      <w:r w:rsidR="00122FA2" w:rsidRPr="00122FA2">
        <w:rPr>
          <w:szCs w:val="28"/>
        </w:rPr>
        <w:t>–</w:t>
      </w:r>
      <w:r w:rsidR="00122FA2">
        <w:rPr>
          <w:szCs w:val="28"/>
        </w:rPr>
        <w:t xml:space="preserve"> </w:t>
      </w:r>
      <w:r>
        <w:t xml:space="preserve">13182,8 </w:t>
      </w:r>
      <w:r w:rsidRPr="00AA2E72">
        <w:t>м.</w:t>
      </w:r>
    </w:p>
    <w:p w:rsidR="00873EAC" w:rsidRPr="00AA2E72" w:rsidRDefault="00873EAC" w:rsidP="00571732">
      <w:r w:rsidRPr="00AA2E72">
        <w:t>Фактическая плотность улично-дорожной сети составляет 6,64 км/кв. км</w:t>
      </w:r>
      <w:r w:rsidR="00122FA2">
        <w:t>, в том числе</w:t>
      </w:r>
      <w:r w:rsidRPr="00AA2E72">
        <w:t xml:space="preserve"> с тв</w:t>
      </w:r>
      <w:r w:rsidR="00286117">
        <w:t>е</w:t>
      </w:r>
      <w:r w:rsidRPr="00AA2E72">
        <w:t xml:space="preserve">рдым и усовершенствованные покрытием </w:t>
      </w:r>
      <w:r w:rsidR="00122FA2" w:rsidRPr="00122FA2">
        <w:rPr>
          <w:szCs w:val="28"/>
        </w:rPr>
        <w:t>–</w:t>
      </w:r>
      <w:r w:rsidR="00122FA2">
        <w:rPr>
          <w:szCs w:val="28"/>
        </w:rPr>
        <w:t xml:space="preserve"> </w:t>
      </w:r>
      <w:r w:rsidRPr="00AA2E72">
        <w:t>3,796 км/кв. км.</w:t>
      </w:r>
    </w:p>
    <w:p w:rsidR="00873EAC" w:rsidRDefault="00873EAC" w:rsidP="00571732">
      <w:r w:rsidRPr="00AA2E72">
        <w:t xml:space="preserve">Фактическая плотность магистральной сети </w:t>
      </w:r>
      <w:r w:rsidR="00122FA2" w:rsidRPr="00122FA2">
        <w:rPr>
          <w:szCs w:val="28"/>
        </w:rPr>
        <w:t>–</w:t>
      </w:r>
      <w:r w:rsidR="00122FA2">
        <w:rPr>
          <w:szCs w:val="28"/>
        </w:rPr>
        <w:t xml:space="preserve"> </w:t>
      </w:r>
      <w:r w:rsidRPr="00AA2E72">
        <w:t>0,89 км/кв. км.</w:t>
      </w:r>
    </w:p>
    <w:p w:rsidR="00385651" w:rsidRDefault="00385651" w:rsidP="006522B6">
      <w:pPr>
        <w:ind w:firstLine="0"/>
        <w:rPr>
          <w:b/>
        </w:rPr>
      </w:pPr>
      <w:bookmarkStart w:id="5" w:name="_Toc460339499"/>
    </w:p>
    <w:p w:rsidR="00122FA2" w:rsidRDefault="00873EAC" w:rsidP="00571732">
      <w:pPr>
        <w:ind w:firstLine="0"/>
        <w:jc w:val="center"/>
        <w:rPr>
          <w:b/>
        </w:rPr>
      </w:pPr>
      <w:r w:rsidRPr="00D462C0">
        <w:rPr>
          <w:b/>
        </w:rPr>
        <w:t xml:space="preserve">2. Основные направления градостроительного развития </w:t>
      </w:r>
    </w:p>
    <w:p w:rsidR="00873EAC" w:rsidRPr="00D462C0" w:rsidRDefault="00873EAC" w:rsidP="00571732">
      <w:pPr>
        <w:ind w:firstLine="0"/>
        <w:jc w:val="center"/>
        <w:rPr>
          <w:b/>
        </w:rPr>
      </w:pPr>
      <w:r w:rsidRPr="00D462C0">
        <w:rPr>
          <w:b/>
        </w:rPr>
        <w:t>планируемой территории</w:t>
      </w:r>
      <w:bookmarkStart w:id="6" w:name="_Toc460339500"/>
      <w:bookmarkEnd w:id="5"/>
    </w:p>
    <w:p w:rsidR="00D462C0" w:rsidRDefault="00D462C0" w:rsidP="00571732">
      <w:pPr>
        <w:ind w:firstLine="0"/>
        <w:jc w:val="center"/>
        <w:rPr>
          <w:b/>
        </w:rPr>
      </w:pPr>
    </w:p>
    <w:p w:rsidR="00873EAC" w:rsidRDefault="00873EAC" w:rsidP="00571732">
      <w:pPr>
        <w:ind w:firstLine="0"/>
        <w:jc w:val="center"/>
        <w:rPr>
          <w:b/>
        </w:rPr>
      </w:pPr>
      <w:r w:rsidRPr="00D462C0">
        <w:rPr>
          <w:b/>
        </w:rPr>
        <w:t>2.1. Основные положения</w:t>
      </w:r>
      <w:bookmarkEnd w:id="6"/>
    </w:p>
    <w:p w:rsidR="00D462C0" w:rsidRPr="00D462C0" w:rsidRDefault="00D462C0" w:rsidP="00571732">
      <w:pPr>
        <w:ind w:firstLine="0"/>
        <w:jc w:val="center"/>
        <w:rPr>
          <w:b/>
        </w:rPr>
      </w:pPr>
    </w:p>
    <w:p w:rsidR="00873EAC" w:rsidRDefault="00873EAC" w:rsidP="00571732">
      <w:pPr>
        <w:ind w:firstLine="720"/>
      </w:pPr>
      <w:r w:rsidRPr="009F5270">
        <w:t xml:space="preserve">Проект планировки выполнен с учетом Генерального плана </w:t>
      </w:r>
      <w:bookmarkStart w:id="7" w:name="OLE_LINK32"/>
      <w:bookmarkStart w:id="8" w:name="OLE_LINK33"/>
      <w:bookmarkStart w:id="9" w:name="OLE_LINK34"/>
      <w:r w:rsidRPr="009F5270">
        <w:t>города Новосибирска</w:t>
      </w:r>
      <w:bookmarkEnd w:id="7"/>
      <w:bookmarkEnd w:id="8"/>
      <w:bookmarkEnd w:id="9"/>
      <w:r w:rsidRPr="009F5270">
        <w:t xml:space="preserve">, Правил землепользования и застройки города Новосибирска. Развитие </w:t>
      </w:r>
      <w:r>
        <w:t>планируемой</w:t>
      </w:r>
      <w:r w:rsidRPr="009F5270">
        <w:t xml:space="preserve"> территории предусматривается на расчетный срок до 2030 года.</w:t>
      </w:r>
    </w:p>
    <w:p w:rsidR="00873EAC" w:rsidRPr="00BE6526" w:rsidRDefault="00873EAC" w:rsidP="00571732">
      <w:r w:rsidRPr="00BE6526">
        <w:t xml:space="preserve">Проект планировки выполнен с целью выделения элементов планировочной структуры, установления параметров планируемого развития элементов планировочной структуры (планировочных районов, планировочных микрорайонов, планировочных кварталов). </w:t>
      </w:r>
    </w:p>
    <w:p w:rsidR="00873EAC" w:rsidRPr="007C4F5F" w:rsidRDefault="00873EAC" w:rsidP="00571732">
      <w:pPr>
        <w:ind w:firstLine="720"/>
      </w:pPr>
      <w:r w:rsidRPr="007C4F5F">
        <w:t>Проектом планировки в соответствии с Генеральн</w:t>
      </w:r>
      <w:r>
        <w:t>ым</w:t>
      </w:r>
      <w:r w:rsidRPr="007C4F5F">
        <w:t xml:space="preserve"> план</w:t>
      </w:r>
      <w:r>
        <w:t>ом</w:t>
      </w:r>
      <w:r w:rsidRPr="007C4F5F">
        <w:t xml:space="preserve"> города Новосибирска предусматриваются следующие основные мероприятия по развитию </w:t>
      </w:r>
      <w:r>
        <w:t xml:space="preserve">планируемой </w:t>
      </w:r>
      <w:r w:rsidRPr="007C4F5F">
        <w:t>территории:</w:t>
      </w:r>
    </w:p>
    <w:p w:rsidR="00873EAC" w:rsidRPr="007C4F5F" w:rsidRDefault="00873EAC" w:rsidP="00571732">
      <w:pPr>
        <w:ind w:firstLine="720"/>
      </w:pPr>
      <w:r w:rsidRPr="007C4F5F">
        <w:t>реконструкци</w:t>
      </w:r>
      <w:r>
        <w:t>я</w:t>
      </w:r>
      <w:r w:rsidRPr="007C4F5F">
        <w:t xml:space="preserve"> территории существующей индивидуальной жилой застройки кварталов на средне- и многоэтажную жилую застройку с объектами социального обеспечения;</w:t>
      </w:r>
    </w:p>
    <w:p w:rsidR="00873EAC" w:rsidRPr="007C4F5F" w:rsidRDefault="00873EAC" w:rsidP="00571732">
      <w:pPr>
        <w:ind w:firstLine="720"/>
      </w:pPr>
      <w:r w:rsidRPr="007C4F5F">
        <w:t>размещение вдоль магистральных улиц городского значения объектов делового, общественного и коммерческого назначения;</w:t>
      </w:r>
    </w:p>
    <w:p w:rsidR="00873EAC" w:rsidRPr="007C4F5F" w:rsidRDefault="00873EAC" w:rsidP="00571732">
      <w:pPr>
        <w:ind w:firstLine="720"/>
      </w:pPr>
      <w:r w:rsidRPr="007C4F5F">
        <w:t>размещение на свободной от застройки территорий объектов жилого и общественного назначения;</w:t>
      </w:r>
    </w:p>
    <w:p w:rsidR="00873EAC" w:rsidRDefault="00873EAC" w:rsidP="00571732">
      <w:pPr>
        <w:ind w:firstLine="720"/>
      </w:pPr>
      <w:r w:rsidRPr="007C4F5F">
        <w:t xml:space="preserve">развитие улично-дорожной сети с устройством новых магистральных улиц </w:t>
      </w:r>
      <w:r>
        <w:t>обще</w:t>
      </w:r>
      <w:r w:rsidRPr="007C4F5F">
        <w:t>городского, районного и местного значения.</w:t>
      </w:r>
    </w:p>
    <w:p w:rsidR="00873EAC" w:rsidRPr="009F5270" w:rsidRDefault="00873EAC" w:rsidP="00571732">
      <w:r w:rsidRPr="009F5270">
        <w:t xml:space="preserve">На </w:t>
      </w:r>
      <w:r>
        <w:rPr>
          <w:szCs w:val="28"/>
        </w:rPr>
        <w:t>планируе</w:t>
      </w:r>
      <w:r w:rsidRPr="009F5270">
        <w:rPr>
          <w:szCs w:val="28"/>
        </w:rPr>
        <w:t>мой</w:t>
      </w:r>
      <w:r>
        <w:t xml:space="preserve"> </w:t>
      </w:r>
      <w:r w:rsidRPr="009F5270">
        <w:t xml:space="preserve">территории формируется планировочная структура, состоящая из </w:t>
      </w:r>
      <w:r>
        <w:t>3</w:t>
      </w:r>
      <w:r w:rsidRPr="009F5270">
        <w:t xml:space="preserve"> планировочных </w:t>
      </w:r>
      <w:r>
        <w:t xml:space="preserve">районов, </w:t>
      </w:r>
      <w:r w:rsidRPr="00C835AA">
        <w:rPr>
          <w:szCs w:val="28"/>
        </w:rPr>
        <w:t xml:space="preserve">которые в свою очередь </w:t>
      </w:r>
      <w:r w:rsidR="00E27EE6" w:rsidRPr="00C835AA">
        <w:rPr>
          <w:szCs w:val="28"/>
        </w:rPr>
        <w:t xml:space="preserve">делятся </w:t>
      </w:r>
      <w:r w:rsidRPr="00C835AA">
        <w:rPr>
          <w:szCs w:val="28"/>
        </w:rPr>
        <w:t xml:space="preserve">районными магистралями на </w:t>
      </w:r>
      <w:r>
        <w:rPr>
          <w:szCs w:val="28"/>
        </w:rPr>
        <w:t xml:space="preserve">планировочные микрорайоны </w:t>
      </w:r>
      <w:r w:rsidRPr="009F5270">
        <w:t xml:space="preserve">с объектами первичного повседневного социально-бытового обслуживания населения </w:t>
      </w:r>
      <w:r w:rsidRPr="00F137A1">
        <w:t>и планировочные</w:t>
      </w:r>
      <w:r>
        <w:t xml:space="preserve"> </w:t>
      </w:r>
      <w:r w:rsidRPr="009F5270">
        <w:t>квартал</w:t>
      </w:r>
      <w:r>
        <w:t>ы</w:t>
      </w:r>
      <w:r w:rsidRPr="009F5270">
        <w:t xml:space="preserve"> общественно-деловой застройки</w:t>
      </w:r>
      <w:r>
        <w:t xml:space="preserve">, </w:t>
      </w:r>
      <w:r w:rsidRPr="00E74B6B">
        <w:t>ограниченны</w:t>
      </w:r>
      <w:r>
        <w:t>е</w:t>
      </w:r>
      <w:r w:rsidRPr="00E74B6B">
        <w:t xml:space="preserve"> красными линиями</w:t>
      </w:r>
      <w:r>
        <w:t>:</w:t>
      </w:r>
    </w:p>
    <w:p w:rsidR="00873EAC" w:rsidRPr="00715A64" w:rsidRDefault="00873EAC" w:rsidP="00571732">
      <w:r w:rsidRPr="00715A64">
        <w:t>планировочный микрорайон 040.01.01 с планировочными кварталами 040.01.01.01 и 040.01.02.01 в его составе;</w:t>
      </w:r>
    </w:p>
    <w:p w:rsidR="00873EAC" w:rsidRPr="00715A64" w:rsidRDefault="00873EAC" w:rsidP="00571732">
      <w:r w:rsidRPr="00715A64">
        <w:t>планировочный микрорайон 040.02.01 с планировочным кварталом 040.02.01.01 в его составе;</w:t>
      </w:r>
    </w:p>
    <w:p w:rsidR="00873EAC" w:rsidRPr="00715A64" w:rsidRDefault="00873EAC" w:rsidP="00571732">
      <w:r w:rsidRPr="00715A64">
        <w:t>планировочный микрорайон 040.03.01 с планирово</w:t>
      </w:r>
      <w:r w:rsidR="00932EA2">
        <w:t xml:space="preserve">чными кварталами 040.03.01.01, </w:t>
      </w:r>
      <w:r w:rsidRPr="00715A64">
        <w:t>040.03.01.02 и 040.03.01.03 в его составе;</w:t>
      </w:r>
    </w:p>
    <w:p w:rsidR="00873EAC" w:rsidRPr="00715A64" w:rsidRDefault="00873EAC" w:rsidP="00571732">
      <w:r w:rsidRPr="00715A64">
        <w:t xml:space="preserve">планировочный микрорайон 040.03.02 с планировочным кварталом 040.03.02.01 </w:t>
      </w:r>
      <w:r w:rsidR="00195938">
        <w:t xml:space="preserve">в </w:t>
      </w:r>
      <w:r w:rsidRPr="00715A64">
        <w:t xml:space="preserve">его </w:t>
      </w:r>
      <w:r w:rsidR="00E27EE6">
        <w:t>составе;</w:t>
      </w:r>
    </w:p>
    <w:p w:rsidR="00715A64" w:rsidRPr="00715A64" w:rsidRDefault="00715A64" w:rsidP="00571732">
      <w:r w:rsidRPr="00715A64">
        <w:t>планировочный микрорайон 040.03.03 с планиро</w:t>
      </w:r>
      <w:r w:rsidR="00E27EE6">
        <w:t xml:space="preserve">вочным кварталом 040.03.03.01, </w:t>
      </w:r>
      <w:r w:rsidRPr="00715A64">
        <w:t>040.03.03.</w:t>
      </w:r>
      <w:r w:rsidR="00E27EE6">
        <w:t>02 и 040.03.03.03 в его составе;</w:t>
      </w:r>
    </w:p>
    <w:p w:rsidR="00873EAC" w:rsidRDefault="00E27EE6" w:rsidP="00571732">
      <w:r>
        <w:t>а</w:t>
      </w:r>
      <w:r w:rsidR="00873EAC" w:rsidRPr="00715A64">
        <w:t xml:space="preserve"> также 12 планировочных кварталов, ограниченных красными линиями, в границах которых отсутствует жилая застройка: 040.02.00.01, 040.02.00.02, 040.02.00.03, 040.02.00.04, 040.02.00.05, 040.03.00.01, 040.03.00.02, 040.03.00.03, 040.03.00.04, 040.03.00.05, 040.03.00.06, 040.03.00.07.</w:t>
      </w:r>
    </w:p>
    <w:p w:rsidR="00D462C0" w:rsidRPr="009F5270" w:rsidRDefault="00D462C0" w:rsidP="00571732"/>
    <w:p w:rsidR="00E27EE6" w:rsidRDefault="00873EAC" w:rsidP="00E27EE6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bookmarkStart w:id="10" w:name="_Toc460339501"/>
      <w:r w:rsidRPr="0086683D">
        <w:rPr>
          <w:rFonts w:ascii="Times New Roman" w:hAnsi="Times New Roman"/>
          <w:i w:val="0"/>
        </w:rPr>
        <w:t xml:space="preserve">2.2. Определение многофункциональных зон и планируемого значения </w:t>
      </w:r>
    </w:p>
    <w:p w:rsidR="00873EAC" w:rsidRPr="0086683D" w:rsidRDefault="00873EAC" w:rsidP="00E27EE6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r w:rsidRPr="0086683D">
        <w:rPr>
          <w:rFonts w:ascii="Times New Roman" w:hAnsi="Times New Roman"/>
          <w:i w:val="0"/>
        </w:rPr>
        <w:t>их в городской застройке</w:t>
      </w:r>
      <w:bookmarkEnd w:id="10"/>
    </w:p>
    <w:p w:rsidR="00873EAC" w:rsidRPr="00385651" w:rsidRDefault="00873EAC" w:rsidP="00571732">
      <w:pPr>
        <w:ind w:firstLine="720"/>
        <w:rPr>
          <w:sz w:val="22"/>
        </w:rPr>
      </w:pPr>
    </w:p>
    <w:p w:rsidR="00873EAC" w:rsidRPr="007C4F5F" w:rsidRDefault="00873EAC" w:rsidP="00932EA2">
      <w:r w:rsidRPr="007C4F5F">
        <w:t xml:space="preserve">Жилая зона в проекте планировки решена в виде жилых </w:t>
      </w:r>
      <w:r>
        <w:t xml:space="preserve">планировочных </w:t>
      </w:r>
      <w:r w:rsidRPr="007C4F5F">
        <w:t xml:space="preserve">микрорайонов и </w:t>
      </w:r>
      <w:r>
        <w:t xml:space="preserve">планировочных </w:t>
      </w:r>
      <w:r w:rsidRPr="007C4F5F">
        <w:t>кварталов, включающих в себя объекты социального обеспечения с радиусами доступности 300, 500,</w:t>
      </w:r>
      <w:r>
        <w:t xml:space="preserve"> </w:t>
      </w:r>
      <w:r w:rsidRPr="007C4F5F">
        <w:t xml:space="preserve">700 и 1000 м. Такая структура </w:t>
      </w:r>
      <w:r w:rsidRPr="00E10021">
        <w:t xml:space="preserve">позволяет оптимально распределить объекты обслуживания внутри </w:t>
      </w:r>
      <w:r>
        <w:t xml:space="preserve">планировочного </w:t>
      </w:r>
      <w:r w:rsidRPr="00E10021">
        <w:t xml:space="preserve">квартала жилой застройки. В жилой зоне предполагается расположить 6 дошкольных образовательных </w:t>
      </w:r>
      <w:r>
        <w:t>организаций (детских садов)</w:t>
      </w:r>
      <w:r w:rsidRPr="00E10021">
        <w:t xml:space="preserve">, в том числе </w:t>
      </w:r>
      <w:r>
        <w:t>3</w:t>
      </w:r>
      <w:r w:rsidR="00452553">
        <w:t xml:space="preserve"> новых</w:t>
      </w:r>
      <w:r w:rsidR="00932EA2">
        <w:t>,</w:t>
      </w:r>
      <w:r w:rsidR="00452553">
        <w:t xml:space="preserve"> </w:t>
      </w:r>
      <w:r w:rsidRPr="00E10021">
        <w:t>вместимостью 1520</w:t>
      </w:r>
      <w:r w:rsidRPr="00E10021">
        <w:rPr>
          <w:color w:val="FF0000"/>
        </w:rPr>
        <w:t xml:space="preserve"> </w:t>
      </w:r>
      <w:r w:rsidRPr="00E10021">
        <w:t xml:space="preserve">мест, 5 общеобразовательных </w:t>
      </w:r>
      <w:r>
        <w:t>организаций (о</w:t>
      </w:r>
      <w:r w:rsidRPr="00E10021">
        <w:t>бщеобразовательных</w:t>
      </w:r>
      <w:r>
        <w:t xml:space="preserve"> школ)</w:t>
      </w:r>
      <w:r w:rsidRPr="00E10021">
        <w:t>, в том числе 3 новых</w:t>
      </w:r>
      <w:r w:rsidR="00932EA2">
        <w:t>,</w:t>
      </w:r>
      <w:r w:rsidRPr="00E10021">
        <w:t xml:space="preserve"> вместимостью 4070 учащихся.</w:t>
      </w:r>
    </w:p>
    <w:p w:rsidR="00873EAC" w:rsidRPr="00F72D68" w:rsidRDefault="005C311F" w:rsidP="00932EA2">
      <w:r w:rsidRPr="00F72D68">
        <w:t xml:space="preserve">Общественно-деловая зона в проекте планировки решена </w:t>
      </w:r>
      <w:r>
        <w:t xml:space="preserve">планировочными </w:t>
      </w:r>
      <w:r w:rsidRPr="00F72D68">
        <w:t xml:space="preserve">кварталами </w:t>
      </w:r>
      <w:r w:rsidR="00AE761F">
        <w:t xml:space="preserve">с учетом </w:t>
      </w:r>
      <w:r w:rsidRPr="00F72D68">
        <w:t>реконструкци</w:t>
      </w:r>
      <w:r w:rsidR="00AE761F">
        <w:t>и</w:t>
      </w:r>
      <w:r w:rsidRPr="00F72D68">
        <w:t xml:space="preserve"> и строительств</w:t>
      </w:r>
      <w:r w:rsidR="00AE761F">
        <w:t>а</w:t>
      </w:r>
      <w:r w:rsidRPr="00F72D68">
        <w:t xml:space="preserve"> улично-дорожной сети в соответствии с </w:t>
      </w:r>
      <w:r>
        <w:t>Г</w:t>
      </w:r>
      <w:r w:rsidRPr="00F72D68">
        <w:t xml:space="preserve">енеральным планом города Новосибирска. </w:t>
      </w:r>
      <w:r w:rsidR="00873EAC" w:rsidRPr="00F72D68">
        <w:t xml:space="preserve"> </w:t>
      </w:r>
    </w:p>
    <w:p w:rsidR="00873EAC" w:rsidRPr="007C4F5F" w:rsidRDefault="00873EAC" w:rsidP="00932EA2">
      <w:r w:rsidRPr="00F72D68">
        <w:t xml:space="preserve">Рекреационная зона решена в виде функционально и пространственно выделенных </w:t>
      </w:r>
      <w:r>
        <w:t xml:space="preserve">планировочных </w:t>
      </w:r>
      <w:r w:rsidRPr="00F72D68">
        <w:t>кварталов на островах в устье реки Ини. В систему озеленения включены грунтовые</w:t>
      </w:r>
      <w:r w:rsidRPr="007C4F5F">
        <w:t xml:space="preserve"> берегоукрепительные и защитные сооружения, а также участки зон улично-дорожной сети и трасс инженерных коммуникаций, предполагаемые к размещению организованных насаждений декоративного и защитного характера. Существующие и </w:t>
      </w:r>
      <w:r>
        <w:t>планируемые</w:t>
      </w:r>
      <w:r w:rsidRPr="007C4F5F">
        <w:t xml:space="preserve"> набережные и парки объединены с рекреационной зоной системой пешеходных и велосипедных </w:t>
      </w:r>
      <w:r w:rsidR="005C311F">
        <w:t>дорожек</w:t>
      </w:r>
      <w:r w:rsidRPr="007C4F5F">
        <w:t xml:space="preserve">.  Проектом предусмотрено благоустройство русла реки Плющихи. </w:t>
      </w:r>
    </w:p>
    <w:p w:rsidR="00873EAC" w:rsidRPr="007C4F5F" w:rsidRDefault="00873EAC" w:rsidP="00932EA2">
      <w:r w:rsidRPr="007C4F5F">
        <w:t xml:space="preserve">Показатели планируемого развития </w:t>
      </w:r>
      <w:r w:rsidR="00FB1D30">
        <w:t xml:space="preserve">планировочных </w:t>
      </w:r>
      <w:r w:rsidRPr="007C4F5F">
        <w:t xml:space="preserve">районов </w:t>
      </w:r>
      <w:r w:rsidR="00FB1D30">
        <w:t xml:space="preserve">и кварталов </w:t>
      </w:r>
      <w:r w:rsidRPr="007C4F5F">
        <w:t xml:space="preserve">на расчетный срок представлены в таблице </w:t>
      </w:r>
      <w:r>
        <w:t>3</w:t>
      </w:r>
      <w:r w:rsidRPr="007C4F5F">
        <w:t>.</w:t>
      </w:r>
    </w:p>
    <w:p w:rsidR="00932EA2" w:rsidRPr="00385651" w:rsidRDefault="00932EA2" w:rsidP="00932EA2">
      <w:pPr>
        <w:ind w:firstLine="0"/>
        <w:jc w:val="right"/>
        <w:rPr>
          <w:sz w:val="20"/>
        </w:rPr>
      </w:pPr>
    </w:p>
    <w:p w:rsidR="00932EA2" w:rsidRDefault="00932EA2" w:rsidP="00932EA2">
      <w:pPr>
        <w:ind w:firstLine="0"/>
        <w:jc w:val="right"/>
      </w:pPr>
      <w:r w:rsidRPr="00C12B92">
        <w:t>Таблица 3</w:t>
      </w:r>
    </w:p>
    <w:p w:rsidR="00873EAC" w:rsidRPr="00385651" w:rsidRDefault="00873EAC" w:rsidP="00571732">
      <w:pPr>
        <w:ind w:firstLine="0"/>
        <w:rPr>
          <w:b/>
          <w:sz w:val="20"/>
        </w:rPr>
      </w:pPr>
    </w:p>
    <w:p w:rsidR="00873EAC" w:rsidRPr="00C3079F" w:rsidRDefault="00873EAC" w:rsidP="00571732">
      <w:pPr>
        <w:ind w:firstLine="0"/>
        <w:jc w:val="center"/>
        <w:rPr>
          <w:sz w:val="27"/>
          <w:szCs w:val="27"/>
        </w:rPr>
      </w:pPr>
      <w:r w:rsidRPr="00C3079F">
        <w:rPr>
          <w:sz w:val="27"/>
          <w:szCs w:val="27"/>
        </w:rPr>
        <w:t xml:space="preserve">Проектные показатели </w:t>
      </w:r>
      <w:r w:rsidR="00FB1D30">
        <w:rPr>
          <w:sz w:val="27"/>
          <w:szCs w:val="27"/>
        </w:rPr>
        <w:t xml:space="preserve">планируемой </w:t>
      </w:r>
      <w:r w:rsidRPr="00C3079F">
        <w:rPr>
          <w:sz w:val="27"/>
          <w:szCs w:val="27"/>
        </w:rPr>
        <w:t>территории на расчетный срок</w:t>
      </w:r>
    </w:p>
    <w:p w:rsidR="00873EAC" w:rsidRPr="00385651" w:rsidRDefault="00873EAC" w:rsidP="00571732">
      <w:pPr>
        <w:ind w:firstLine="0"/>
        <w:jc w:val="right"/>
        <w:rPr>
          <w:sz w:val="24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1703"/>
        <w:gridCol w:w="1133"/>
        <w:gridCol w:w="1703"/>
        <w:gridCol w:w="1427"/>
        <w:gridCol w:w="1697"/>
        <w:gridCol w:w="1554"/>
      </w:tblGrid>
      <w:tr w:rsidR="00873EAC" w:rsidRPr="00C3079F" w:rsidTr="00C3079F">
        <w:tc>
          <w:tcPr>
            <w:tcW w:w="356" w:type="pct"/>
            <w:vMerge w:val="restart"/>
            <w:shd w:val="clear" w:color="auto" w:fill="auto"/>
          </w:tcPr>
          <w:p w:rsidR="00873EAC" w:rsidRPr="00C3079F" w:rsidRDefault="00C3079F" w:rsidP="00932EA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№ п/</w:t>
            </w:r>
            <w:r w:rsidR="00873EAC" w:rsidRPr="00C3079F">
              <w:rPr>
                <w:sz w:val="27"/>
                <w:szCs w:val="27"/>
              </w:rPr>
              <w:t>п</w:t>
            </w:r>
          </w:p>
        </w:tc>
        <w:tc>
          <w:tcPr>
            <w:tcW w:w="858" w:type="pct"/>
            <w:vMerge w:val="restart"/>
            <w:shd w:val="clear" w:color="auto" w:fill="auto"/>
          </w:tcPr>
          <w:p w:rsidR="00873EAC" w:rsidRP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№ планировочного</w:t>
            </w:r>
          </w:p>
          <w:p w:rsidR="00873EAC" w:rsidRP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квартала</w:t>
            </w:r>
          </w:p>
        </w:tc>
        <w:tc>
          <w:tcPr>
            <w:tcW w:w="571" w:type="pct"/>
            <w:vMerge w:val="restart"/>
            <w:shd w:val="clear" w:color="auto" w:fill="auto"/>
          </w:tcPr>
          <w:p w:rsidR="00C3079F" w:rsidRDefault="00873EAC" w:rsidP="00C3079F">
            <w:pPr>
              <w:ind w:left="-57" w:right="-57"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 xml:space="preserve">Площадь, </w:t>
            </w:r>
          </w:p>
          <w:p w:rsidR="00873EAC" w:rsidRPr="00C3079F" w:rsidRDefault="00873EAC" w:rsidP="00C3079F">
            <w:pPr>
              <w:ind w:left="-57" w:right="-57"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га</w:t>
            </w:r>
          </w:p>
        </w:tc>
        <w:tc>
          <w:tcPr>
            <w:tcW w:w="1576" w:type="pct"/>
            <w:gridSpan w:val="2"/>
            <w:shd w:val="clear" w:color="auto" w:fill="auto"/>
          </w:tcPr>
          <w:p w:rsidR="00873EAC" w:rsidRPr="00C3079F" w:rsidRDefault="00442BED" w:rsidP="00932EA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2016 год</w:t>
            </w:r>
          </w:p>
        </w:tc>
        <w:tc>
          <w:tcPr>
            <w:tcW w:w="1638" w:type="pct"/>
            <w:gridSpan w:val="2"/>
            <w:shd w:val="clear" w:color="auto" w:fill="auto"/>
          </w:tcPr>
          <w:p w:rsidR="00873EAC" w:rsidRPr="00C3079F" w:rsidRDefault="00442BED" w:rsidP="00932EA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2030 год</w:t>
            </w:r>
          </w:p>
        </w:tc>
      </w:tr>
      <w:tr w:rsidR="00873EAC" w:rsidRPr="00C3079F" w:rsidTr="00C3079F">
        <w:trPr>
          <w:trHeight w:val="402"/>
        </w:trPr>
        <w:tc>
          <w:tcPr>
            <w:tcW w:w="356" w:type="pct"/>
            <w:vMerge/>
            <w:shd w:val="clear" w:color="auto" w:fill="auto"/>
          </w:tcPr>
          <w:p w:rsidR="00873EAC" w:rsidRP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858" w:type="pct"/>
            <w:vMerge/>
            <w:shd w:val="clear" w:color="auto" w:fill="auto"/>
          </w:tcPr>
          <w:p w:rsidR="00873EAC" w:rsidRP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571" w:type="pct"/>
            <w:vMerge/>
            <w:shd w:val="clear" w:color="auto" w:fill="auto"/>
          </w:tcPr>
          <w:p w:rsidR="00873EAC" w:rsidRP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858" w:type="pct"/>
            <w:shd w:val="clear" w:color="auto" w:fill="auto"/>
          </w:tcPr>
          <w:p w:rsidR="00873EAC" w:rsidRP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Численность насе</w:t>
            </w:r>
            <w:r w:rsidR="00C3079F">
              <w:rPr>
                <w:sz w:val="27"/>
                <w:szCs w:val="27"/>
              </w:rPr>
              <w:t>ления, человек</w:t>
            </w:r>
          </w:p>
        </w:tc>
        <w:tc>
          <w:tcPr>
            <w:tcW w:w="719" w:type="pct"/>
            <w:shd w:val="clear" w:color="auto" w:fill="auto"/>
          </w:tcPr>
          <w:p w:rsid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 xml:space="preserve">Жилой фонд, </w:t>
            </w:r>
          </w:p>
          <w:p w:rsidR="00873EAC" w:rsidRP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кв. м</w:t>
            </w:r>
          </w:p>
        </w:tc>
        <w:tc>
          <w:tcPr>
            <w:tcW w:w="855" w:type="pct"/>
            <w:shd w:val="clear" w:color="auto" w:fill="auto"/>
          </w:tcPr>
          <w:p w:rsidR="00873EAC" w:rsidRP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Численность насе</w:t>
            </w:r>
            <w:r w:rsidR="00C3079F">
              <w:rPr>
                <w:sz w:val="27"/>
                <w:szCs w:val="27"/>
              </w:rPr>
              <w:t>ления, человек</w:t>
            </w:r>
          </w:p>
        </w:tc>
        <w:tc>
          <w:tcPr>
            <w:tcW w:w="783" w:type="pct"/>
            <w:shd w:val="clear" w:color="auto" w:fill="auto"/>
          </w:tcPr>
          <w:p w:rsid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 xml:space="preserve">Жилой фонд, </w:t>
            </w:r>
          </w:p>
          <w:p w:rsidR="00873EAC" w:rsidRP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кв. м</w:t>
            </w:r>
          </w:p>
        </w:tc>
      </w:tr>
    </w:tbl>
    <w:p w:rsidR="00873EAC" w:rsidRPr="003F2606" w:rsidRDefault="00873EAC" w:rsidP="00571732">
      <w:pPr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1701"/>
        <w:gridCol w:w="1135"/>
        <w:gridCol w:w="1701"/>
        <w:gridCol w:w="1439"/>
        <w:gridCol w:w="1671"/>
        <w:gridCol w:w="1572"/>
      </w:tblGrid>
      <w:tr w:rsidR="00873EAC" w:rsidRPr="00C3079F" w:rsidTr="00C3079F">
        <w:trPr>
          <w:trHeight w:val="135"/>
          <w:tblHeader/>
        </w:trPr>
        <w:tc>
          <w:tcPr>
            <w:tcW w:w="355" w:type="pct"/>
            <w:shd w:val="clear" w:color="auto" w:fill="auto"/>
            <w:vAlign w:val="center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</w:t>
            </w:r>
          </w:p>
        </w:tc>
        <w:tc>
          <w:tcPr>
            <w:tcW w:w="857" w:type="pct"/>
            <w:shd w:val="clear" w:color="auto" w:fill="auto"/>
            <w:vAlign w:val="center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3</w:t>
            </w:r>
          </w:p>
        </w:tc>
        <w:tc>
          <w:tcPr>
            <w:tcW w:w="857" w:type="pct"/>
            <w:shd w:val="clear" w:color="auto" w:fill="auto"/>
            <w:vAlign w:val="center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4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5</w:t>
            </w:r>
          </w:p>
        </w:tc>
        <w:tc>
          <w:tcPr>
            <w:tcW w:w="842" w:type="pct"/>
            <w:shd w:val="clear" w:color="auto" w:fill="auto"/>
            <w:vAlign w:val="center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6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7</w:t>
            </w:r>
          </w:p>
        </w:tc>
      </w:tr>
      <w:tr w:rsidR="00873EAC" w:rsidRPr="00C3079F" w:rsidTr="00C3079F">
        <w:tc>
          <w:tcPr>
            <w:tcW w:w="5000" w:type="pct"/>
            <w:gridSpan w:val="7"/>
            <w:shd w:val="clear" w:color="auto" w:fill="auto"/>
            <w:vAlign w:val="center"/>
          </w:tcPr>
          <w:p w:rsidR="00873EAC" w:rsidRPr="00C3079F" w:rsidRDefault="00C3079F" w:rsidP="00C3079F">
            <w:pPr>
              <w:ind w:firstLine="601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1. </w:t>
            </w:r>
            <w:r w:rsidR="00873EAC" w:rsidRPr="00C3079F">
              <w:rPr>
                <w:sz w:val="27"/>
                <w:szCs w:val="27"/>
              </w:rPr>
              <w:t>Планировочный район 040.01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  <w:vAlign w:val="center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</w:t>
            </w:r>
            <w:r w:rsidR="00873EAC" w:rsidRPr="00C3079F">
              <w:rPr>
                <w:sz w:val="27"/>
                <w:szCs w:val="27"/>
              </w:rPr>
              <w:t>1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C3079F">
            <w:pPr>
              <w:ind w:firstLine="0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040.01.01.01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26,11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  <w:vAlign w:val="center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</w:t>
            </w:r>
            <w:r w:rsidR="00873EAC" w:rsidRPr="00C3079F">
              <w:rPr>
                <w:sz w:val="27"/>
                <w:szCs w:val="27"/>
              </w:rPr>
              <w:t>2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C3079F">
            <w:pPr>
              <w:ind w:firstLine="0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040.01.02.01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16,34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3575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36122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3686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88464</w:t>
            </w:r>
          </w:p>
        </w:tc>
      </w:tr>
      <w:tr w:rsidR="00873EAC" w:rsidRPr="00C3079F" w:rsidTr="00C3079F">
        <w:tc>
          <w:tcPr>
            <w:tcW w:w="5000" w:type="pct"/>
            <w:gridSpan w:val="7"/>
            <w:shd w:val="clear" w:color="auto" w:fill="auto"/>
            <w:vAlign w:val="center"/>
          </w:tcPr>
          <w:p w:rsidR="00873EAC" w:rsidRPr="00C3079F" w:rsidRDefault="00C3079F" w:rsidP="00C3079F">
            <w:pPr>
              <w:ind w:firstLine="601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2. </w:t>
            </w:r>
            <w:r w:rsidR="00873EAC" w:rsidRPr="00C3079F">
              <w:rPr>
                <w:sz w:val="27"/>
                <w:szCs w:val="27"/>
              </w:rPr>
              <w:t>Планировочный район 040.02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  <w:vAlign w:val="center"/>
          </w:tcPr>
          <w:p w:rsidR="00873EAC" w:rsidRPr="00C3079F" w:rsidRDefault="00C3079F" w:rsidP="00C3079F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2.1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C3079F">
            <w:pPr>
              <w:ind w:firstLine="0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040.02.01.01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65,55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2425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48500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2435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58440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  <w:vAlign w:val="center"/>
          </w:tcPr>
          <w:p w:rsidR="00873EAC" w:rsidRPr="00C3079F" w:rsidRDefault="00C3079F" w:rsidP="00C3079F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2.2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C3079F">
            <w:pPr>
              <w:ind w:firstLine="0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040.02.00.01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1,69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C3079F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2.3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C3079F">
            <w:pPr>
              <w:ind w:firstLine="0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040.02.00.02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10,85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236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5267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C3079F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2.4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C3079F">
            <w:pPr>
              <w:ind w:firstLine="0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040.02.00.03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2,79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15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300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C3079F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2.5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C3079F">
            <w:pPr>
              <w:ind w:firstLine="0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040.02.00.04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3,12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20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494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C3079F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2.6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C3079F">
            <w:pPr>
              <w:ind w:firstLine="0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040.02.00.05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4,33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129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2562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452553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452553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5000" w:type="pct"/>
            <w:gridSpan w:val="7"/>
            <w:shd w:val="clear" w:color="auto" w:fill="auto"/>
            <w:vAlign w:val="center"/>
          </w:tcPr>
          <w:p w:rsidR="00873EAC" w:rsidRPr="00C3079F" w:rsidRDefault="00C3079F" w:rsidP="00C3079F">
            <w:pPr>
              <w:ind w:firstLine="601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3. </w:t>
            </w:r>
            <w:r w:rsidR="00873EAC" w:rsidRPr="00C3079F">
              <w:rPr>
                <w:sz w:val="27"/>
                <w:szCs w:val="27"/>
              </w:rPr>
              <w:t>Планировочный район 040.03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3.1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040.03.01.01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12,49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2280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29640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4559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109416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3.2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040.03.01.02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22,30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2088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41760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8128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195072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3.3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040.03.01.03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1,53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3.4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040.03.00.07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2,52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3.5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040.03.02.01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15,23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630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12603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3518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84432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3.6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040.03.03.01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13,15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1314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31536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5530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132721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3.7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040.03.03.02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19,84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7208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172992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3.8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040.03.03.03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10,52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325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6493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3.9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040.03.00.01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5,41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3.10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040.03.00.02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13,76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3.11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040.03.00.03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6,57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3.12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040.03.00.04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1,43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3.13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040.03.00.05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2,34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3.14</w:t>
            </w:r>
          </w:p>
        </w:tc>
        <w:tc>
          <w:tcPr>
            <w:tcW w:w="857" w:type="pct"/>
            <w:tcBorders>
              <w:bottom w:val="single" w:sz="4" w:space="0" w:color="auto"/>
            </w:tcBorders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040.03.00.06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2,56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C3079F" w:rsidRPr="00C3079F" w:rsidTr="00C3079F">
        <w:tc>
          <w:tcPr>
            <w:tcW w:w="355" w:type="pct"/>
            <w:tcBorders>
              <w:right w:val="nil"/>
            </w:tcBorders>
            <w:shd w:val="clear" w:color="auto" w:fill="auto"/>
          </w:tcPr>
          <w:p w:rsid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857" w:type="pct"/>
            <w:tcBorders>
              <w:left w:val="nil"/>
            </w:tcBorders>
            <w:shd w:val="clear" w:color="auto" w:fill="auto"/>
          </w:tcPr>
          <w:p w:rsidR="00C3079F" w:rsidRPr="00C3079F" w:rsidRDefault="00C3079F" w:rsidP="00C3079F">
            <w:pPr>
              <w:ind w:firstLine="0"/>
              <w:jc w:val="left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Итого</w:t>
            </w:r>
            <w:r>
              <w:rPr>
                <w:sz w:val="27"/>
                <w:szCs w:val="27"/>
              </w:rPr>
              <w:t>: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C3079F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260,43</w:t>
            </w:r>
          </w:p>
        </w:tc>
        <w:tc>
          <w:tcPr>
            <w:tcW w:w="857" w:type="pct"/>
            <w:shd w:val="clear" w:color="auto" w:fill="auto"/>
            <w:vAlign w:val="bottom"/>
          </w:tcPr>
          <w:p w:rsidR="00C3079F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13037</w:t>
            </w:r>
          </w:p>
        </w:tc>
        <w:tc>
          <w:tcPr>
            <w:tcW w:w="725" w:type="pct"/>
            <w:shd w:val="clear" w:color="auto" w:fill="auto"/>
          </w:tcPr>
          <w:p w:rsidR="00C3079F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215277</w:t>
            </w:r>
          </w:p>
        </w:tc>
        <w:tc>
          <w:tcPr>
            <w:tcW w:w="842" w:type="pct"/>
            <w:shd w:val="clear" w:color="auto" w:fill="auto"/>
            <w:vAlign w:val="bottom"/>
          </w:tcPr>
          <w:p w:rsidR="00C3079F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35064</w:t>
            </w:r>
          </w:p>
        </w:tc>
        <w:tc>
          <w:tcPr>
            <w:tcW w:w="791" w:type="pct"/>
            <w:shd w:val="clear" w:color="auto" w:fill="auto"/>
            <w:vAlign w:val="bottom"/>
          </w:tcPr>
          <w:p w:rsidR="00C3079F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841537</w:t>
            </w:r>
          </w:p>
        </w:tc>
      </w:tr>
    </w:tbl>
    <w:p w:rsidR="00C3079F" w:rsidRPr="00385651" w:rsidRDefault="00C3079F" w:rsidP="00C3079F">
      <w:pPr>
        <w:pStyle w:val="2"/>
        <w:spacing w:before="0" w:after="0"/>
        <w:rPr>
          <w:rFonts w:ascii="Times New Roman" w:hAnsi="Times New Roman"/>
          <w:b w:val="0"/>
          <w:i w:val="0"/>
        </w:rPr>
      </w:pPr>
      <w:bookmarkStart w:id="11" w:name="_Toc460339502"/>
    </w:p>
    <w:p w:rsidR="00C3079F" w:rsidRDefault="00873EAC" w:rsidP="00C3079F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r w:rsidRPr="00BA56DF">
        <w:rPr>
          <w:rFonts w:ascii="Times New Roman" w:hAnsi="Times New Roman"/>
          <w:i w:val="0"/>
        </w:rPr>
        <w:t>2.3. </w:t>
      </w:r>
      <w:r>
        <w:rPr>
          <w:rFonts w:ascii="Times New Roman" w:hAnsi="Times New Roman"/>
          <w:i w:val="0"/>
        </w:rPr>
        <w:t>Границы зон планируемого размещения</w:t>
      </w:r>
      <w:r w:rsidRPr="00BA56DF">
        <w:rPr>
          <w:rFonts w:ascii="Times New Roman" w:hAnsi="Times New Roman"/>
          <w:i w:val="0"/>
        </w:rPr>
        <w:t xml:space="preserve"> объектов </w:t>
      </w:r>
    </w:p>
    <w:p w:rsidR="00873EAC" w:rsidRDefault="00873EAC" w:rsidP="00C3079F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r w:rsidRPr="00BA56DF">
        <w:rPr>
          <w:rFonts w:ascii="Times New Roman" w:hAnsi="Times New Roman"/>
          <w:i w:val="0"/>
        </w:rPr>
        <w:t xml:space="preserve">капитального строительства </w:t>
      </w:r>
      <w:bookmarkEnd w:id="11"/>
    </w:p>
    <w:p w:rsidR="00C3079F" w:rsidRPr="00C3079F" w:rsidRDefault="00C3079F" w:rsidP="00C3079F"/>
    <w:p w:rsidR="00873EAC" w:rsidRDefault="00873EAC" w:rsidP="00571732">
      <w:r w:rsidRPr="00C96EAB">
        <w:t xml:space="preserve">Проектом планировки устанавливаются </w:t>
      </w:r>
      <w:r>
        <w:t xml:space="preserve">границы </w:t>
      </w:r>
      <w:r w:rsidRPr="00C96EAB">
        <w:t>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E607AE">
        <w:t xml:space="preserve"> (далее </w:t>
      </w:r>
      <w:r w:rsidR="0026043E" w:rsidRPr="00E10021">
        <w:t>–</w:t>
      </w:r>
      <w:r w:rsidR="00E607AE">
        <w:t xml:space="preserve">  зоны планируемого размещения</w:t>
      </w:r>
      <w:r w:rsidR="0026043E">
        <w:t xml:space="preserve"> объектов капитального строительства)</w:t>
      </w:r>
      <w:r w:rsidRPr="00C96EAB">
        <w:t xml:space="preserve">. В зонах с уже существующими объектами предусматривается возможность дальнейшего развития </w:t>
      </w:r>
      <w:r>
        <w:t>планируемой территории</w:t>
      </w:r>
      <w:r w:rsidRPr="00C96EAB">
        <w:t xml:space="preserve"> с размещением новых объектов капитального строительства соответствующего назначения</w:t>
      </w:r>
      <w:r w:rsidR="00624378">
        <w:t>.</w:t>
      </w:r>
      <w:r w:rsidRPr="00C96EAB">
        <w:t xml:space="preserve"> </w:t>
      </w:r>
    </w:p>
    <w:p w:rsidR="00873EAC" w:rsidRPr="00443583" w:rsidRDefault="00873EAC" w:rsidP="00571732">
      <w:r w:rsidRPr="00A65CDB">
        <w:t>Проектом планировки выделены</w:t>
      </w:r>
      <w:r w:rsidRPr="00443583">
        <w:t xml:space="preserve"> </w:t>
      </w:r>
      <w:r w:rsidRPr="00A65CDB">
        <w:t xml:space="preserve">следующие </w:t>
      </w:r>
      <w:r w:rsidR="002F2C76" w:rsidRPr="00443583">
        <w:t>зоны планируемого размещения объектов капитального строительства</w:t>
      </w:r>
      <w:r w:rsidR="00443583">
        <w:t>:</w:t>
      </w:r>
    </w:p>
    <w:p w:rsidR="00873EAC" w:rsidRPr="00C96EAB" w:rsidRDefault="00873EAC" w:rsidP="00571732">
      <w:r w:rsidRPr="00C96EAB">
        <w:t xml:space="preserve">зона застройки жилыми </w:t>
      </w:r>
      <w:r>
        <w:t>домами смешанной этажности</w:t>
      </w:r>
      <w:r w:rsidRPr="00C96EAB">
        <w:t>;</w:t>
      </w:r>
    </w:p>
    <w:p w:rsidR="00873EAC" w:rsidRPr="00C96EAB" w:rsidRDefault="00873EAC" w:rsidP="00571732">
      <w:r w:rsidRPr="000B4755">
        <w:t>зона объектов делового, общественного и коммерческого назначения, в том числе многоэтажных жилых домов;</w:t>
      </w:r>
    </w:p>
    <w:p w:rsidR="00873EAC" w:rsidRDefault="00873EAC" w:rsidP="00571732">
      <w:r w:rsidRPr="000B4755">
        <w:t>зона специализированной общественной застройки;</w:t>
      </w:r>
    </w:p>
    <w:p w:rsidR="00873EAC" w:rsidRPr="00C96EAB" w:rsidRDefault="00873EAC" w:rsidP="00571732">
      <w:r w:rsidRPr="000B4755">
        <w:t>зона объектов религиозного назначения;</w:t>
      </w:r>
    </w:p>
    <w:p w:rsidR="00873EAC" w:rsidRPr="0011027D" w:rsidRDefault="00873EAC" w:rsidP="00571732">
      <w:r w:rsidRPr="0011027D">
        <w:t>зона объектов здравоохранения;</w:t>
      </w:r>
    </w:p>
    <w:p w:rsidR="00873EAC" w:rsidRPr="0011027D" w:rsidRDefault="00873EAC" w:rsidP="00571732">
      <w:r w:rsidRPr="0011027D">
        <w:t>зона объектов дошкольного, начального общего, основного общего и среднего общего образования;</w:t>
      </w:r>
    </w:p>
    <w:p w:rsidR="00873EAC" w:rsidRPr="0011027D" w:rsidRDefault="00873EAC" w:rsidP="00571732">
      <w:r w:rsidRPr="0011027D">
        <w:t>зона объектов отдыха и оздоровления;</w:t>
      </w:r>
    </w:p>
    <w:p w:rsidR="00873EAC" w:rsidRDefault="00873EAC" w:rsidP="00571732">
      <w:r w:rsidRPr="0011027D">
        <w:t>зона объектов спортивного назначения;</w:t>
      </w:r>
    </w:p>
    <w:p w:rsidR="00873EAC" w:rsidRPr="0011027D" w:rsidRDefault="00873EAC" w:rsidP="00571732">
      <w:r>
        <w:t>зона производственных объектов с различными нормативами воздействия на окружающую среду;</w:t>
      </w:r>
    </w:p>
    <w:p w:rsidR="00873EAC" w:rsidRDefault="00873EAC" w:rsidP="00571732">
      <w:r w:rsidRPr="0011027D">
        <w:t>зона коммунальных и складских объектов;</w:t>
      </w:r>
    </w:p>
    <w:p w:rsidR="00873EAC" w:rsidRPr="0011027D" w:rsidRDefault="00873EAC" w:rsidP="00571732">
      <w:r>
        <w:t>зона сооружений и коммуникаций автомобильного, речного, воздушного транспорта, метрополитена;</w:t>
      </w:r>
    </w:p>
    <w:p w:rsidR="00873EAC" w:rsidRPr="0011027D" w:rsidRDefault="00873EAC" w:rsidP="00571732">
      <w:r w:rsidRPr="0011027D">
        <w:t>зона сооружений и коммуникаций железнодорожного транспорта;</w:t>
      </w:r>
    </w:p>
    <w:p w:rsidR="00873EAC" w:rsidRPr="0011027D" w:rsidRDefault="00873EAC" w:rsidP="00571732">
      <w:r w:rsidRPr="0011027D">
        <w:t>зона объектов улично-дорожной сети;</w:t>
      </w:r>
    </w:p>
    <w:p w:rsidR="00873EAC" w:rsidRPr="0011027D" w:rsidRDefault="00873EAC" w:rsidP="00571732">
      <w:r w:rsidRPr="0011027D">
        <w:t>зона объектов инженерной инфраструктуры;</w:t>
      </w:r>
    </w:p>
    <w:p w:rsidR="00873EAC" w:rsidRPr="00C96EAB" w:rsidRDefault="00873EAC" w:rsidP="00571732">
      <w:r w:rsidRPr="00C96EAB">
        <w:t>зона стоянок</w:t>
      </w:r>
      <w:r>
        <w:t xml:space="preserve"> для легковых автомобилей.</w:t>
      </w:r>
    </w:p>
    <w:p w:rsidR="00873EAC" w:rsidRPr="00C02CB5" w:rsidRDefault="00873EAC" w:rsidP="00571732">
      <w:pPr>
        <w:ind w:firstLine="720"/>
      </w:pPr>
      <w:r w:rsidRPr="00C02CB5">
        <w:t>Зоны планируемого размещения объектов капитального строительства предназначены для размещения новых объектов капитального строительства:</w:t>
      </w:r>
    </w:p>
    <w:p w:rsidR="00873EAC" w:rsidRPr="007C4F5F" w:rsidRDefault="00873EAC" w:rsidP="00571732">
      <w:pPr>
        <w:ind w:firstLine="720"/>
      </w:pPr>
      <w:r w:rsidRPr="007C4F5F">
        <w:t xml:space="preserve">в зоне застройки </w:t>
      </w:r>
      <w:r>
        <w:t xml:space="preserve">жилыми домами смешанной этажности </w:t>
      </w:r>
      <w:r w:rsidRPr="007C4F5F">
        <w:t xml:space="preserve">размещаются многоквартирные жилые дома с придомовыми территориями, автостоянками местного обслуживания. Предполагается возможность размещения как отдельно стоящих, так и расположенных в первых этажах жилых и общественных зданий объектов местного обслуживания населения: магазинов, объектов общественного питания, аптек, </w:t>
      </w:r>
      <w:r w:rsidR="00624378" w:rsidRPr="007C4F5F">
        <w:t xml:space="preserve">отделений </w:t>
      </w:r>
      <w:r w:rsidR="00624378">
        <w:t>почтовой связи, банков</w:t>
      </w:r>
      <w:r w:rsidRPr="007C4F5F">
        <w:t xml:space="preserve">. </w:t>
      </w:r>
      <w:r>
        <w:t>На планируемой территории</w:t>
      </w:r>
      <w:r w:rsidRPr="007C4F5F">
        <w:t xml:space="preserve"> предусмотрено размещение дошкольн</w:t>
      </w:r>
      <w:r>
        <w:t xml:space="preserve">ых образовательных организаций (детских садов) </w:t>
      </w:r>
      <w:r w:rsidRPr="007C4F5F">
        <w:t>и обще</w:t>
      </w:r>
      <w:r>
        <w:t>образовательных организаций (общеобразовательных школ)</w:t>
      </w:r>
      <w:r w:rsidRPr="007C4F5F">
        <w:t>, объектов жилищно-эксплуатационных служб;</w:t>
      </w:r>
    </w:p>
    <w:p w:rsidR="00873EAC" w:rsidRPr="007C4F5F" w:rsidRDefault="00873EAC" w:rsidP="00571732">
      <w:pPr>
        <w:ind w:firstLine="720"/>
      </w:pPr>
      <w:r w:rsidRPr="007C4F5F">
        <w:t xml:space="preserve">в зоне </w:t>
      </w:r>
      <w:r>
        <w:t xml:space="preserve">объектов </w:t>
      </w:r>
      <w:r w:rsidRPr="007C4F5F">
        <w:t>делового, общественного и коммерческого назначения</w:t>
      </w:r>
      <w:r>
        <w:t xml:space="preserve">, в том числе многоэтажных жилых домов, </w:t>
      </w:r>
      <w:r w:rsidRPr="007C4F5F">
        <w:t>размеща</w:t>
      </w:r>
      <w:r w:rsidR="00A01C57">
        <w:t>ю</w:t>
      </w:r>
      <w:r w:rsidRPr="007C4F5F">
        <w:t>тся общественные здания административного назначения, офисы, бизнес-центры, банки, гостиницы и другие объекты. Здесь же предусмотрено размещение многоэтажной жилой застройки, застройки торгового назначения – магазинов, торговых центров</w:t>
      </w:r>
      <w:r w:rsidR="00D12190">
        <w:t>;</w:t>
      </w:r>
      <w:r w:rsidRPr="007C4F5F">
        <w:t xml:space="preserve"> спортивных залов, развлекательных комплексов, выставочных центров, а также автопарковок;</w:t>
      </w:r>
    </w:p>
    <w:p w:rsidR="00873EAC" w:rsidRPr="007C4F5F" w:rsidRDefault="00873EAC" w:rsidP="00571732">
      <w:pPr>
        <w:ind w:firstLine="720"/>
      </w:pPr>
      <w:r w:rsidRPr="007C4F5F">
        <w:t>в зоне объектов здравоохранения</w:t>
      </w:r>
      <w:r>
        <w:t xml:space="preserve"> </w:t>
      </w:r>
      <w:r w:rsidRPr="007C4F5F">
        <w:t>размещаются поликлиника, здание общей врачебной практики;</w:t>
      </w:r>
    </w:p>
    <w:p w:rsidR="00873EAC" w:rsidRPr="007C4F5F" w:rsidRDefault="006A5017" w:rsidP="00571732">
      <w:pPr>
        <w:ind w:firstLine="720"/>
      </w:pPr>
      <w:r>
        <w:t xml:space="preserve">в </w:t>
      </w:r>
      <w:r w:rsidRPr="007C4F5F">
        <w:t>зоне объектов спортивного назначения</w:t>
      </w:r>
      <w:r>
        <w:t xml:space="preserve"> </w:t>
      </w:r>
      <w:r w:rsidRPr="007C4F5F">
        <w:t xml:space="preserve">размещаются </w:t>
      </w:r>
      <w:r>
        <w:t>объекты для размещения спортивных клубов, спортивных залов, бассейнов</w:t>
      </w:r>
      <w:r w:rsidRPr="00095A5E">
        <w:t>,</w:t>
      </w:r>
      <w:r w:rsidRPr="007C4F5F">
        <w:t xml:space="preserve"> </w:t>
      </w:r>
      <w:r w:rsidRPr="00340D80">
        <w:rPr>
          <w:szCs w:val="28"/>
        </w:rPr>
        <w:t>велодром</w:t>
      </w:r>
      <w:r w:rsidRPr="007C4F5F">
        <w:t>, бани</w:t>
      </w:r>
      <w:r>
        <w:t xml:space="preserve">, </w:t>
      </w:r>
      <w:r w:rsidRPr="007C4F5F">
        <w:t xml:space="preserve">сауны, </w:t>
      </w:r>
      <w:r>
        <w:t>объекты для устройства площадок для занятия спортом</w:t>
      </w:r>
      <w:r w:rsidR="00FB1D30">
        <w:t>, в том</w:t>
      </w:r>
      <w:r w:rsidR="00FB1D30" w:rsidRPr="00FB1D30">
        <w:t xml:space="preserve"> </w:t>
      </w:r>
      <w:r w:rsidR="00FB1D30">
        <w:t>числе водным</w:t>
      </w:r>
      <w:r w:rsidR="00FB1D30" w:rsidRPr="007C4F5F">
        <w:t>,</w:t>
      </w:r>
      <w:r w:rsidR="006522B6">
        <w:t xml:space="preserve"> </w:t>
      </w:r>
      <w:r>
        <w:t xml:space="preserve"> физкуль</w:t>
      </w:r>
      <w:r w:rsidR="00FB1D30">
        <w:t>турой</w:t>
      </w:r>
      <w:r w:rsidRPr="007C4F5F">
        <w:t xml:space="preserve">, </w:t>
      </w:r>
      <w:r w:rsidR="006522B6">
        <w:t xml:space="preserve">а также </w:t>
      </w:r>
      <w:r w:rsidRPr="007C4F5F">
        <w:t>автопарковки</w:t>
      </w:r>
      <w:r>
        <w:t>;</w:t>
      </w:r>
    </w:p>
    <w:p w:rsidR="00873EAC" w:rsidRPr="007C4F5F" w:rsidRDefault="00873EAC" w:rsidP="00571732">
      <w:pPr>
        <w:ind w:firstLine="720"/>
      </w:pPr>
      <w:r w:rsidRPr="007C4F5F">
        <w:t>в составе зоны коммунальных и складск</w:t>
      </w:r>
      <w:r>
        <w:t xml:space="preserve">их объектов </w:t>
      </w:r>
      <w:r w:rsidRPr="007C4F5F">
        <w:t xml:space="preserve">размещаются сохраняемые производственные, автотранспортные, складские и сервисные предприятия, </w:t>
      </w:r>
      <w:r>
        <w:t>проектная пожарная часть на 4 автомобиля,</w:t>
      </w:r>
      <w:r w:rsidRPr="00AB2921">
        <w:t xml:space="preserve"> </w:t>
      </w:r>
      <w:r>
        <w:t>проектная ПС</w:t>
      </w:r>
      <w:r w:rsidRPr="007C4F5F">
        <w:t xml:space="preserve"> 110/10 кВ</w:t>
      </w:r>
      <w:r w:rsidR="0053678A">
        <w:t>,</w:t>
      </w:r>
      <w:r>
        <w:t xml:space="preserve"> </w:t>
      </w:r>
      <w:r w:rsidRPr="007C4F5F">
        <w:t>могут размещаться новые предприятия аналогичного назначения с размером санитарно-защитной зоны не более 50 м, станции технического обслуживания автомобилей, автомойки;</w:t>
      </w:r>
    </w:p>
    <w:p w:rsidR="00873EAC" w:rsidRPr="007C4F5F" w:rsidRDefault="00873EAC" w:rsidP="00571732">
      <w:pPr>
        <w:ind w:firstLine="720"/>
      </w:pPr>
      <w:r w:rsidRPr="007C4F5F">
        <w:t>в зоне сооружений и коммуникаций железнодорожного транспорта</w:t>
      </w:r>
      <w:r>
        <w:t xml:space="preserve"> </w:t>
      </w:r>
      <w:r w:rsidRPr="007C4F5F">
        <w:t>размещается путевое хозяйство железных дорог общего пользования с объектами обслуживания;</w:t>
      </w:r>
    </w:p>
    <w:p w:rsidR="00873EAC" w:rsidRPr="007C4F5F" w:rsidRDefault="00873EAC" w:rsidP="00571732">
      <w:pPr>
        <w:ind w:firstLine="720"/>
      </w:pPr>
      <w:r w:rsidRPr="007C4F5F">
        <w:t>в зоне</w:t>
      </w:r>
      <w:r>
        <w:t xml:space="preserve"> объектов</w:t>
      </w:r>
      <w:r w:rsidRPr="007C4F5F">
        <w:t xml:space="preserve"> улично-дорожной сети</w:t>
      </w:r>
      <w:r>
        <w:t xml:space="preserve">, </w:t>
      </w:r>
      <w:r w:rsidRPr="007C4F5F">
        <w:t>ограниченной красными линиями, размещаются элементы городских улиц: проезжая часть, тротуары, технические полосы инженерных сетей, газоны, парковочные карманы и другие элементы;</w:t>
      </w:r>
    </w:p>
    <w:p w:rsidR="00873EAC" w:rsidRPr="007C4F5F" w:rsidRDefault="00873EAC" w:rsidP="00571732">
      <w:pPr>
        <w:ind w:firstLine="720"/>
      </w:pPr>
      <w:r w:rsidRPr="007C4F5F">
        <w:t>в зоне объектов инженерной инфраструктуры</w:t>
      </w:r>
      <w:r>
        <w:t xml:space="preserve"> </w:t>
      </w:r>
      <w:r w:rsidRPr="007C4F5F">
        <w:t xml:space="preserve">размещаются объекты инженерной инфраструктуры: существующая </w:t>
      </w:r>
      <w:r>
        <w:t xml:space="preserve">ПС </w:t>
      </w:r>
      <w:r w:rsidRPr="007C4F5F">
        <w:t>«Инструмен</w:t>
      </w:r>
      <w:r>
        <w:t>тальная»</w:t>
      </w:r>
      <w:r w:rsidRPr="007C4F5F">
        <w:t xml:space="preserve"> </w:t>
      </w:r>
      <w:r>
        <w:t xml:space="preserve">110/10 кВ </w:t>
      </w:r>
      <w:r w:rsidRPr="007C4F5F">
        <w:t xml:space="preserve">и планируемые сооружения </w:t>
      </w:r>
      <w:r>
        <w:t>муниципального унитарного предприятия г</w:t>
      </w:r>
      <w:r w:rsidR="00195938">
        <w:t>.</w:t>
      </w:r>
      <w:r>
        <w:t xml:space="preserve"> </w:t>
      </w:r>
      <w:r w:rsidRPr="007162E5">
        <w:t>Новосибирска</w:t>
      </w:r>
      <w:r w:rsidRPr="007C4F5F">
        <w:t xml:space="preserve"> «</w:t>
      </w:r>
      <w:r w:rsidRPr="007162E5">
        <w:t>ГОРВОДОКАНАЛ</w:t>
      </w:r>
      <w:r w:rsidRPr="007C4F5F">
        <w:t>»</w:t>
      </w:r>
      <w:r>
        <w:t xml:space="preserve"> </w:t>
      </w:r>
      <w:r w:rsidRPr="00064473">
        <w:rPr>
          <w:szCs w:val="28"/>
        </w:rPr>
        <w:t xml:space="preserve">(далее </w:t>
      </w:r>
      <w:r w:rsidR="00491441">
        <w:rPr>
          <w:szCs w:val="28"/>
        </w:rPr>
        <w:t xml:space="preserve">– </w:t>
      </w:r>
      <w:r w:rsidRPr="00064473">
        <w:rPr>
          <w:szCs w:val="28"/>
        </w:rPr>
        <w:t>МУП «ГОРВОДОКАНАЛ»)</w:t>
      </w:r>
      <w:r w:rsidRPr="007C4F5F">
        <w:t>.</w:t>
      </w:r>
    </w:p>
    <w:p w:rsidR="00873EAC" w:rsidRPr="007C4F5F" w:rsidRDefault="00873EAC" w:rsidP="00571732">
      <w:pPr>
        <w:ind w:firstLine="720"/>
      </w:pPr>
      <w:r w:rsidRPr="007C4F5F">
        <w:t>В состав всех зон, кроме объектов улично-дорожной сети, могут входить объекты инженерно-технического обеспечения застройки.</w:t>
      </w:r>
    </w:p>
    <w:p w:rsidR="00873EAC" w:rsidRPr="007C4F5F" w:rsidRDefault="00873EAC" w:rsidP="00571732">
      <w:pPr>
        <w:ind w:firstLine="720"/>
      </w:pPr>
      <w:r w:rsidRPr="007C4F5F">
        <w:t xml:space="preserve">На территории жилой застройки в </w:t>
      </w:r>
      <w:r>
        <w:t>пешеходной</w:t>
      </w:r>
      <w:r w:rsidRPr="007C4F5F">
        <w:t xml:space="preserve"> доступности от жилья размещаются объекты социально-культурного и коммунально-бытового </w:t>
      </w:r>
      <w:r>
        <w:t xml:space="preserve">назначения местного </w:t>
      </w:r>
      <w:r w:rsidRPr="007C4F5F">
        <w:t xml:space="preserve">значения: </w:t>
      </w:r>
      <w:r>
        <w:t>д</w:t>
      </w:r>
      <w:r w:rsidRPr="00075B88">
        <w:t>ошкольн</w:t>
      </w:r>
      <w:r>
        <w:t>ые</w:t>
      </w:r>
      <w:r w:rsidRPr="00075B88">
        <w:t xml:space="preserve"> образовательн</w:t>
      </w:r>
      <w:r>
        <w:t>ые</w:t>
      </w:r>
      <w:r w:rsidRPr="00075B88">
        <w:t xml:space="preserve"> </w:t>
      </w:r>
      <w:r>
        <w:t>организации (детские сады)</w:t>
      </w:r>
      <w:r w:rsidRPr="007C4F5F">
        <w:t xml:space="preserve">, общеобразовательные </w:t>
      </w:r>
      <w:r>
        <w:t>организации (общеобразовательные школы)</w:t>
      </w:r>
      <w:r w:rsidRPr="007C4F5F">
        <w:t xml:space="preserve">, магазины розничной торговли, объекты общественного питания, бытового обслуживания населения, прачечные и приемные пункты самообслуживания, </w:t>
      </w:r>
      <w:r w:rsidR="006A5017" w:rsidRPr="007C4F5F">
        <w:t>молочн</w:t>
      </w:r>
      <w:r w:rsidR="006A5017">
        <w:t>ые</w:t>
      </w:r>
      <w:r w:rsidR="006A5017" w:rsidRPr="007C4F5F">
        <w:t xml:space="preserve"> кухни, апте</w:t>
      </w:r>
      <w:r w:rsidR="006A5017">
        <w:t xml:space="preserve">ки, </w:t>
      </w:r>
      <w:r w:rsidR="006A5017" w:rsidRPr="007C4F5F">
        <w:t>банк</w:t>
      </w:r>
      <w:r w:rsidR="006A5017">
        <w:t>и</w:t>
      </w:r>
      <w:r w:rsidR="006A5017" w:rsidRPr="007C4F5F">
        <w:t>, центры общения и досуг</w:t>
      </w:r>
      <w:r w:rsidR="006A5017">
        <w:t>овых занятий</w:t>
      </w:r>
      <w:r w:rsidR="006A5017" w:rsidRPr="007C4F5F">
        <w:t>, физкультурно-оздоровительные клубы.</w:t>
      </w:r>
    </w:p>
    <w:p w:rsidR="00873EAC" w:rsidRDefault="00873EAC" w:rsidP="00571732">
      <w:pPr>
        <w:ind w:firstLine="720"/>
      </w:pPr>
      <w:r>
        <w:t>Проектом планировки предусмотрено</w:t>
      </w:r>
      <w:r w:rsidRPr="007C4F5F">
        <w:t xml:space="preserve"> размещ</w:t>
      </w:r>
      <w:r>
        <w:t>ение</w:t>
      </w:r>
      <w:r w:rsidRPr="007C4F5F">
        <w:t xml:space="preserve"> объект</w:t>
      </w:r>
      <w:r>
        <w:t>ов</w:t>
      </w:r>
      <w:r w:rsidRPr="007C4F5F">
        <w:t xml:space="preserve"> социально-культурного и коммунально-бытового </w:t>
      </w:r>
      <w:r>
        <w:t>назначения</w:t>
      </w:r>
      <w:r w:rsidRPr="007C4F5F">
        <w:t xml:space="preserve"> районного значения: поликлиник</w:t>
      </w:r>
      <w:r w:rsidR="00C3079F">
        <w:t>и</w:t>
      </w:r>
      <w:r w:rsidRPr="007C4F5F">
        <w:t xml:space="preserve"> со взрослым и детским отделениями, взрослы</w:t>
      </w:r>
      <w:r w:rsidR="00C3079F">
        <w:t>х</w:t>
      </w:r>
      <w:r w:rsidRPr="007C4F5F">
        <w:t xml:space="preserve"> и детски</w:t>
      </w:r>
      <w:r w:rsidR="00C3079F">
        <w:t>х</w:t>
      </w:r>
      <w:r w:rsidRPr="007C4F5F">
        <w:t xml:space="preserve"> библиотек, отделени</w:t>
      </w:r>
      <w:r w:rsidR="00C3079F">
        <w:t>й</w:t>
      </w:r>
      <w:r w:rsidRPr="007C4F5F">
        <w:t xml:space="preserve"> </w:t>
      </w:r>
      <w:r w:rsidR="006A5017">
        <w:t xml:space="preserve">почтовой </w:t>
      </w:r>
      <w:r w:rsidRPr="007C4F5F">
        <w:t>связи, торговы</w:t>
      </w:r>
      <w:r w:rsidR="00C3079F">
        <w:t>х</w:t>
      </w:r>
      <w:r w:rsidRPr="007C4F5F">
        <w:t xml:space="preserve"> центр</w:t>
      </w:r>
      <w:r w:rsidR="00C3079F">
        <w:t>ов</w:t>
      </w:r>
      <w:r w:rsidRPr="007C4F5F">
        <w:t xml:space="preserve">, </w:t>
      </w:r>
      <w:r w:rsidR="006A5017">
        <w:t>открыты</w:t>
      </w:r>
      <w:r w:rsidR="00C3079F">
        <w:t>х</w:t>
      </w:r>
      <w:r w:rsidR="006A5017">
        <w:t xml:space="preserve"> или крыты</w:t>
      </w:r>
      <w:r w:rsidR="00C3079F">
        <w:t>х</w:t>
      </w:r>
      <w:r w:rsidR="006A5017">
        <w:t xml:space="preserve"> рынк</w:t>
      </w:r>
      <w:r w:rsidR="00C3079F">
        <w:t>ов</w:t>
      </w:r>
      <w:r w:rsidRPr="007C4F5F">
        <w:t xml:space="preserve">, </w:t>
      </w:r>
      <w:r w:rsidR="006A5017">
        <w:t>организаци</w:t>
      </w:r>
      <w:r w:rsidR="00C3079F">
        <w:t>й</w:t>
      </w:r>
      <w:r w:rsidR="006A5017">
        <w:t xml:space="preserve"> дополнительного образования. </w:t>
      </w:r>
      <w:r w:rsidRPr="007C4F5F">
        <w:t>Также могут размещаться другие необходимые службы коммунально-бытового обслуживания, охраны правопорядка: опорны</w:t>
      </w:r>
      <w:r w:rsidR="00D12190">
        <w:t>е</w:t>
      </w:r>
      <w:r w:rsidRPr="007C4F5F">
        <w:t xml:space="preserve"> пункт</w:t>
      </w:r>
      <w:r w:rsidR="00D12190">
        <w:t>ы</w:t>
      </w:r>
      <w:r w:rsidRPr="007C4F5F">
        <w:t xml:space="preserve"> </w:t>
      </w:r>
      <w:r w:rsidR="006A5017">
        <w:t>охран</w:t>
      </w:r>
      <w:r w:rsidR="00D12190">
        <w:t>ы</w:t>
      </w:r>
      <w:r w:rsidR="006A5017">
        <w:t xml:space="preserve"> порядка</w:t>
      </w:r>
      <w:r w:rsidRPr="007C4F5F">
        <w:t>, общественные уборные, жилищно-эксплуатационные службы жилых районов.</w:t>
      </w:r>
    </w:p>
    <w:p w:rsidR="00873EAC" w:rsidRPr="009F5270" w:rsidRDefault="00873EAC" w:rsidP="00571732">
      <w:pPr>
        <w:ind w:firstLine="720"/>
        <w:rPr>
          <w:szCs w:val="28"/>
        </w:rPr>
      </w:pPr>
      <w:r w:rsidRPr="007B0D8E">
        <w:t xml:space="preserve">Проектируемый баланс </w:t>
      </w:r>
      <w:r>
        <w:t xml:space="preserve">планируемой </w:t>
      </w:r>
      <w:r w:rsidRPr="007B0D8E">
        <w:t>территории на 2030 год</w:t>
      </w:r>
      <w:r w:rsidRPr="009F5270">
        <w:rPr>
          <w:szCs w:val="28"/>
        </w:rPr>
        <w:t xml:space="preserve"> приведен в таблице </w:t>
      </w:r>
      <w:r>
        <w:rPr>
          <w:szCs w:val="28"/>
        </w:rPr>
        <w:t>4</w:t>
      </w:r>
      <w:r w:rsidRPr="009F5270">
        <w:rPr>
          <w:szCs w:val="28"/>
        </w:rPr>
        <w:t>.</w:t>
      </w:r>
    </w:p>
    <w:p w:rsidR="00DF440B" w:rsidRPr="00F9002D" w:rsidRDefault="00DF440B" w:rsidP="00DF440B">
      <w:pPr>
        <w:ind w:firstLine="0"/>
        <w:jc w:val="right"/>
        <w:rPr>
          <w:sz w:val="20"/>
        </w:rPr>
      </w:pPr>
    </w:p>
    <w:p w:rsidR="00DF440B" w:rsidRPr="007B0D8E" w:rsidRDefault="00DF440B" w:rsidP="00DF440B">
      <w:pPr>
        <w:ind w:firstLine="0"/>
        <w:jc w:val="right"/>
      </w:pPr>
      <w:r w:rsidRPr="007B0D8E">
        <w:t>Таблица 4</w:t>
      </w:r>
    </w:p>
    <w:p w:rsidR="0092245C" w:rsidRPr="00F9002D" w:rsidRDefault="0092245C" w:rsidP="00571732">
      <w:pPr>
        <w:tabs>
          <w:tab w:val="left" w:pos="3161"/>
        </w:tabs>
        <w:ind w:firstLine="720"/>
        <w:rPr>
          <w:sz w:val="24"/>
        </w:rPr>
      </w:pPr>
    </w:p>
    <w:p w:rsidR="00873EAC" w:rsidRDefault="00873EAC" w:rsidP="00571732">
      <w:pPr>
        <w:ind w:firstLine="0"/>
        <w:jc w:val="center"/>
      </w:pPr>
      <w:r w:rsidRPr="007B0D8E">
        <w:t xml:space="preserve">Проектируемый баланс </w:t>
      </w:r>
      <w:r>
        <w:t xml:space="preserve">планируемой </w:t>
      </w:r>
      <w:r w:rsidRPr="007B0D8E">
        <w:t>территории на 2030 год</w:t>
      </w:r>
    </w:p>
    <w:p w:rsidR="00873EAC" w:rsidRPr="00F9002D" w:rsidRDefault="00873EAC" w:rsidP="00571732">
      <w:pPr>
        <w:ind w:firstLine="0"/>
        <w:jc w:val="right"/>
        <w:rPr>
          <w:sz w:val="24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21"/>
        <w:gridCol w:w="5375"/>
        <w:gridCol w:w="1701"/>
        <w:gridCol w:w="2126"/>
      </w:tblGrid>
      <w:tr w:rsidR="00873EAC" w:rsidRPr="007B0D8E" w:rsidTr="00DF440B">
        <w:trPr>
          <w:tblHeader/>
        </w:trPr>
        <w:tc>
          <w:tcPr>
            <w:tcW w:w="721" w:type="dxa"/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№</w:t>
            </w:r>
          </w:p>
          <w:p w:rsidR="00873EAC" w:rsidRPr="007B0D8E" w:rsidRDefault="00C3079F" w:rsidP="00571732">
            <w:pPr>
              <w:ind w:firstLine="0"/>
              <w:jc w:val="center"/>
            </w:pPr>
            <w:r>
              <w:t>п/</w:t>
            </w:r>
            <w:r w:rsidR="00873EAC" w:rsidRPr="007B0D8E">
              <w:t>п</w:t>
            </w:r>
          </w:p>
        </w:tc>
        <w:tc>
          <w:tcPr>
            <w:tcW w:w="5375" w:type="dxa"/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Наименование зоны</w:t>
            </w:r>
          </w:p>
        </w:tc>
        <w:tc>
          <w:tcPr>
            <w:tcW w:w="1701" w:type="dxa"/>
          </w:tcPr>
          <w:p w:rsidR="00DF440B" w:rsidRDefault="00873EAC" w:rsidP="00571732">
            <w:pPr>
              <w:ind w:firstLine="0"/>
              <w:jc w:val="center"/>
            </w:pPr>
            <w:r w:rsidRPr="007B0D8E">
              <w:t xml:space="preserve">Площадь, </w:t>
            </w:r>
          </w:p>
          <w:p w:rsidR="00873EAC" w:rsidRPr="007B0D8E" w:rsidRDefault="00873EAC" w:rsidP="00571732">
            <w:pPr>
              <w:ind w:firstLine="0"/>
              <w:jc w:val="center"/>
            </w:pPr>
            <w:r w:rsidRPr="007B0D8E">
              <w:t>га</w:t>
            </w:r>
          </w:p>
        </w:tc>
        <w:tc>
          <w:tcPr>
            <w:tcW w:w="2126" w:type="dxa"/>
          </w:tcPr>
          <w:p w:rsidR="00DF440B" w:rsidRDefault="00873EAC" w:rsidP="00DF440B">
            <w:pPr>
              <w:ind w:firstLine="0"/>
              <w:jc w:val="center"/>
            </w:pPr>
            <w:r w:rsidRPr="007B0D8E">
              <w:t>Процент</w:t>
            </w:r>
            <w:r w:rsidR="00DF440B">
              <w:t xml:space="preserve"> </w:t>
            </w:r>
          </w:p>
          <w:p w:rsidR="00873EAC" w:rsidRPr="007B0D8E" w:rsidRDefault="00873EAC" w:rsidP="00DF440B">
            <w:pPr>
              <w:ind w:firstLine="0"/>
              <w:jc w:val="center"/>
            </w:pPr>
          </w:p>
        </w:tc>
      </w:tr>
    </w:tbl>
    <w:p w:rsidR="00873EAC" w:rsidRPr="0092245C" w:rsidRDefault="00873EAC" w:rsidP="00571732">
      <w:pPr>
        <w:rPr>
          <w:sz w:val="2"/>
          <w:szCs w:val="2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21"/>
        <w:gridCol w:w="5375"/>
        <w:gridCol w:w="1701"/>
        <w:gridCol w:w="2126"/>
      </w:tblGrid>
      <w:tr w:rsidR="00873EAC" w:rsidRPr="007B0D8E" w:rsidTr="00DF440B">
        <w:trPr>
          <w:tblHeader/>
        </w:trPr>
        <w:tc>
          <w:tcPr>
            <w:tcW w:w="721" w:type="dxa"/>
            <w:vAlign w:val="center"/>
          </w:tcPr>
          <w:p w:rsidR="00873EAC" w:rsidRPr="007B0D8E" w:rsidRDefault="00873EAC" w:rsidP="00DF440B">
            <w:pPr>
              <w:ind w:firstLine="0"/>
              <w:jc w:val="center"/>
            </w:pPr>
            <w:r w:rsidRPr="007B0D8E">
              <w:t>1</w:t>
            </w:r>
          </w:p>
        </w:tc>
        <w:tc>
          <w:tcPr>
            <w:tcW w:w="5375" w:type="dxa"/>
            <w:vAlign w:val="center"/>
          </w:tcPr>
          <w:p w:rsidR="00873EAC" w:rsidRPr="007B0D8E" w:rsidRDefault="00873EAC" w:rsidP="00DF440B">
            <w:pPr>
              <w:ind w:firstLine="0"/>
              <w:jc w:val="center"/>
            </w:pPr>
            <w:r w:rsidRPr="007B0D8E">
              <w:t>2</w:t>
            </w:r>
          </w:p>
        </w:tc>
        <w:tc>
          <w:tcPr>
            <w:tcW w:w="1701" w:type="dxa"/>
            <w:vAlign w:val="center"/>
          </w:tcPr>
          <w:p w:rsidR="00873EAC" w:rsidRPr="007B0D8E" w:rsidRDefault="00873EAC" w:rsidP="00DF440B">
            <w:pPr>
              <w:ind w:firstLine="0"/>
              <w:jc w:val="center"/>
            </w:pPr>
            <w:r w:rsidRPr="007B0D8E">
              <w:t>3</w:t>
            </w:r>
          </w:p>
        </w:tc>
        <w:tc>
          <w:tcPr>
            <w:tcW w:w="2126" w:type="dxa"/>
          </w:tcPr>
          <w:p w:rsidR="00873EAC" w:rsidRPr="007B0D8E" w:rsidRDefault="00873EAC" w:rsidP="00DF440B">
            <w:pPr>
              <w:ind w:firstLine="0"/>
              <w:jc w:val="center"/>
            </w:pPr>
            <w:r w:rsidRPr="007B0D8E">
              <w:t>4</w:t>
            </w:r>
          </w:p>
        </w:tc>
      </w:tr>
      <w:tr w:rsidR="00873EAC" w:rsidRPr="007B0D8E" w:rsidTr="00DF440B">
        <w:tc>
          <w:tcPr>
            <w:tcW w:w="721" w:type="dxa"/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1</w:t>
            </w:r>
          </w:p>
        </w:tc>
        <w:tc>
          <w:tcPr>
            <w:tcW w:w="5375" w:type="dxa"/>
          </w:tcPr>
          <w:p w:rsidR="00873EAC" w:rsidRPr="007B0D8E" w:rsidRDefault="00B92080" w:rsidP="00DF440B">
            <w:pPr>
              <w:ind w:firstLine="0"/>
            </w:pPr>
            <w:r w:rsidRPr="00443583">
              <w:t>Территори</w:t>
            </w:r>
            <w:r w:rsidR="00443583" w:rsidRPr="00443583">
              <w:t>я</w:t>
            </w:r>
            <w:r w:rsidRPr="00443583">
              <w:t xml:space="preserve"> рекреационного назначения</w:t>
            </w:r>
            <w:r w:rsidR="00443583">
              <w:t xml:space="preserve">, </w:t>
            </w:r>
            <w:r w:rsidR="00873EAC" w:rsidRPr="00443583">
              <w:t>в том числе:</w:t>
            </w:r>
          </w:p>
        </w:tc>
        <w:tc>
          <w:tcPr>
            <w:tcW w:w="1701" w:type="dxa"/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21,12</w:t>
            </w:r>
          </w:p>
        </w:tc>
        <w:tc>
          <w:tcPr>
            <w:tcW w:w="2126" w:type="dxa"/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4,18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1.1</w:t>
            </w:r>
          </w:p>
        </w:tc>
        <w:tc>
          <w:tcPr>
            <w:tcW w:w="5375" w:type="dxa"/>
          </w:tcPr>
          <w:p w:rsidR="00873EAC" w:rsidRPr="00A345EC" w:rsidRDefault="00873EAC" w:rsidP="00DF440B">
            <w:pPr>
              <w:ind w:firstLine="0"/>
            </w:pPr>
            <w:r w:rsidRPr="00A345EC">
              <w:t>Зона объектов отдыха и оздоровления</w:t>
            </w:r>
          </w:p>
        </w:tc>
        <w:tc>
          <w:tcPr>
            <w:tcW w:w="1701" w:type="dxa"/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15,16</w:t>
            </w:r>
          </w:p>
        </w:tc>
        <w:tc>
          <w:tcPr>
            <w:tcW w:w="2126" w:type="dxa"/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3,0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1.</w:t>
            </w:r>
            <w:r>
              <w:t>2</w:t>
            </w:r>
          </w:p>
        </w:tc>
        <w:tc>
          <w:tcPr>
            <w:tcW w:w="5375" w:type="dxa"/>
          </w:tcPr>
          <w:p w:rsidR="00873EAC" w:rsidRPr="007B0D8E" w:rsidRDefault="00873EAC" w:rsidP="00DF440B">
            <w:pPr>
              <w:ind w:firstLine="0"/>
            </w:pPr>
            <w:r w:rsidRPr="007B0D8E">
              <w:t>Зона объектов спортивного назначения</w:t>
            </w:r>
          </w:p>
        </w:tc>
        <w:tc>
          <w:tcPr>
            <w:tcW w:w="1701" w:type="dxa"/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5,96</w:t>
            </w:r>
          </w:p>
        </w:tc>
        <w:tc>
          <w:tcPr>
            <w:tcW w:w="2126" w:type="dxa"/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1,18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2</w:t>
            </w:r>
          </w:p>
        </w:tc>
        <w:tc>
          <w:tcPr>
            <w:tcW w:w="5375" w:type="dxa"/>
          </w:tcPr>
          <w:p w:rsidR="00873EAC" w:rsidRPr="002F7BBD" w:rsidRDefault="00062D19" w:rsidP="00DF440B">
            <w:pPr>
              <w:ind w:firstLine="0"/>
              <w:rPr>
                <w:color w:val="FF0000"/>
              </w:rPr>
            </w:pPr>
            <w:r>
              <w:rPr>
                <w:szCs w:val="28"/>
              </w:rPr>
              <w:t>О</w:t>
            </w:r>
            <w:r w:rsidR="00873EAC" w:rsidRPr="004A43A3">
              <w:rPr>
                <w:szCs w:val="28"/>
              </w:rPr>
              <w:t>бщественно-деловы</w:t>
            </w:r>
            <w:r>
              <w:rPr>
                <w:szCs w:val="28"/>
              </w:rPr>
              <w:t>е</w:t>
            </w:r>
            <w:r w:rsidR="00873EAC" w:rsidRPr="004A43A3">
              <w:rPr>
                <w:szCs w:val="28"/>
              </w:rPr>
              <w:t xml:space="preserve"> </w:t>
            </w:r>
            <w:r>
              <w:t>зоны</w:t>
            </w:r>
            <w:r w:rsidR="00873EAC" w:rsidRPr="004A43A3">
              <w:rPr>
                <w:szCs w:val="28"/>
              </w:rPr>
              <w:t>, в том числе:</w:t>
            </w:r>
          </w:p>
        </w:tc>
        <w:tc>
          <w:tcPr>
            <w:tcW w:w="1701" w:type="dxa"/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94,53</w:t>
            </w:r>
          </w:p>
        </w:tc>
        <w:tc>
          <w:tcPr>
            <w:tcW w:w="2126" w:type="dxa"/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18,75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2.1</w:t>
            </w:r>
          </w:p>
        </w:tc>
        <w:tc>
          <w:tcPr>
            <w:tcW w:w="5375" w:type="dxa"/>
            <w:vAlign w:val="center"/>
          </w:tcPr>
          <w:p w:rsidR="00873EAC" w:rsidRPr="002F7BBD" w:rsidRDefault="00873EAC" w:rsidP="00DF440B">
            <w:pPr>
              <w:ind w:firstLine="0"/>
              <w:rPr>
                <w:color w:val="FF0000"/>
              </w:rPr>
            </w:pPr>
            <w:r w:rsidRPr="007B0D8E">
              <w:rPr>
                <w:szCs w:val="28"/>
              </w:rPr>
              <w:t>Зона</w:t>
            </w:r>
            <w:r w:rsidRPr="007B0D8E">
              <w:t xml:space="preserve"> объектов</w:t>
            </w:r>
            <w:r w:rsidRPr="007B0D8E">
              <w:rPr>
                <w:szCs w:val="28"/>
              </w:rPr>
              <w:t xml:space="preserve">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701" w:type="dxa"/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45,05</w:t>
            </w:r>
          </w:p>
        </w:tc>
        <w:tc>
          <w:tcPr>
            <w:tcW w:w="2126" w:type="dxa"/>
          </w:tcPr>
          <w:p w:rsidR="00873EAC" w:rsidRPr="00EF59AE" w:rsidRDefault="00873EAC" w:rsidP="00571732">
            <w:pPr>
              <w:ind w:firstLine="0"/>
              <w:jc w:val="center"/>
            </w:pPr>
            <w:r w:rsidRPr="00EF59AE">
              <w:t>8,93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2.2</w:t>
            </w:r>
          </w:p>
        </w:tc>
        <w:tc>
          <w:tcPr>
            <w:tcW w:w="5375" w:type="dxa"/>
            <w:vAlign w:val="center"/>
          </w:tcPr>
          <w:p w:rsidR="00873EAC" w:rsidRPr="002F7BBD" w:rsidRDefault="00873EAC" w:rsidP="00DF440B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Зона специализированной общественной застройки</w:t>
            </w:r>
          </w:p>
        </w:tc>
        <w:tc>
          <w:tcPr>
            <w:tcW w:w="1701" w:type="dxa"/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34,2</w:t>
            </w:r>
            <w:r>
              <w:t>7</w:t>
            </w:r>
          </w:p>
        </w:tc>
        <w:tc>
          <w:tcPr>
            <w:tcW w:w="2126" w:type="dxa"/>
          </w:tcPr>
          <w:p w:rsidR="00873EAC" w:rsidRPr="00EF59AE" w:rsidRDefault="00873EAC" w:rsidP="00571732">
            <w:pPr>
              <w:ind w:firstLine="0"/>
              <w:jc w:val="center"/>
            </w:pPr>
            <w:r w:rsidRPr="00EF59AE">
              <w:t>6,8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2.3</w:t>
            </w:r>
          </w:p>
        </w:tc>
        <w:tc>
          <w:tcPr>
            <w:tcW w:w="5375" w:type="dxa"/>
            <w:vAlign w:val="center"/>
          </w:tcPr>
          <w:p w:rsidR="00873EAC" w:rsidRPr="006F1EEC" w:rsidRDefault="00873EAC" w:rsidP="00DF440B">
            <w:pPr>
              <w:ind w:firstLine="0"/>
            </w:pPr>
            <w:r w:rsidRPr="006F1EEC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1701" w:type="dxa"/>
          </w:tcPr>
          <w:p w:rsidR="00873EAC" w:rsidRPr="006F1EEC" w:rsidRDefault="00873EAC" w:rsidP="00571732">
            <w:pPr>
              <w:ind w:firstLine="0"/>
              <w:jc w:val="center"/>
            </w:pPr>
            <w:r w:rsidRPr="006F1EEC">
              <w:t>0,83</w:t>
            </w:r>
          </w:p>
        </w:tc>
        <w:tc>
          <w:tcPr>
            <w:tcW w:w="2126" w:type="dxa"/>
          </w:tcPr>
          <w:p w:rsidR="00873EAC" w:rsidRPr="00EF59AE" w:rsidRDefault="00873EAC" w:rsidP="00571732">
            <w:pPr>
              <w:ind w:firstLine="0"/>
              <w:jc w:val="center"/>
            </w:pPr>
            <w:r w:rsidRPr="00EF59AE">
              <w:t>0,16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2.4</w:t>
            </w:r>
          </w:p>
        </w:tc>
        <w:tc>
          <w:tcPr>
            <w:tcW w:w="5375" w:type="dxa"/>
            <w:vAlign w:val="center"/>
          </w:tcPr>
          <w:p w:rsidR="00873EAC" w:rsidRPr="007B0D8E" w:rsidRDefault="00873EAC" w:rsidP="00DF440B">
            <w:pPr>
              <w:ind w:firstLine="0"/>
            </w:pPr>
            <w:r w:rsidRPr="007B0D8E">
              <w:t xml:space="preserve">Зона объектов здравоохранения </w:t>
            </w:r>
          </w:p>
        </w:tc>
        <w:tc>
          <w:tcPr>
            <w:tcW w:w="1701" w:type="dxa"/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1,2</w:t>
            </w:r>
          </w:p>
        </w:tc>
        <w:tc>
          <w:tcPr>
            <w:tcW w:w="2126" w:type="dxa"/>
          </w:tcPr>
          <w:p w:rsidR="00873EAC" w:rsidRPr="005466E6" w:rsidRDefault="00873EAC" w:rsidP="00571732">
            <w:pPr>
              <w:ind w:firstLine="0"/>
              <w:jc w:val="center"/>
            </w:pPr>
            <w:r w:rsidRPr="005466E6">
              <w:t>0,05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2.5</w:t>
            </w:r>
          </w:p>
        </w:tc>
        <w:tc>
          <w:tcPr>
            <w:tcW w:w="5375" w:type="dxa"/>
            <w:vAlign w:val="center"/>
          </w:tcPr>
          <w:p w:rsidR="00873EAC" w:rsidRPr="002F7BBD" w:rsidRDefault="00873EAC" w:rsidP="00DF440B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701" w:type="dxa"/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13,18</w:t>
            </w:r>
          </w:p>
        </w:tc>
        <w:tc>
          <w:tcPr>
            <w:tcW w:w="2126" w:type="dxa"/>
          </w:tcPr>
          <w:p w:rsidR="00873EAC" w:rsidRPr="005466E6" w:rsidRDefault="00873EAC" w:rsidP="00571732">
            <w:pPr>
              <w:ind w:firstLine="0"/>
              <w:jc w:val="center"/>
            </w:pPr>
            <w:r w:rsidRPr="005466E6">
              <w:t>2,61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3</w:t>
            </w:r>
          </w:p>
        </w:tc>
        <w:tc>
          <w:tcPr>
            <w:tcW w:w="5375" w:type="dxa"/>
          </w:tcPr>
          <w:p w:rsidR="00873EAC" w:rsidRPr="00F21057" w:rsidRDefault="00873EAC" w:rsidP="00DF440B">
            <w:pPr>
              <w:ind w:firstLine="0"/>
            </w:pPr>
            <w:r w:rsidRPr="00F21057">
              <w:t>Жилые зоны, в том числе:</w:t>
            </w:r>
          </w:p>
        </w:tc>
        <w:tc>
          <w:tcPr>
            <w:tcW w:w="1701" w:type="dxa"/>
          </w:tcPr>
          <w:p w:rsidR="00873EAC" w:rsidRPr="008E3636" w:rsidRDefault="00873EAC" w:rsidP="00571732">
            <w:pPr>
              <w:ind w:firstLine="0"/>
              <w:jc w:val="center"/>
              <w:rPr>
                <w:color w:val="FF0000"/>
              </w:rPr>
            </w:pPr>
            <w:r w:rsidRPr="008E3636">
              <w:t>57,23</w:t>
            </w:r>
          </w:p>
        </w:tc>
        <w:tc>
          <w:tcPr>
            <w:tcW w:w="2126" w:type="dxa"/>
          </w:tcPr>
          <w:p w:rsidR="00873EAC" w:rsidRPr="00343199" w:rsidRDefault="00873EAC" w:rsidP="00571732">
            <w:pPr>
              <w:ind w:firstLine="0"/>
              <w:jc w:val="center"/>
            </w:pPr>
            <w:r w:rsidRPr="00343199">
              <w:t>11,35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3.1</w:t>
            </w:r>
          </w:p>
        </w:tc>
        <w:tc>
          <w:tcPr>
            <w:tcW w:w="5375" w:type="dxa"/>
          </w:tcPr>
          <w:p w:rsidR="00873EAC" w:rsidRPr="007B0D8E" w:rsidRDefault="00873EAC" w:rsidP="00DF440B">
            <w:pPr>
              <w:ind w:firstLine="0"/>
            </w:pPr>
            <w:r w:rsidRPr="007B0D8E">
              <w:t>Зона застройки жилыми домами смешанной этажности</w:t>
            </w:r>
          </w:p>
        </w:tc>
        <w:tc>
          <w:tcPr>
            <w:tcW w:w="1701" w:type="dxa"/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57,23</w:t>
            </w:r>
          </w:p>
        </w:tc>
        <w:tc>
          <w:tcPr>
            <w:tcW w:w="2126" w:type="dxa"/>
          </w:tcPr>
          <w:p w:rsidR="00873EAC" w:rsidRPr="00343199" w:rsidRDefault="00873EAC" w:rsidP="00571732">
            <w:pPr>
              <w:ind w:firstLine="0"/>
              <w:jc w:val="center"/>
            </w:pPr>
            <w:r w:rsidRPr="00343199">
              <w:t>11,35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4</w:t>
            </w:r>
          </w:p>
        </w:tc>
        <w:tc>
          <w:tcPr>
            <w:tcW w:w="5375" w:type="dxa"/>
          </w:tcPr>
          <w:p w:rsidR="00873EAC" w:rsidRPr="002F7BBD" w:rsidRDefault="008B586B" w:rsidP="00DF440B">
            <w:pPr>
              <w:ind w:firstLine="0"/>
              <w:rPr>
                <w:color w:val="FF0000"/>
              </w:rPr>
            </w:pPr>
            <w:r>
              <w:rPr>
                <w:szCs w:val="28"/>
              </w:rPr>
              <w:t>П</w:t>
            </w:r>
            <w:r w:rsidR="00873EAC" w:rsidRPr="004A43A3">
              <w:rPr>
                <w:szCs w:val="28"/>
              </w:rPr>
              <w:t xml:space="preserve">роизводственные </w:t>
            </w:r>
            <w:r>
              <w:rPr>
                <w:szCs w:val="28"/>
              </w:rPr>
              <w:t>зоны</w:t>
            </w:r>
            <w:r w:rsidR="00873EAC" w:rsidRPr="004A43A3">
              <w:rPr>
                <w:szCs w:val="28"/>
              </w:rPr>
              <w:t>,</w:t>
            </w:r>
            <w:r w:rsidR="00873EAC">
              <w:rPr>
                <w:szCs w:val="28"/>
              </w:rPr>
              <w:t xml:space="preserve"> </w:t>
            </w:r>
            <w:r w:rsidR="00873EAC" w:rsidRPr="004A43A3">
              <w:rPr>
                <w:szCs w:val="28"/>
              </w:rPr>
              <w:t>в том числе:</w:t>
            </w:r>
          </w:p>
        </w:tc>
        <w:tc>
          <w:tcPr>
            <w:tcW w:w="1701" w:type="dxa"/>
          </w:tcPr>
          <w:p w:rsidR="00873EAC" w:rsidRPr="008E3636" w:rsidRDefault="00873EAC" w:rsidP="00571732">
            <w:pPr>
              <w:tabs>
                <w:tab w:val="left" w:pos="225"/>
                <w:tab w:val="center" w:pos="720"/>
              </w:tabs>
              <w:ind w:firstLine="0"/>
              <w:jc w:val="center"/>
            </w:pPr>
            <w:r w:rsidRPr="008E3636">
              <w:t>35,36</w:t>
            </w:r>
          </w:p>
        </w:tc>
        <w:tc>
          <w:tcPr>
            <w:tcW w:w="2126" w:type="dxa"/>
          </w:tcPr>
          <w:p w:rsidR="00873EAC" w:rsidRPr="00343199" w:rsidRDefault="00873EAC" w:rsidP="00571732">
            <w:pPr>
              <w:ind w:firstLine="0"/>
              <w:jc w:val="center"/>
            </w:pPr>
            <w:r w:rsidRPr="00343199">
              <w:t>7,01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4.1</w:t>
            </w:r>
          </w:p>
        </w:tc>
        <w:tc>
          <w:tcPr>
            <w:tcW w:w="5375" w:type="dxa"/>
            <w:vAlign w:val="center"/>
          </w:tcPr>
          <w:p w:rsidR="00873EAC" w:rsidRPr="007B0D8E" w:rsidRDefault="00873EAC" w:rsidP="00DF440B">
            <w:pPr>
              <w:ind w:firstLine="0"/>
            </w:pPr>
            <w:r w:rsidRPr="007B0D8E"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1701" w:type="dxa"/>
          </w:tcPr>
          <w:p w:rsidR="00873EAC" w:rsidRPr="00BE7FD9" w:rsidRDefault="00873EAC" w:rsidP="00571732">
            <w:pPr>
              <w:ind w:firstLine="0"/>
              <w:jc w:val="center"/>
            </w:pPr>
            <w:r w:rsidRPr="00BE7FD9">
              <w:t>22,26</w:t>
            </w:r>
          </w:p>
        </w:tc>
        <w:tc>
          <w:tcPr>
            <w:tcW w:w="2126" w:type="dxa"/>
          </w:tcPr>
          <w:p w:rsidR="00873EAC" w:rsidRPr="00B94D1A" w:rsidRDefault="00873EAC" w:rsidP="00571732">
            <w:pPr>
              <w:ind w:firstLine="0"/>
              <w:jc w:val="center"/>
            </w:pPr>
            <w:r w:rsidRPr="00B94D1A">
              <w:t>4,41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4.2</w:t>
            </w:r>
          </w:p>
        </w:tc>
        <w:tc>
          <w:tcPr>
            <w:tcW w:w="5375" w:type="dxa"/>
            <w:vAlign w:val="center"/>
          </w:tcPr>
          <w:p w:rsidR="00873EAC" w:rsidRPr="007B0D8E" w:rsidRDefault="00873EAC" w:rsidP="00DF440B">
            <w:pPr>
              <w:ind w:firstLine="0"/>
            </w:pPr>
            <w:r w:rsidRPr="007B0D8E">
              <w:t xml:space="preserve">Зона коммунальных и складских объектов </w:t>
            </w:r>
          </w:p>
        </w:tc>
        <w:tc>
          <w:tcPr>
            <w:tcW w:w="1701" w:type="dxa"/>
          </w:tcPr>
          <w:p w:rsidR="00873EAC" w:rsidRPr="00BE7FD9" w:rsidRDefault="00873EAC" w:rsidP="00571732">
            <w:pPr>
              <w:ind w:firstLine="0"/>
              <w:jc w:val="center"/>
            </w:pPr>
            <w:r w:rsidRPr="00BE7FD9">
              <w:t>13,1</w:t>
            </w:r>
          </w:p>
        </w:tc>
        <w:tc>
          <w:tcPr>
            <w:tcW w:w="2126" w:type="dxa"/>
          </w:tcPr>
          <w:p w:rsidR="00873EAC" w:rsidRPr="00B94D1A" w:rsidRDefault="00873EAC" w:rsidP="00571732">
            <w:pPr>
              <w:ind w:firstLine="0"/>
              <w:jc w:val="center"/>
            </w:pPr>
            <w:r w:rsidRPr="00B94D1A">
              <w:t>2,6</w:t>
            </w:r>
          </w:p>
        </w:tc>
      </w:tr>
      <w:tr w:rsidR="00873EAC" w:rsidRPr="0074137E" w:rsidTr="00DF440B">
        <w:trPr>
          <w:cantSplit/>
        </w:trPr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5</w:t>
            </w:r>
          </w:p>
        </w:tc>
        <w:tc>
          <w:tcPr>
            <w:tcW w:w="5375" w:type="dxa"/>
          </w:tcPr>
          <w:p w:rsidR="00873EAC" w:rsidRPr="007B0D8E" w:rsidRDefault="00873EAC" w:rsidP="00DF440B">
            <w:pPr>
              <w:ind w:firstLine="0"/>
            </w:pPr>
            <w:r>
              <w:t>Зон</w:t>
            </w:r>
            <w:r w:rsidR="00130A34">
              <w:t>ы</w:t>
            </w:r>
            <w:r>
              <w:t xml:space="preserve"> и</w:t>
            </w:r>
            <w:r w:rsidRPr="007B0D8E">
              <w:t>нженерной и транспортной инфраструктур, в том числе:</w:t>
            </w:r>
          </w:p>
        </w:tc>
        <w:tc>
          <w:tcPr>
            <w:tcW w:w="1701" w:type="dxa"/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122,58</w:t>
            </w:r>
          </w:p>
        </w:tc>
        <w:tc>
          <w:tcPr>
            <w:tcW w:w="2126" w:type="dxa"/>
          </w:tcPr>
          <w:p w:rsidR="00873EAC" w:rsidRPr="002F0DB7" w:rsidRDefault="00873EAC" w:rsidP="00571732">
            <w:pPr>
              <w:ind w:firstLine="0"/>
              <w:jc w:val="center"/>
            </w:pPr>
            <w:r w:rsidRPr="002F0DB7">
              <w:t>24,31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5.1</w:t>
            </w:r>
          </w:p>
        </w:tc>
        <w:tc>
          <w:tcPr>
            <w:tcW w:w="5375" w:type="dxa"/>
            <w:vAlign w:val="center"/>
          </w:tcPr>
          <w:p w:rsidR="00873EAC" w:rsidRPr="004A43A3" w:rsidRDefault="00873EAC" w:rsidP="00DF440B">
            <w:pPr>
              <w:ind w:firstLine="0"/>
              <w:rPr>
                <w:szCs w:val="28"/>
              </w:rPr>
            </w:pPr>
            <w:r w:rsidRPr="004A43A3">
              <w:rPr>
                <w:szCs w:val="28"/>
              </w:rPr>
              <w:t>Зона сооружений и коммуникаций</w:t>
            </w:r>
            <w:r>
              <w:rPr>
                <w:szCs w:val="28"/>
              </w:rPr>
              <w:t xml:space="preserve"> автомобильного, речного, воздушного транспорта, метрополитена</w:t>
            </w:r>
          </w:p>
        </w:tc>
        <w:tc>
          <w:tcPr>
            <w:tcW w:w="1701" w:type="dxa"/>
          </w:tcPr>
          <w:p w:rsidR="00873EAC" w:rsidRPr="00A94915" w:rsidRDefault="00873EAC" w:rsidP="00571732">
            <w:pPr>
              <w:ind w:firstLine="0"/>
              <w:jc w:val="center"/>
            </w:pPr>
            <w:r>
              <w:t>0,73</w:t>
            </w:r>
          </w:p>
        </w:tc>
        <w:tc>
          <w:tcPr>
            <w:tcW w:w="2126" w:type="dxa"/>
          </w:tcPr>
          <w:p w:rsidR="00873EAC" w:rsidRPr="002F0DB7" w:rsidRDefault="00873EAC" w:rsidP="00571732">
            <w:pPr>
              <w:ind w:firstLine="0"/>
              <w:jc w:val="center"/>
            </w:pPr>
            <w:r>
              <w:t>0,14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5.2</w:t>
            </w:r>
          </w:p>
        </w:tc>
        <w:tc>
          <w:tcPr>
            <w:tcW w:w="5375" w:type="dxa"/>
            <w:vAlign w:val="center"/>
          </w:tcPr>
          <w:p w:rsidR="00873EAC" w:rsidRPr="002F7BBD" w:rsidRDefault="00873EAC" w:rsidP="00DF440B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Зона сооружений и коммуникаций железнодорожного транспорта</w:t>
            </w:r>
          </w:p>
        </w:tc>
        <w:tc>
          <w:tcPr>
            <w:tcW w:w="1701" w:type="dxa"/>
          </w:tcPr>
          <w:p w:rsidR="00873EAC" w:rsidRPr="00A94915" w:rsidRDefault="00873EAC" w:rsidP="00571732">
            <w:pPr>
              <w:ind w:firstLine="0"/>
              <w:jc w:val="center"/>
            </w:pPr>
            <w:r w:rsidRPr="00A94915">
              <w:t>24,49</w:t>
            </w:r>
          </w:p>
        </w:tc>
        <w:tc>
          <w:tcPr>
            <w:tcW w:w="2126" w:type="dxa"/>
          </w:tcPr>
          <w:p w:rsidR="00873EAC" w:rsidRPr="002F0DB7" w:rsidRDefault="00873EAC" w:rsidP="00571732">
            <w:pPr>
              <w:ind w:firstLine="0"/>
              <w:jc w:val="center"/>
            </w:pPr>
            <w:r w:rsidRPr="002F0DB7">
              <w:t>4,86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5.3</w:t>
            </w:r>
          </w:p>
        </w:tc>
        <w:tc>
          <w:tcPr>
            <w:tcW w:w="5375" w:type="dxa"/>
            <w:vAlign w:val="center"/>
          </w:tcPr>
          <w:p w:rsidR="00873EAC" w:rsidRPr="002F7BBD" w:rsidRDefault="00873EAC" w:rsidP="00DF440B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Зона объектов улично-дорожной сети</w:t>
            </w:r>
          </w:p>
        </w:tc>
        <w:tc>
          <w:tcPr>
            <w:tcW w:w="1701" w:type="dxa"/>
          </w:tcPr>
          <w:p w:rsidR="00873EAC" w:rsidRPr="006B53DA" w:rsidRDefault="00873EAC" w:rsidP="00571732">
            <w:pPr>
              <w:ind w:firstLine="0"/>
              <w:jc w:val="center"/>
            </w:pPr>
            <w:r w:rsidRPr="006B53DA">
              <w:t>95,23</w:t>
            </w:r>
          </w:p>
        </w:tc>
        <w:tc>
          <w:tcPr>
            <w:tcW w:w="2126" w:type="dxa"/>
          </w:tcPr>
          <w:p w:rsidR="00873EAC" w:rsidRPr="002F0DB7" w:rsidRDefault="00873EAC" w:rsidP="00571732">
            <w:pPr>
              <w:ind w:firstLine="0"/>
              <w:jc w:val="center"/>
            </w:pPr>
            <w:r w:rsidRPr="002F0DB7">
              <w:t>18,89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5.</w:t>
            </w:r>
            <w:r>
              <w:t>4</w:t>
            </w:r>
          </w:p>
        </w:tc>
        <w:tc>
          <w:tcPr>
            <w:tcW w:w="5375" w:type="dxa"/>
            <w:vAlign w:val="center"/>
          </w:tcPr>
          <w:p w:rsidR="00873EAC" w:rsidRPr="004A43A3" w:rsidRDefault="00873EAC" w:rsidP="00DF440B">
            <w:pPr>
              <w:ind w:firstLine="0"/>
              <w:rPr>
                <w:szCs w:val="28"/>
              </w:rPr>
            </w:pPr>
            <w:r w:rsidRPr="004A43A3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701" w:type="dxa"/>
          </w:tcPr>
          <w:p w:rsidR="00873EAC" w:rsidRPr="0050555E" w:rsidRDefault="00873EAC" w:rsidP="00571732">
            <w:pPr>
              <w:ind w:firstLine="0"/>
              <w:jc w:val="center"/>
            </w:pPr>
            <w:r w:rsidRPr="0050555E">
              <w:t>2,86</w:t>
            </w:r>
          </w:p>
        </w:tc>
        <w:tc>
          <w:tcPr>
            <w:tcW w:w="2126" w:type="dxa"/>
          </w:tcPr>
          <w:p w:rsidR="00873EAC" w:rsidRPr="00EF59AE" w:rsidRDefault="00873EAC" w:rsidP="00571732">
            <w:pPr>
              <w:ind w:firstLine="0"/>
              <w:jc w:val="center"/>
              <w:rPr>
                <w:color w:val="FF0000"/>
              </w:rPr>
            </w:pP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6</w:t>
            </w:r>
          </w:p>
        </w:tc>
        <w:tc>
          <w:tcPr>
            <w:tcW w:w="5375" w:type="dxa"/>
            <w:vAlign w:val="center"/>
          </w:tcPr>
          <w:p w:rsidR="00873EAC" w:rsidRPr="007B0D8E" w:rsidRDefault="00873EAC" w:rsidP="00DF440B">
            <w:pPr>
              <w:ind w:firstLine="0"/>
            </w:pPr>
            <w:r w:rsidRPr="007B0D8E">
              <w:rPr>
                <w:szCs w:val="28"/>
              </w:rPr>
              <w:t>Зоны стоянок автомобильного транспорта, в том числе:</w:t>
            </w:r>
          </w:p>
        </w:tc>
        <w:tc>
          <w:tcPr>
            <w:tcW w:w="1701" w:type="dxa"/>
          </w:tcPr>
          <w:p w:rsidR="00873EAC" w:rsidRPr="00157033" w:rsidRDefault="00873EAC" w:rsidP="00571732">
            <w:pPr>
              <w:ind w:firstLine="0"/>
              <w:jc w:val="center"/>
            </w:pPr>
            <w:r w:rsidRPr="00157033">
              <w:t>2,29</w:t>
            </w:r>
          </w:p>
        </w:tc>
        <w:tc>
          <w:tcPr>
            <w:tcW w:w="2126" w:type="dxa"/>
          </w:tcPr>
          <w:p w:rsidR="00873EAC" w:rsidRPr="002F0DB7" w:rsidRDefault="00873EAC" w:rsidP="00571732">
            <w:pPr>
              <w:ind w:firstLine="0"/>
              <w:jc w:val="center"/>
            </w:pPr>
            <w:r w:rsidRPr="002F0DB7">
              <w:t>0,45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6.1</w:t>
            </w:r>
          </w:p>
        </w:tc>
        <w:tc>
          <w:tcPr>
            <w:tcW w:w="5375" w:type="dxa"/>
            <w:vAlign w:val="center"/>
          </w:tcPr>
          <w:p w:rsidR="00873EAC" w:rsidRPr="007B0D8E" w:rsidRDefault="00873EAC" w:rsidP="00DF440B">
            <w:pPr>
              <w:ind w:firstLine="0"/>
            </w:pPr>
            <w:r w:rsidRPr="007B0D8E">
              <w:t xml:space="preserve">Зона стоянок для легковых автомобилей </w:t>
            </w:r>
          </w:p>
        </w:tc>
        <w:tc>
          <w:tcPr>
            <w:tcW w:w="1701" w:type="dxa"/>
          </w:tcPr>
          <w:p w:rsidR="00873EAC" w:rsidRPr="002F7BBD" w:rsidRDefault="00873EAC" w:rsidP="00571732">
            <w:pPr>
              <w:ind w:firstLine="0"/>
              <w:jc w:val="center"/>
              <w:rPr>
                <w:color w:val="FF0000"/>
              </w:rPr>
            </w:pPr>
            <w:r w:rsidRPr="00157033">
              <w:t>2,29</w:t>
            </w:r>
          </w:p>
        </w:tc>
        <w:tc>
          <w:tcPr>
            <w:tcW w:w="2126" w:type="dxa"/>
          </w:tcPr>
          <w:p w:rsidR="00873EAC" w:rsidRPr="002F0DB7" w:rsidRDefault="00873EAC" w:rsidP="00571732">
            <w:pPr>
              <w:ind w:firstLine="0"/>
              <w:jc w:val="center"/>
            </w:pPr>
            <w:r w:rsidRPr="002F0DB7">
              <w:t>0,45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7</w:t>
            </w:r>
          </w:p>
        </w:tc>
        <w:tc>
          <w:tcPr>
            <w:tcW w:w="5375" w:type="dxa"/>
            <w:vAlign w:val="center"/>
          </w:tcPr>
          <w:p w:rsidR="00873EAC" w:rsidRPr="004306E7" w:rsidRDefault="00873EAC" w:rsidP="00DF440B">
            <w:pPr>
              <w:ind w:firstLine="0"/>
            </w:pPr>
            <w:r w:rsidRPr="004306E7">
              <w:t>Водный объект</w:t>
            </w:r>
          </w:p>
        </w:tc>
        <w:tc>
          <w:tcPr>
            <w:tcW w:w="170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84,75</w:t>
            </w:r>
          </w:p>
        </w:tc>
        <w:tc>
          <w:tcPr>
            <w:tcW w:w="2126" w:type="dxa"/>
            <w:shd w:val="clear" w:color="auto" w:fill="auto"/>
          </w:tcPr>
          <w:p w:rsidR="00873EAC" w:rsidRPr="002F0DB7" w:rsidRDefault="00873EAC" w:rsidP="00571732">
            <w:pPr>
              <w:ind w:firstLine="0"/>
              <w:jc w:val="center"/>
            </w:pPr>
            <w:r w:rsidRPr="002F0DB7">
              <w:t>16,80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8</w:t>
            </w:r>
          </w:p>
        </w:tc>
        <w:tc>
          <w:tcPr>
            <w:tcW w:w="5375" w:type="dxa"/>
          </w:tcPr>
          <w:p w:rsidR="00873EAC" w:rsidRPr="00C138EA" w:rsidRDefault="00873EAC" w:rsidP="00DF440B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Городские леса, иные природные территории</w:t>
            </w:r>
          </w:p>
        </w:tc>
        <w:tc>
          <w:tcPr>
            <w:tcW w:w="170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53,72</w:t>
            </w:r>
          </w:p>
        </w:tc>
        <w:tc>
          <w:tcPr>
            <w:tcW w:w="2126" w:type="dxa"/>
            <w:shd w:val="clear" w:color="auto" w:fill="auto"/>
          </w:tcPr>
          <w:p w:rsidR="00873EAC" w:rsidRPr="002F0DB7" w:rsidRDefault="00873EAC" w:rsidP="00571732">
            <w:pPr>
              <w:ind w:firstLine="0"/>
              <w:jc w:val="center"/>
            </w:pPr>
            <w:r w:rsidRPr="002F0DB7">
              <w:t>10,65</w:t>
            </w:r>
          </w:p>
        </w:tc>
      </w:tr>
      <w:tr w:rsidR="00873EAC" w:rsidRPr="0074137E" w:rsidTr="00DF440B">
        <w:trPr>
          <w:trHeight w:val="103"/>
        </w:trPr>
        <w:tc>
          <w:tcPr>
            <w:tcW w:w="721" w:type="dxa"/>
            <w:tcBorders>
              <w:bottom w:val="single" w:sz="4" w:space="0" w:color="auto"/>
            </w:tcBorders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9</w:t>
            </w:r>
          </w:p>
        </w:tc>
        <w:tc>
          <w:tcPr>
            <w:tcW w:w="5375" w:type="dxa"/>
            <w:tcBorders>
              <w:bottom w:val="single" w:sz="2" w:space="0" w:color="000000"/>
            </w:tcBorders>
          </w:tcPr>
          <w:p w:rsidR="00873EAC" w:rsidRPr="002F7BBD" w:rsidRDefault="00873EAC" w:rsidP="00DF440B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Парки, скверы, бульвары, иные территории озеленения</w:t>
            </w:r>
          </w:p>
        </w:tc>
        <w:tc>
          <w:tcPr>
            <w:tcW w:w="1701" w:type="dxa"/>
            <w:tcBorders>
              <w:bottom w:val="single" w:sz="2" w:space="0" w:color="000000"/>
            </w:tcBorders>
          </w:tcPr>
          <w:p w:rsidR="00873EAC" w:rsidRPr="00B7606C" w:rsidRDefault="00873EAC" w:rsidP="00571732">
            <w:pPr>
              <w:ind w:firstLine="0"/>
              <w:jc w:val="center"/>
            </w:pPr>
            <w:r w:rsidRPr="00B7606C">
              <w:t>31,95</w:t>
            </w:r>
          </w:p>
        </w:tc>
        <w:tc>
          <w:tcPr>
            <w:tcW w:w="2126" w:type="dxa"/>
            <w:shd w:val="clear" w:color="auto" w:fill="auto"/>
          </w:tcPr>
          <w:p w:rsidR="00873EAC" w:rsidRPr="002F0DB7" w:rsidRDefault="00873EAC" w:rsidP="00571732">
            <w:pPr>
              <w:ind w:firstLine="0"/>
              <w:jc w:val="center"/>
            </w:pPr>
            <w:r w:rsidRPr="002F0DB7">
              <w:t>6,</w:t>
            </w:r>
            <w:r>
              <w:t>34</w:t>
            </w:r>
          </w:p>
        </w:tc>
      </w:tr>
      <w:tr w:rsidR="00873EAC" w:rsidRPr="00AA2E72" w:rsidTr="00DF440B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73EAC" w:rsidRPr="002F7BBD" w:rsidRDefault="00873EAC" w:rsidP="00571732">
            <w:pPr>
              <w:ind w:firstLine="0"/>
              <w:jc w:val="center"/>
              <w:rPr>
                <w:color w:val="FF0000"/>
              </w:rPr>
            </w:pPr>
          </w:p>
        </w:tc>
        <w:tc>
          <w:tcPr>
            <w:tcW w:w="5375" w:type="dxa"/>
            <w:tcBorders>
              <w:left w:val="nil"/>
              <w:right w:val="single" w:sz="4" w:space="0" w:color="auto"/>
            </w:tcBorders>
            <w:vAlign w:val="center"/>
          </w:tcPr>
          <w:p w:rsidR="00873EAC" w:rsidRPr="004306E7" w:rsidRDefault="00DF440B" w:rsidP="00DF440B">
            <w:pPr>
              <w:ind w:firstLine="0"/>
            </w:pPr>
            <w:r>
              <w:t>Итого: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504,26</w:t>
            </w:r>
          </w:p>
        </w:tc>
        <w:tc>
          <w:tcPr>
            <w:tcW w:w="2126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100</w:t>
            </w:r>
          </w:p>
        </w:tc>
      </w:tr>
    </w:tbl>
    <w:p w:rsidR="00742C51" w:rsidRDefault="00742C51" w:rsidP="00571732">
      <w:pPr>
        <w:pStyle w:val="2"/>
        <w:spacing w:before="0" w:after="0"/>
        <w:rPr>
          <w:rFonts w:ascii="Times New Roman" w:hAnsi="Times New Roman"/>
          <w:i w:val="0"/>
        </w:rPr>
      </w:pPr>
      <w:bookmarkStart w:id="12" w:name="_Toc460339504"/>
    </w:p>
    <w:p w:rsidR="00873EAC" w:rsidRDefault="00873EAC" w:rsidP="00DF440B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r w:rsidRPr="0086683D">
        <w:rPr>
          <w:rFonts w:ascii="Times New Roman" w:hAnsi="Times New Roman"/>
          <w:i w:val="0"/>
        </w:rPr>
        <w:t>2.</w:t>
      </w:r>
      <w:r>
        <w:rPr>
          <w:rFonts w:ascii="Times New Roman" w:hAnsi="Times New Roman"/>
          <w:i w:val="0"/>
        </w:rPr>
        <w:t>4</w:t>
      </w:r>
      <w:r w:rsidRPr="0086683D">
        <w:rPr>
          <w:rFonts w:ascii="Times New Roman" w:hAnsi="Times New Roman"/>
          <w:i w:val="0"/>
        </w:rPr>
        <w:t>. Развитие системы транспортного обслуживания</w:t>
      </w:r>
      <w:bookmarkEnd w:id="12"/>
    </w:p>
    <w:p w:rsidR="00742C51" w:rsidRPr="00742C51" w:rsidRDefault="00742C51" w:rsidP="00571732"/>
    <w:p w:rsidR="00873EAC" w:rsidRPr="007C4F5F" w:rsidRDefault="006A5017" w:rsidP="00571732">
      <w:pPr>
        <w:ind w:firstLine="720"/>
      </w:pPr>
      <w:r w:rsidRPr="00AE761F">
        <w:t>Решения транспортной инфраструктуры приняты на основании Генерального плана города Новосибирска с учетом решений Генеральной схемы развития улично-дорожной сети города Новосибирска.</w:t>
      </w:r>
      <w:r w:rsidR="00873EAC" w:rsidRPr="007C4F5F">
        <w:t xml:space="preserve"> </w:t>
      </w:r>
    </w:p>
    <w:p w:rsidR="00873EAC" w:rsidRPr="007C4F5F" w:rsidRDefault="00873EAC" w:rsidP="00571732">
      <w:pPr>
        <w:ind w:firstLine="720"/>
      </w:pPr>
      <w:r w:rsidRPr="007C4F5F">
        <w:t xml:space="preserve">В основу улично-дорожной сети </w:t>
      </w:r>
      <w:r>
        <w:t>планируемой</w:t>
      </w:r>
      <w:r w:rsidRPr="007C4F5F">
        <w:t xml:space="preserve"> территории положены элементы опорной сети магистралей: </w:t>
      </w:r>
    </w:p>
    <w:p w:rsidR="00873EAC" w:rsidRPr="007C4F5F" w:rsidRDefault="00873EAC" w:rsidP="00571732">
      <w:pPr>
        <w:ind w:firstLine="720"/>
      </w:pPr>
      <w:r w:rsidRPr="007C4F5F">
        <w:t>фрагмент ул. Большевистской – юго-восточная часть радиального транспортного коридора в пределах центрального кольцевого коридора – магистральная улица общегородского значения непрерывного движения;</w:t>
      </w:r>
    </w:p>
    <w:p w:rsidR="00873EAC" w:rsidRPr="007C4F5F" w:rsidRDefault="00873EAC" w:rsidP="00571732">
      <w:pPr>
        <w:ind w:firstLine="720"/>
      </w:pPr>
      <w:r w:rsidRPr="007C4F5F">
        <w:t>фрагмент Октябрьского мостового перехода через реку Обь –</w:t>
      </w:r>
      <w:r>
        <w:t xml:space="preserve"> </w:t>
      </w:r>
      <w:r w:rsidRPr="007C4F5F">
        <w:t>центральная часть радиального транспортного коридора в пределах центрального кольцевого коридора – магистральная улица общегородского движения общегородского значения непрерывного движения;</w:t>
      </w:r>
    </w:p>
    <w:p w:rsidR="00873EAC" w:rsidRPr="007C4F5F" w:rsidRDefault="00873EAC" w:rsidP="00571732">
      <w:pPr>
        <w:ind w:firstLine="720"/>
      </w:pPr>
      <w:r w:rsidRPr="007C4F5F">
        <w:t xml:space="preserve">фрагмент </w:t>
      </w:r>
      <w:r>
        <w:t xml:space="preserve">Бугринского </w:t>
      </w:r>
      <w:r w:rsidRPr="007C4F5F">
        <w:t>моста – юго-восточный фрагмент центрального кольцевого коридора и одновременно северо-западный фрагмент южного транспортного кольцевого коридора, а также центральный фрагмент хордового транспортного коридора от северо-восточной до юго-западной границ города;</w:t>
      </w:r>
    </w:p>
    <w:p w:rsidR="00873EAC" w:rsidRPr="007C4F5F" w:rsidRDefault="00873EAC" w:rsidP="00571732">
      <w:pPr>
        <w:ind w:firstLine="720"/>
      </w:pPr>
      <w:r w:rsidRPr="007C4F5F">
        <w:t>фрагмент эстакады и мостового перехода через реку Обь в продолжение ул. Автогенной – фрагмент радиального транспортного коридора в пределах центрального кольцевого коридора – магистральная улица общегородского значения регулируемого движения 1 класса.</w:t>
      </w:r>
    </w:p>
    <w:p w:rsidR="00873EAC" w:rsidRPr="007C4F5F" w:rsidRDefault="00873EAC" w:rsidP="00B74DB4">
      <w:pPr>
        <w:widowControl w:val="0"/>
        <w:ind w:firstLine="720"/>
      </w:pPr>
      <w:r w:rsidRPr="007C4F5F">
        <w:t>В местах пересечения между собой магистралей общегородского значения непрерывного движения проектом</w:t>
      </w:r>
      <w:r>
        <w:t xml:space="preserve"> планировки</w:t>
      </w:r>
      <w:r w:rsidRPr="007C4F5F">
        <w:t xml:space="preserve"> предусмотрено устройство транспортных неполных узлов (развязок) первого класса (в разных уровнях). </w:t>
      </w:r>
    </w:p>
    <w:p w:rsidR="00873EAC" w:rsidRDefault="00873EAC" w:rsidP="00571732">
      <w:pPr>
        <w:ind w:firstLine="720"/>
      </w:pPr>
      <w:r w:rsidRPr="007C4F5F">
        <w:t>В месте пересечения магистрали общегородского значения непрерывного движения с магистралью регулируемого движения 1 класса предусмотрено устройство глухой (без съездов) транспортной развязки в разных уровнях.</w:t>
      </w:r>
    </w:p>
    <w:p w:rsidR="00873EAC" w:rsidRPr="007C4F5F" w:rsidRDefault="00873EAC" w:rsidP="00571732">
      <w:pPr>
        <w:spacing w:line="240" w:lineRule="atLeast"/>
        <w:ind w:firstLine="720"/>
      </w:pPr>
      <w:r w:rsidRPr="007C4F5F">
        <w:t xml:space="preserve">Предполагаемое состояние улично-дорожной сети </w:t>
      </w:r>
      <w:r>
        <w:t xml:space="preserve"> </w:t>
      </w:r>
      <w:r w:rsidRPr="007C4F5F">
        <w:t xml:space="preserve">на </w:t>
      </w:r>
      <w:r>
        <w:t>планируемой</w:t>
      </w:r>
      <w:r w:rsidRPr="007C4F5F">
        <w:t xml:space="preserve"> территории </w:t>
      </w:r>
      <w:r>
        <w:t>приведены в таблице 5.</w:t>
      </w:r>
    </w:p>
    <w:p w:rsidR="00B74DB4" w:rsidRPr="00B74DB4" w:rsidRDefault="00B74DB4" w:rsidP="00571732">
      <w:pPr>
        <w:spacing w:line="240" w:lineRule="atLeast"/>
        <w:ind w:firstLine="0"/>
        <w:jc w:val="right"/>
        <w:rPr>
          <w:sz w:val="24"/>
        </w:rPr>
      </w:pPr>
    </w:p>
    <w:p w:rsidR="000D1599" w:rsidRDefault="000D1599" w:rsidP="00571732">
      <w:pPr>
        <w:spacing w:line="240" w:lineRule="atLeast"/>
        <w:ind w:firstLine="0"/>
        <w:jc w:val="right"/>
      </w:pPr>
      <w:r w:rsidRPr="007C4F5F">
        <w:t xml:space="preserve">Таблица </w:t>
      </w:r>
      <w:r>
        <w:t>5</w:t>
      </w:r>
    </w:p>
    <w:p w:rsidR="00873EAC" w:rsidRPr="00B74DB4" w:rsidRDefault="00873EAC" w:rsidP="00571732">
      <w:pPr>
        <w:spacing w:line="240" w:lineRule="atLeast"/>
        <w:ind w:firstLine="0"/>
        <w:jc w:val="center"/>
        <w:rPr>
          <w:b/>
          <w:sz w:val="24"/>
        </w:rPr>
      </w:pPr>
    </w:p>
    <w:p w:rsidR="00DF440B" w:rsidRDefault="00873EAC" w:rsidP="00571732">
      <w:pPr>
        <w:spacing w:line="240" w:lineRule="atLeast"/>
        <w:ind w:firstLine="0"/>
        <w:jc w:val="center"/>
      </w:pPr>
      <w:r w:rsidRPr="007C4F5F">
        <w:t xml:space="preserve">Предполагаемое состояние улично-дорожной сети </w:t>
      </w:r>
      <w:r>
        <w:t xml:space="preserve"> </w:t>
      </w:r>
    </w:p>
    <w:p w:rsidR="00873EAC" w:rsidRPr="007C4F5F" w:rsidRDefault="00873EAC" w:rsidP="00571732">
      <w:pPr>
        <w:spacing w:line="240" w:lineRule="atLeast"/>
        <w:ind w:firstLine="0"/>
        <w:jc w:val="center"/>
      </w:pPr>
      <w:r w:rsidRPr="007C4F5F">
        <w:t xml:space="preserve">на </w:t>
      </w:r>
      <w:r>
        <w:t>планируемой</w:t>
      </w:r>
      <w:r w:rsidR="000D1599">
        <w:t xml:space="preserve"> территории к </w:t>
      </w:r>
      <w:r w:rsidRPr="007C4F5F">
        <w:t>2030 году</w:t>
      </w:r>
    </w:p>
    <w:p w:rsidR="00873EAC" w:rsidRPr="007C4F5F" w:rsidRDefault="00873EAC" w:rsidP="00571732">
      <w:pPr>
        <w:ind w:firstLine="0"/>
        <w:jc w:val="right"/>
      </w:pPr>
    </w:p>
    <w:tbl>
      <w:tblPr>
        <w:tblW w:w="4917" w:type="pct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711"/>
        <w:gridCol w:w="6804"/>
        <w:gridCol w:w="1135"/>
        <w:gridCol w:w="1274"/>
      </w:tblGrid>
      <w:tr w:rsidR="00873EAC" w:rsidRPr="007C4F5F" w:rsidTr="00DF440B">
        <w:trPr>
          <w:tblHeader/>
        </w:trPr>
        <w:tc>
          <w:tcPr>
            <w:tcW w:w="3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№</w:t>
            </w:r>
          </w:p>
          <w:p w:rsidR="00873EAC" w:rsidRPr="007C4F5F" w:rsidRDefault="00DF440B" w:rsidP="00571732">
            <w:pPr>
              <w:ind w:firstLine="0"/>
              <w:jc w:val="center"/>
            </w:pPr>
            <w:r>
              <w:t>п/п</w:t>
            </w:r>
          </w:p>
        </w:tc>
        <w:tc>
          <w:tcPr>
            <w:tcW w:w="34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Наименование зоны</w:t>
            </w:r>
          </w:p>
        </w:tc>
        <w:tc>
          <w:tcPr>
            <w:tcW w:w="5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Длина, км</w:t>
            </w:r>
          </w:p>
        </w:tc>
        <w:tc>
          <w:tcPr>
            <w:tcW w:w="6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Процент</w:t>
            </w:r>
          </w:p>
        </w:tc>
      </w:tr>
    </w:tbl>
    <w:p w:rsidR="000D1599" w:rsidRPr="000D1599" w:rsidRDefault="000D1599" w:rsidP="00571732">
      <w:pPr>
        <w:rPr>
          <w:sz w:val="2"/>
        </w:rPr>
      </w:pPr>
    </w:p>
    <w:tbl>
      <w:tblPr>
        <w:tblW w:w="4917" w:type="pct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711"/>
        <w:gridCol w:w="6804"/>
        <w:gridCol w:w="1135"/>
        <w:gridCol w:w="1274"/>
      </w:tblGrid>
      <w:tr w:rsidR="00873EAC" w:rsidRPr="007C4F5F" w:rsidTr="00DF440B">
        <w:trPr>
          <w:tblHeader/>
        </w:trPr>
        <w:tc>
          <w:tcPr>
            <w:tcW w:w="3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1</w:t>
            </w:r>
          </w:p>
        </w:tc>
        <w:tc>
          <w:tcPr>
            <w:tcW w:w="34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2</w:t>
            </w:r>
          </w:p>
        </w:tc>
        <w:tc>
          <w:tcPr>
            <w:tcW w:w="5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4</w:t>
            </w:r>
          </w:p>
        </w:tc>
        <w:tc>
          <w:tcPr>
            <w:tcW w:w="6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5</w:t>
            </w:r>
          </w:p>
        </w:tc>
      </w:tr>
      <w:tr w:rsidR="00873EAC" w:rsidRPr="007C4F5F" w:rsidTr="00DF440B"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1</w:t>
            </w:r>
          </w:p>
        </w:tc>
        <w:tc>
          <w:tcPr>
            <w:tcW w:w="46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Опорная сеть</w:t>
            </w:r>
          </w:p>
        </w:tc>
      </w:tr>
      <w:tr w:rsidR="00873EAC" w:rsidRPr="007C4F5F" w:rsidTr="00DF440B">
        <w:tc>
          <w:tcPr>
            <w:tcW w:w="358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1.1</w:t>
            </w:r>
          </w:p>
        </w:tc>
        <w:tc>
          <w:tcPr>
            <w:tcW w:w="3428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Магистрали непрерывного движения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4,17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1</w:t>
            </w:r>
            <w:r>
              <w:t>9,3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1.2</w:t>
            </w:r>
          </w:p>
        </w:tc>
        <w:tc>
          <w:tcPr>
            <w:tcW w:w="342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Магистральные улицы общегородского значения регулируемого движения 1 класса</w:t>
            </w:r>
            <w:r w:rsidR="00A53D11">
              <w:t xml:space="preserve"> 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1,13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5</w:t>
            </w:r>
            <w:r>
              <w:t>,2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2</w:t>
            </w:r>
          </w:p>
        </w:tc>
        <w:tc>
          <w:tcPr>
            <w:tcW w:w="4642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Магистрали, не относящиеся к опорной сети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2.1</w:t>
            </w:r>
          </w:p>
        </w:tc>
        <w:tc>
          <w:tcPr>
            <w:tcW w:w="342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Магистральные улицы общегородского значения регулируемого движения 2 класса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–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–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2.2</w:t>
            </w:r>
          </w:p>
        </w:tc>
        <w:tc>
          <w:tcPr>
            <w:tcW w:w="342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Магистральные улицы районного значения регулируемого движения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>
              <w:t>5,47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>
              <w:t>25,3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</w:p>
        </w:tc>
        <w:tc>
          <w:tcPr>
            <w:tcW w:w="3428" w:type="pct"/>
            <w:tcBorders>
              <w:left w:val="nil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Итого: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10,</w:t>
            </w:r>
            <w:r>
              <w:t>77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>
              <w:t>49,8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3</w:t>
            </w:r>
          </w:p>
        </w:tc>
        <w:tc>
          <w:tcPr>
            <w:tcW w:w="4642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Сеть улиц и проездов в жилой застройке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3.1</w:t>
            </w:r>
          </w:p>
        </w:tc>
        <w:tc>
          <w:tcPr>
            <w:tcW w:w="342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Улиц</w:t>
            </w:r>
            <w:r w:rsidR="00DF440B">
              <w:t>ы</w:t>
            </w:r>
            <w:r w:rsidRPr="007C4F5F">
              <w:t xml:space="preserve"> в жилых районах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2,</w:t>
            </w:r>
            <w:r>
              <w:t>53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0173E1">
              <w:t>11,7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3.2</w:t>
            </w:r>
          </w:p>
        </w:tc>
        <w:tc>
          <w:tcPr>
            <w:tcW w:w="342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DF440B">
            <w:pPr>
              <w:ind w:firstLine="0"/>
            </w:pPr>
            <w:r w:rsidRPr="007C4F5F">
              <w:t>Проезд</w:t>
            </w:r>
            <w:r w:rsidR="00DF440B">
              <w:t>ы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3B3A7E">
            <w:pPr>
              <w:ind w:firstLine="0"/>
              <w:jc w:val="center"/>
            </w:pPr>
            <w:r>
              <w:t>8,</w:t>
            </w:r>
            <w:r w:rsidR="003B3A7E">
              <w:t>25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>
              <w:t>38,5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</w:p>
        </w:tc>
        <w:tc>
          <w:tcPr>
            <w:tcW w:w="3428" w:type="pct"/>
            <w:tcBorders>
              <w:left w:val="nil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Итого: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>
              <w:t>10,87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>
              <w:t>50,2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4</w:t>
            </w:r>
          </w:p>
        </w:tc>
        <w:tc>
          <w:tcPr>
            <w:tcW w:w="4642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Улиц</w:t>
            </w:r>
            <w:r w:rsidR="00DF440B">
              <w:t>ы</w:t>
            </w:r>
            <w:r w:rsidRPr="007C4F5F">
              <w:t xml:space="preserve"> и дорог</w:t>
            </w:r>
            <w:r w:rsidR="00DF440B">
              <w:t>и</w:t>
            </w:r>
            <w:r w:rsidRPr="007C4F5F">
              <w:t xml:space="preserve"> иного назначения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4.1</w:t>
            </w:r>
          </w:p>
        </w:tc>
        <w:tc>
          <w:tcPr>
            <w:tcW w:w="342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DF440B">
            <w:pPr>
              <w:ind w:firstLine="0"/>
            </w:pPr>
            <w:r w:rsidRPr="007C4F5F">
              <w:t>Полевы</w:t>
            </w:r>
            <w:r w:rsidR="00DF440B">
              <w:t>е</w:t>
            </w:r>
            <w:r w:rsidRPr="007C4F5F">
              <w:t xml:space="preserve"> дорог</w:t>
            </w:r>
            <w:r w:rsidR="00DF440B">
              <w:t>и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–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–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4.2</w:t>
            </w:r>
          </w:p>
        </w:tc>
        <w:tc>
          <w:tcPr>
            <w:tcW w:w="342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DF440B">
            <w:pPr>
              <w:ind w:firstLine="0"/>
            </w:pPr>
            <w:r w:rsidRPr="007C4F5F">
              <w:t>Дорог</w:t>
            </w:r>
            <w:r w:rsidR="00DF440B">
              <w:t>и</w:t>
            </w:r>
            <w:r w:rsidRPr="007C4F5F">
              <w:t xml:space="preserve"> и проезд</w:t>
            </w:r>
            <w:r w:rsidR="00DF440B">
              <w:t>ы</w:t>
            </w:r>
            <w:r w:rsidRPr="007C4F5F">
              <w:t xml:space="preserve"> промышленных предприятий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–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–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</w:p>
        </w:tc>
        <w:tc>
          <w:tcPr>
            <w:tcW w:w="3428" w:type="pct"/>
            <w:tcBorders>
              <w:left w:val="nil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Итого: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–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–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</w:p>
        </w:tc>
        <w:tc>
          <w:tcPr>
            <w:tcW w:w="3428" w:type="pct"/>
            <w:tcBorders>
              <w:left w:val="nil"/>
              <w:bottom w:val="single" w:sz="2" w:space="0" w:color="000000"/>
            </w:tcBorders>
          </w:tcPr>
          <w:p w:rsidR="00873EAC" w:rsidRPr="007C4F5F" w:rsidRDefault="00DF440B" w:rsidP="00571732">
            <w:pPr>
              <w:ind w:firstLine="0"/>
            </w:pPr>
            <w:r>
              <w:t>Всего</w:t>
            </w:r>
            <w:r w:rsidR="00873EAC" w:rsidRPr="007C4F5F">
              <w:t>: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>
              <w:t>21,64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100</w:t>
            </w:r>
          </w:p>
        </w:tc>
      </w:tr>
    </w:tbl>
    <w:p w:rsidR="00DF440B" w:rsidRDefault="00DF440B" w:rsidP="00571732">
      <w:pPr>
        <w:ind w:firstLine="720"/>
      </w:pPr>
    </w:p>
    <w:p w:rsidR="00873EAC" w:rsidRPr="008E3205" w:rsidRDefault="00873EAC" w:rsidP="00571732">
      <w:pPr>
        <w:ind w:firstLine="720"/>
      </w:pPr>
      <w:r w:rsidRPr="008E3205">
        <w:t>Сеть магистралей, не относящихся к опорной сети, сформирована на основе магистральных улиц районного значения регулируемого движения.</w:t>
      </w:r>
    </w:p>
    <w:p w:rsidR="00873EAC" w:rsidRPr="008E3205" w:rsidRDefault="00873EAC" w:rsidP="00571732">
      <w:pPr>
        <w:ind w:firstLine="720"/>
      </w:pPr>
      <w:r w:rsidRPr="008E3205">
        <w:t>В дополнение к сети магистральных улиц для обслуживания территории проектом</w:t>
      </w:r>
      <w:r>
        <w:t xml:space="preserve"> планировки</w:t>
      </w:r>
      <w:r w:rsidRPr="008E3205">
        <w:t xml:space="preserve"> предусмотрены:</w:t>
      </w:r>
    </w:p>
    <w:p w:rsidR="00873EAC" w:rsidRPr="008E3205" w:rsidRDefault="00873EAC" w:rsidP="00571732">
      <w:pPr>
        <w:ind w:firstLine="720"/>
      </w:pPr>
      <w:r w:rsidRPr="008E3205">
        <w:t>сеть жилых улиц и основных проездов;</w:t>
      </w:r>
    </w:p>
    <w:p w:rsidR="00873EAC" w:rsidRPr="008E3205" w:rsidRDefault="00873EAC" w:rsidP="00571732">
      <w:pPr>
        <w:ind w:firstLine="720"/>
      </w:pPr>
      <w:r w:rsidRPr="008E3205">
        <w:t>сеть дорог и проездов производственных предприятий.</w:t>
      </w:r>
    </w:p>
    <w:p w:rsidR="00873EAC" w:rsidRPr="008E3205" w:rsidRDefault="00873EAC" w:rsidP="00571732">
      <w:pPr>
        <w:ind w:firstLine="720"/>
      </w:pPr>
      <w:r w:rsidRPr="008E3205">
        <w:t>В основу этих сетей положены сети существующих улиц, дорог и проез</w:t>
      </w:r>
      <w:r w:rsidR="00FB1D30">
        <w:t>дов (с сокращением сети за счет</w:t>
      </w:r>
      <w:r w:rsidRPr="008E3205">
        <w:t xml:space="preserve"> улиц и проездов, обусловленных характером ликвидируемой ветхой застройки).</w:t>
      </w:r>
    </w:p>
    <w:p w:rsidR="00873EAC" w:rsidRPr="008E3205" w:rsidRDefault="00873EAC" w:rsidP="00571732">
      <w:pPr>
        <w:ind w:firstLine="720"/>
      </w:pPr>
      <w:r w:rsidRPr="008E3205">
        <w:t>Улично-дорожная сеть дополнена сетью пешеходных улиц.</w:t>
      </w:r>
      <w:r>
        <w:t xml:space="preserve"> </w:t>
      </w:r>
      <w:r w:rsidRPr="007C4F5F">
        <w:t>Характеристика проектируемых магистральных улиц</w:t>
      </w:r>
      <w:r>
        <w:t xml:space="preserve"> приведена в таблице 6.</w:t>
      </w:r>
    </w:p>
    <w:p w:rsidR="00F9002D" w:rsidRDefault="00F9002D" w:rsidP="00571732">
      <w:pPr>
        <w:ind w:firstLine="0"/>
        <w:jc w:val="right"/>
      </w:pPr>
    </w:p>
    <w:p w:rsidR="00452553" w:rsidRDefault="00452553" w:rsidP="00571732">
      <w:pPr>
        <w:ind w:firstLine="0"/>
        <w:jc w:val="right"/>
      </w:pPr>
      <w:r w:rsidRPr="007C4F5F">
        <w:t xml:space="preserve">Таблица </w:t>
      </w:r>
      <w:r>
        <w:t>6</w:t>
      </w:r>
    </w:p>
    <w:p w:rsidR="00873EAC" w:rsidRPr="00AA2E72" w:rsidRDefault="00873EAC" w:rsidP="00571732">
      <w:pPr>
        <w:ind w:firstLine="0"/>
        <w:rPr>
          <w:b/>
        </w:rPr>
      </w:pPr>
    </w:p>
    <w:p w:rsidR="00873EAC" w:rsidRPr="00DF440B" w:rsidRDefault="00873EAC" w:rsidP="00571732">
      <w:pPr>
        <w:ind w:firstLine="0"/>
        <w:jc w:val="center"/>
        <w:rPr>
          <w:sz w:val="27"/>
          <w:szCs w:val="27"/>
        </w:rPr>
      </w:pPr>
      <w:r w:rsidRPr="00DF440B">
        <w:rPr>
          <w:sz w:val="27"/>
          <w:szCs w:val="27"/>
        </w:rPr>
        <w:t>Характеристика п</w:t>
      </w:r>
      <w:r w:rsidR="00130A34" w:rsidRPr="00DF440B">
        <w:rPr>
          <w:sz w:val="27"/>
          <w:szCs w:val="27"/>
        </w:rPr>
        <w:t>роектируемых магистральных улиц</w:t>
      </w:r>
    </w:p>
    <w:p w:rsidR="00873EAC" w:rsidRPr="007C4F5F" w:rsidRDefault="00873EAC" w:rsidP="00571732">
      <w:pPr>
        <w:ind w:firstLine="0"/>
        <w:jc w:val="right"/>
      </w:pP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12"/>
        <w:gridCol w:w="2692"/>
        <w:gridCol w:w="2267"/>
        <w:gridCol w:w="1086"/>
        <w:gridCol w:w="863"/>
        <w:gridCol w:w="1171"/>
        <w:gridCol w:w="1133"/>
      </w:tblGrid>
      <w:tr w:rsidR="00873EAC" w:rsidRPr="00DF440B" w:rsidTr="006F2487">
        <w:trPr>
          <w:tblHeader/>
        </w:trPr>
        <w:tc>
          <w:tcPr>
            <w:tcW w:w="358" w:type="pct"/>
          </w:tcPr>
          <w:p w:rsidR="00873EAC" w:rsidRPr="00DF440B" w:rsidRDefault="00873EAC" w:rsidP="00D146F3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№</w:t>
            </w:r>
          </w:p>
          <w:p w:rsidR="00873EAC" w:rsidRPr="00DF440B" w:rsidRDefault="00DF440B" w:rsidP="00D146F3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п/п</w:t>
            </w:r>
          </w:p>
        </w:tc>
        <w:tc>
          <w:tcPr>
            <w:tcW w:w="1356" w:type="pct"/>
          </w:tcPr>
          <w:p w:rsidR="00DF440B" w:rsidRPr="00DF440B" w:rsidRDefault="00873EAC" w:rsidP="00D146F3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 xml:space="preserve">Условное </w:t>
            </w:r>
          </w:p>
          <w:p w:rsidR="00873EAC" w:rsidRPr="00DF440B" w:rsidRDefault="00873EAC" w:rsidP="00D146F3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142" w:type="pct"/>
          </w:tcPr>
          <w:p w:rsidR="00873EAC" w:rsidRPr="00DF440B" w:rsidRDefault="00873EAC" w:rsidP="00D146F3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Категория, класс</w:t>
            </w:r>
          </w:p>
        </w:tc>
        <w:tc>
          <w:tcPr>
            <w:tcW w:w="547" w:type="pct"/>
          </w:tcPr>
          <w:p w:rsidR="00873EAC" w:rsidRPr="00DF440B" w:rsidRDefault="00873EAC" w:rsidP="00D146F3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Ширина в красных линиях</w:t>
            </w:r>
            <w:r w:rsidR="002D7DEB">
              <w:rPr>
                <w:sz w:val="26"/>
                <w:szCs w:val="26"/>
              </w:rPr>
              <w:t>, м</w:t>
            </w:r>
          </w:p>
        </w:tc>
        <w:tc>
          <w:tcPr>
            <w:tcW w:w="435" w:type="pct"/>
          </w:tcPr>
          <w:p w:rsidR="00873EAC" w:rsidRPr="00DF440B" w:rsidRDefault="00873EAC" w:rsidP="00D146F3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Число полос</w:t>
            </w:r>
          </w:p>
        </w:tc>
        <w:tc>
          <w:tcPr>
            <w:tcW w:w="590" w:type="pct"/>
          </w:tcPr>
          <w:p w:rsidR="00873EAC" w:rsidRPr="00DF440B" w:rsidRDefault="00873EAC" w:rsidP="00D146F3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Ширина основной проезжей части</w:t>
            </w:r>
            <w:r w:rsidR="002D7DEB">
              <w:rPr>
                <w:sz w:val="26"/>
                <w:szCs w:val="26"/>
              </w:rPr>
              <w:t>, м</w:t>
            </w:r>
          </w:p>
        </w:tc>
        <w:tc>
          <w:tcPr>
            <w:tcW w:w="571" w:type="pct"/>
          </w:tcPr>
          <w:p w:rsidR="00873EAC" w:rsidRPr="00DF440B" w:rsidRDefault="00873EAC" w:rsidP="00D146F3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Разрешенная скорость, км/ч</w:t>
            </w:r>
          </w:p>
        </w:tc>
      </w:tr>
    </w:tbl>
    <w:p w:rsidR="00873EAC" w:rsidRPr="00931F02" w:rsidRDefault="00873EAC" w:rsidP="00571732">
      <w:pPr>
        <w:rPr>
          <w:sz w:val="2"/>
          <w:szCs w:val="2"/>
        </w:rPr>
      </w:pP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11"/>
        <w:gridCol w:w="2691"/>
        <w:gridCol w:w="2267"/>
        <w:gridCol w:w="1086"/>
        <w:gridCol w:w="863"/>
        <w:gridCol w:w="1171"/>
        <w:gridCol w:w="1135"/>
      </w:tblGrid>
      <w:tr w:rsidR="00DF440B" w:rsidRPr="00DF440B" w:rsidTr="006F2487">
        <w:trPr>
          <w:tblHeader/>
        </w:trPr>
        <w:tc>
          <w:tcPr>
            <w:tcW w:w="358" w:type="pct"/>
          </w:tcPr>
          <w:p w:rsidR="00873EAC" w:rsidRPr="00DF440B" w:rsidRDefault="00873EAC" w:rsidP="00F9002D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</w:t>
            </w:r>
          </w:p>
        </w:tc>
        <w:tc>
          <w:tcPr>
            <w:tcW w:w="1356" w:type="pct"/>
          </w:tcPr>
          <w:p w:rsidR="00873EAC" w:rsidRPr="00DF440B" w:rsidRDefault="00873EAC" w:rsidP="00F9002D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</w:t>
            </w:r>
          </w:p>
        </w:tc>
        <w:tc>
          <w:tcPr>
            <w:tcW w:w="1142" w:type="pct"/>
          </w:tcPr>
          <w:p w:rsidR="00873EAC" w:rsidRPr="00DF440B" w:rsidRDefault="00873EAC" w:rsidP="00F9002D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3</w:t>
            </w:r>
          </w:p>
        </w:tc>
        <w:tc>
          <w:tcPr>
            <w:tcW w:w="547" w:type="pct"/>
          </w:tcPr>
          <w:p w:rsidR="00873EAC" w:rsidRPr="00DF440B" w:rsidRDefault="00873EAC" w:rsidP="00F9002D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4</w:t>
            </w:r>
          </w:p>
        </w:tc>
        <w:tc>
          <w:tcPr>
            <w:tcW w:w="435" w:type="pct"/>
          </w:tcPr>
          <w:p w:rsidR="00873EAC" w:rsidRPr="00DF440B" w:rsidRDefault="00873EAC" w:rsidP="00F9002D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5</w:t>
            </w:r>
          </w:p>
        </w:tc>
        <w:tc>
          <w:tcPr>
            <w:tcW w:w="590" w:type="pct"/>
          </w:tcPr>
          <w:p w:rsidR="00873EAC" w:rsidRPr="00DF440B" w:rsidRDefault="00873EAC" w:rsidP="00F9002D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6</w:t>
            </w:r>
          </w:p>
        </w:tc>
        <w:tc>
          <w:tcPr>
            <w:tcW w:w="571" w:type="pct"/>
          </w:tcPr>
          <w:p w:rsidR="00873EAC" w:rsidRPr="00DF440B" w:rsidRDefault="00873EAC" w:rsidP="00F9002D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7</w:t>
            </w:r>
          </w:p>
        </w:tc>
      </w:tr>
      <w:tr w:rsidR="00873EAC" w:rsidRPr="00DF440B" w:rsidTr="006F2487">
        <w:tc>
          <w:tcPr>
            <w:tcW w:w="358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</w:t>
            </w:r>
          </w:p>
        </w:tc>
        <w:tc>
          <w:tcPr>
            <w:tcW w:w="4642" w:type="pct"/>
            <w:gridSpan w:val="6"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Опорная сеть</w:t>
            </w:r>
          </w:p>
        </w:tc>
      </w:tr>
      <w:tr w:rsidR="00DF440B" w:rsidRPr="00DF440B" w:rsidTr="006F2487">
        <w:tc>
          <w:tcPr>
            <w:tcW w:w="358" w:type="pct"/>
            <w:vMerge w:val="restar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1.1</w:t>
            </w:r>
          </w:p>
        </w:tc>
        <w:tc>
          <w:tcPr>
            <w:tcW w:w="1356" w:type="pct"/>
            <w:vMerge w:val="restart"/>
          </w:tcPr>
          <w:p w:rsidR="00873EAC" w:rsidRPr="00DF440B" w:rsidRDefault="00DF440B" w:rsidP="00DF440B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873EAC" w:rsidRPr="00DF440B">
              <w:rPr>
                <w:sz w:val="26"/>
                <w:szCs w:val="26"/>
              </w:rPr>
              <w:t>л.</w:t>
            </w:r>
            <w:r>
              <w:rPr>
                <w:sz w:val="26"/>
                <w:szCs w:val="26"/>
              </w:rPr>
              <w:t xml:space="preserve"> </w:t>
            </w:r>
            <w:r w:rsidR="00873EAC" w:rsidRPr="00DF440B">
              <w:rPr>
                <w:sz w:val="26"/>
                <w:szCs w:val="26"/>
              </w:rPr>
              <w:t>Большевистская</w:t>
            </w:r>
          </w:p>
        </w:tc>
        <w:tc>
          <w:tcPr>
            <w:tcW w:w="1142" w:type="pct"/>
            <w:vMerge w:val="restart"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Магистральная улица общегородского значения непрерывного движения</w:t>
            </w:r>
          </w:p>
        </w:tc>
        <w:tc>
          <w:tcPr>
            <w:tcW w:w="547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50</w:t>
            </w:r>
          </w:p>
        </w:tc>
        <w:tc>
          <w:tcPr>
            <w:tcW w:w="435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6</w:t>
            </w:r>
          </w:p>
        </w:tc>
        <w:tc>
          <w:tcPr>
            <w:tcW w:w="590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</w:t>
            </w:r>
            <w:r w:rsidR="00DF440B"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х</w:t>
            </w:r>
            <w:r w:rsidR="00DF440B"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15</w:t>
            </w:r>
          </w:p>
        </w:tc>
        <w:tc>
          <w:tcPr>
            <w:tcW w:w="571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100</w:t>
            </w:r>
          </w:p>
        </w:tc>
      </w:tr>
      <w:tr w:rsidR="00DF440B" w:rsidRPr="00DF440B" w:rsidTr="006F2487">
        <w:tc>
          <w:tcPr>
            <w:tcW w:w="358" w:type="pct"/>
            <w:vMerge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6" w:type="pct"/>
            <w:vMerge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142" w:type="pct"/>
            <w:vMerge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547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100</w:t>
            </w:r>
          </w:p>
        </w:tc>
        <w:tc>
          <w:tcPr>
            <w:tcW w:w="435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6+2</w:t>
            </w:r>
          </w:p>
        </w:tc>
        <w:tc>
          <w:tcPr>
            <w:tcW w:w="590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</w:t>
            </w:r>
            <w:r w:rsidR="00DF440B"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х</w:t>
            </w:r>
            <w:r w:rsidR="00DF440B"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15</w:t>
            </w:r>
          </w:p>
        </w:tc>
        <w:tc>
          <w:tcPr>
            <w:tcW w:w="571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100</w:t>
            </w:r>
          </w:p>
        </w:tc>
      </w:tr>
      <w:tr w:rsidR="00DF440B" w:rsidRPr="00DF440B" w:rsidTr="006F2487">
        <w:tc>
          <w:tcPr>
            <w:tcW w:w="358" w:type="pct"/>
          </w:tcPr>
          <w:p w:rsidR="00DF440B" w:rsidRPr="00DF440B" w:rsidRDefault="00DF440B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1.2</w:t>
            </w:r>
          </w:p>
        </w:tc>
        <w:tc>
          <w:tcPr>
            <w:tcW w:w="1356" w:type="pct"/>
          </w:tcPr>
          <w:p w:rsidR="00DF440B" w:rsidRPr="00DF440B" w:rsidRDefault="00DF440B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Мостовые переходы через реку Обь</w:t>
            </w:r>
          </w:p>
        </w:tc>
        <w:tc>
          <w:tcPr>
            <w:tcW w:w="1142" w:type="pct"/>
          </w:tcPr>
          <w:p w:rsidR="00DF440B" w:rsidRPr="00DF440B" w:rsidRDefault="00DF440B" w:rsidP="00571732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547" w:type="pct"/>
          </w:tcPr>
          <w:p w:rsidR="00DF440B" w:rsidRPr="00DF440B" w:rsidRDefault="00DF440B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5" w:type="pct"/>
          </w:tcPr>
          <w:p w:rsidR="00DF440B" w:rsidRPr="00DF440B" w:rsidRDefault="00DF440B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90" w:type="pct"/>
          </w:tcPr>
          <w:p w:rsidR="00DF440B" w:rsidRPr="00DF440B" w:rsidRDefault="00DF440B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71" w:type="pct"/>
          </w:tcPr>
          <w:p w:rsidR="00DF440B" w:rsidRPr="00DF440B" w:rsidRDefault="00DF440B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F440B" w:rsidRPr="00DF440B" w:rsidTr="006F2487">
        <w:tc>
          <w:tcPr>
            <w:tcW w:w="358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1.2.1</w:t>
            </w:r>
          </w:p>
        </w:tc>
        <w:tc>
          <w:tcPr>
            <w:tcW w:w="1356" w:type="pct"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Октябрьский мост</w:t>
            </w:r>
          </w:p>
        </w:tc>
        <w:tc>
          <w:tcPr>
            <w:tcW w:w="1142" w:type="pct"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Магистральная улица общегородского значения регулируемого движения 1 класса</w:t>
            </w:r>
          </w:p>
        </w:tc>
        <w:tc>
          <w:tcPr>
            <w:tcW w:w="547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150</w:t>
            </w:r>
          </w:p>
        </w:tc>
        <w:tc>
          <w:tcPr>
            <w:tcW w:w="435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5</w:t>
            </w:r>
          </w:p>
        </w:tc>
        <w:tc>
          <w:tcPr>
            <w:tcW w:w="590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</w:t>
            </w:r>
            <w:r w:rsidR="00DF440B"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х</w:t>
            </w:r>
            <w:r w:rsidR="00DF440B"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7,5</w:t>
            </w:r>
          </w:p>
        </w:tc>
        <w:tc>
          <w:tcPr>
            <w:tcW w:w="571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60</w:t>
            </w:r>
          </w:p>
        </w:tc>
      </w:tr>
      <w:tr w:rsidR="00DF440B" w:rsidRPr="00DF440B" w:rsidTr="006F2487">
        <w:tc>
          <w:tcPr>
            <w:tcW w:w="358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1.2.2</w:t>
            </w:r>
          </w:p>
        </w:tc>
        <w:tc>
          <w:tcPr>
            <w:tcW w:w="1356" w:type="pct"/>
          </w:tcPr>
          <w:p w:rsidR="00873EAC" w:rsidRPr="00DF440B" w:rsidRDefault="00873EAC" w:rsidP="00D146F3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Проектируемый мост (продолжение ул.</w:t>
            </w:r>
            <w:r w:rsidR="00D146F3"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Автогенной)</w:t>
            </w:r>
          </w:p>
        </w:tc>
        <w:tc>
          <w:tcPr>
            <w:tcW w:w="1142" w:type="pct"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Магистральная улица общегородского значения регулируемого движения 1 класса</w:t>
            </w:r>
          </w:p>
        </w:tc>
        <w:tc>
          <w:tcPr>
            <w:tcW w:w="547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–</w:t>
            </w:r>
          </w:p>
        </w:tc>
        <w:tc>
          <w:tcPr>
            <w:tcW w:w="435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–</w:t>
            </w:r>
          </w:p>
        </w:tc>
        <w:tc>
          <w:tcPr>
            <w:tcW w:w="590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–</w:t>
            </w:r>
          </w:p>
        </w:tc>
        <w:tc>
          <w:tcPr>
            <w:tcW w:w="571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60</w:t>
            </w:r>
          </w:p>
        </w:tc>
      </w:tr>
      <w:tr w:rsidR="00DF440B" w:rsidRPr="00DF440B" w:rsidTr="006F2487">
        <w:tc>
          <w:tcPr>
            <w:tcW w:w="358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1.2.3</w:t>
            </w:r>
          </w:p>
        </w:tc>
        <w:tc>
          <w:tcPr>
            <w:tcW w:w="1356" w:type="pct"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 xml:space="preserve">Бугринский мост </w:t>
            </w:r>
          </w:p>
        </w:tc>
        <w:tc>
          <w:tcPr>
            <w:tcW w:w="1142" w:type="pct"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Магистральная улица общегородского значения непрерывного движения</w:t>
            </w:r>
          </w:p>
        </w:tc>
        <w:tc>
          <w:tcPr>
            <w:tcW w:w="547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–</w:t>
            </w:r>
          </w:p>
        </w:tc>
        <w:tc>
          <w:tcPr>
            <w:tcW w:w="435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6</w:t>
            </w:r>
          </w:p>
        </w:tc>
        <w:tc>
          <w:tcPr>
            <w:tcW w:w="590" w:type="pct"/>
          </w:tcPr>
          <w:p w:rsidR="00873EAC" w:rsidRPr="00DF440B" w:rsidRDefault="000D1599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</w:t>
            </w:r>
            <w:r w:rsidR="00DF440B"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х</w:t>
            </w:r>
            <w:r w:rsidR="00DF440B">
              <w:rPr>
                <w:sz w:val="26"/>
                <w:szCs w:val="26"/>
              </w:rPr>
              <w:t xml:space="preserve"> </w:t>
            </w:r>
            <w:r w:rsidR="00873EAC" w:rsidRPr="00DF440B">
              <w:rPr>
                <w:sz w:val="26"/>
                <w:szCs w:val="26"/>
              </w:rPr>
              <w:t>25</w:t>
            </w:r>
          </w:p>
        </w:tc>
        <w:tc>
          <w:tcPr>
            <w:tcW w:w="571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100</w:t>
            </w:r>
          </w:p>
        </w:tc>
      </w:tr>
      <w:tr w:rsidR="00873EAC" w:rsidRPr="00DF440B" w:rsidTr="006F2487">
        <w:tc>
          <w:tcPr>
            <w:tcW w:w="358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</w:t>
            </w:r>
          </w:p>
        </w:tc>
        <w:tc>
          <w:tcPr>
            <w:tcW w:w="4642" w:type="pct"/>
            <w:gridSpan w:val="6"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Магистрали, не относящиеся к опорной сети</w:t>
            </w:r>
          </w:p>
        </w:tc>
      </w:tr>
      <w:tr w:rsidR="00DF440B" w:rsidRPr="00DF440B" w:rsidTr="006F2487">
        <w:tc>
          <w:tcPr>
            <w:tcW w:w="358" w:type="pct"/>
            <w:vMerge w:val="restart"/>
          </w:tcPr>
          <w:p w:rsidR="00873EAC" w:rsidRPr="00DF440B" w:rsidRDefault="00873EAC" w:rsidP="00F9002D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2.</w:t>
            </w:r>
            <w:r w:rsidR="00F9002D">
              <w:rPr>
                <w:sz w:val="26"/>
                <w:szCs w:val="26"/>
              </w:rPr>
              <w:t>1</w:t>
            </w:r>
          </w:p>
        </w:tc>
        <w:tc>
          <w:tcPr>
            <w:tcW w:w="1356" w:type="pct"/>
            <w:vMerge w:val="restart"/>
          </w:tcPr>
          <w:p w:rsidR="00873EAC" w:rsidRPr="00DF440B" w:rsidRDefault="00DF440B" w:rsidP="0057173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873EAC" w:rsidRPr="00DF440B">
              <w:rPr>
                <w:sz w:val="26"/>
                <w:szCs w:val="26"/>
              </w:rPr>
              <w:t>л. 2-я Обская</w:t>
            </w:r>
          </w:p>
        </w:tc>
        <w:tc>
          <w:tcPr>
            <w:tcW w:w="1142" w:type="pct"/>
            <w:vMerge w:val="restart"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Магистральная улица районного значения</w:t>
            </w:r>
          </w:p>
        </w:tc>
        <w:tc>
          <w:tcPr>
            <w:tcW w:w="547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30</w:t>
            </w:r>
          </w:p>
        </w:tc>
        <w:tc>
          <w:tcPr>
            <w:tcW w:w="435" w:type="pct"/>
            <w:vMerge w:val="restar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4</w:t>
            </w:r>
          </w:p>
        </w:tc>
        <w:tc>
          <w:tcPr>
            <w:tcW w:w="590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</w:t>
            </w:r>
            <w:r w:rsidR="00DF440B"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х</w:t>
            </w:r>
            <w:r w:rsidR="00DF440B"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7,5</w:t>
            </w:r>
          </w:p>
        </w:tc>
        <w:tc>
          <w:tcPr>
            <w:tcW w:w="571" w:type="pct"/>
            <w:vMerge w:val="restar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60</w:t>
            </w:r>
          </w:p>
        </w:tc>
      </w:tr>
      <w:tr w:rsidR="00DF440B" w:rsidRPr="00DF440B" w:rsidTr="006F2487">
        <w:tc>
          <w:tcPr>
            <w:tcW w:w="358" w:type="pct"/>
            <w:vMerge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6" w:type="pct"/>
            <w:vMerge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142" w:type="pct"/>
            <w:vMerge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547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50</w:t>
            </w:r>
          </w:p>
        </w:tc>
        <w:tc>
          <w:tcPr>
            <w:tcW w:w="435" w:type="pct"/>
            <w:vMerge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90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</w:t>
            </w:r>
            <w:r w:rsidR="00DF440B"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х</w:t>
            </w:r>
            <w:r w:rsidR="00DF440B"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9</w:t>
            </w:r>
          </w:p>
        </w:tc>
        <w:tc>
          <w:tcPr>
            <w:tcW w:w="571" w:type="pct"/>
            <w:vMerge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146F3" w:rsidRPr="00DF440B" w:rsidTr="006F2487">
        <w:tc>
          <w:tcPr>
            <w:tcW w:w="358" w:type="pct"/>
            <w:vMerge w:val="restart"/>
          </w:tcPr>
          <w:p w:rsidR="00D146F3" w:rsidRPr="00DF440B" w:rsidRDefault="00D146F3" w:rsidP="00F9002D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2.</w:t>
            </w:r>
            <w:r w:rsidR="00F9002D">
              <w:rPr>
                <w:sz w:val="26"/>
                <w:szCs w:val="26"/>
              </w:rPr>
              <w:t>2</w:t>
            </w:r>
          </w:p>
        </w:tc>
        <w:tc>
          <w:tcPr>
            <w:tcW w:w="1356" w:type="pct"/>
            <w:vMerge w:val="restart"/>
          </w:tcPr>
          <w:p w:rsidR="00D146F3" w:rsidRPr="00DF440B" w:rsidRDefault="00D146F3" w:rsidP="00D146F3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DF440B">
              <w:rPr>
                <w:sz w:val="26"/>
                <w:szCs w:val="26"/>
              </w:rPr>
              <w:t xml:space="preserve">ерспективная магистральная улица районного значения 1 </w:t>
            </w:r>
          </w:p>
        </w:tc>
        <w:tc>
          <w:tcPr>
            <w:tcW w:w="1142" w:type="pct"/>
            <w:vMerge w:val="restart"/>
          </w:tcPr>
          <w:p w:rsidR="00D146F3" w:rsidRPr="00DF440B" w:rsidRDefault="00D146F3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Магистральная улица районного значения</w:t>
            </w:r>
          </w:p>
        </w:tc>
        <w:tc>
          <w:tcPr>
            <w:tcW w:w="547" w:type="pct"/>
          </w:tcPr>
          <w:p w:rsidR="00D146F3" w:rsidRPr="00DF440B" w:rsidRDefault="00D146F3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40</w:t>
            </w:r>
          </w:p>
        </w:tc>
        <w:tc>
          <w:tcPr>
            <w:tcW w:w="435" w:type="pct"/>
            <w:vMerge w:val="restart"/>
          </w:tcPr>
          <w:p w:rsidR="00D146F3" w:rsidRPr="00DF440B" w:rsidRDefault="00D146F3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4</w:t>
            </w:r>
          </w:p>
        </w:tc>
        <w:tc>
          <w:tcPr>
            <w:tcW w:w="590" w:type="pct"/>
            <w:vMerge w:val="restart"/>
          </w:tcPr>
          <w:p w:rsidR="00D146F3" w:rsidRPr="00DF440B" w:rsidRDefault="00D146F3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х</w:t>
            </w:r>
            <w:r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9</w:t>
            </w:r>
          </w:p>
        </w:tc>
        <w:tc>
          <w:tcPr>
            <w:tcW w:w="571" w:type="pct"/>
            <w:vMerge w:val="restart"/>
          </w:tcPr>
          <w:p w:rsidR="00D146F3" w:rsidRPr="00DF440B" w:rsidRDefault="00D146F3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60</w:t>
            </w:r>
          </w:p>
        </w:tc>
      </w:tr>
      <w:tr w:rsidR="00D146F3" w:rsidRPr="00DF440B" w:rsidTr="006F2487">
        <w:tc>
          <w:tcPr>
            <w:tcW w:w="358" w:type="pct"/>
            <w:vMerge/>
          </w:tcPr>
          <w:p w:rsidR="00D146F3" w:rsidRPr="00DF440B" w:rsidRDefault="00D146F3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6" w:type="pct"/>
            <w:vMerge/>
          </w:tcPr>
          <w:p w:rsidR="00D146F3" w:rsidRPr="00DF440B" w:rsidRDefault="00D146F3" w:rsidP="00571732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142" w:type="pct"/>
            <w:vMerge/>
          </w:tcPr>
          <w:p w:rsidR="00D146F3" w:rsidRPr="00DF440B" w:rsidRDefault="00D146F3" w:rsidP="00571732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547" w:type="pct"/>
          </w:tcPr>
          <w:p w:rsidR="00D146F3" w:rsidRPr="00DF440B" w:rsidRDefault="00D146F3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146</w:t>
            </w:r>
          </w:p>
        </w:tc>
        <w:tc>
          <w:tcPr>
            <w:tcW w:w="435" w:type="pct"/>
            <w:vMerge/>
            <w:vAlign w:val="center"/>
          </w:tcPr>
          <w:p w:rsidR="00D146F3" w:rsidRPr="00DF440B" w:rsidRDefault="00D146F3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90" w:type="pct"/>
            <w:vMerge/>
            <w:vAlign w:val="center"/>
          </w:tcPr>
          <w:p w:rsidR="00D146F3" w:rsidRPr="00DF440B" w:rsidRDefault="00D146F3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71" w:type="pct"/>
            <w:vMerge/>
            <w:vAlign w:val="center"/>
          </w:tcPr>
          <w:p w:rsidR="00D146F3" w:rsidRPr="00DF440B" w:rsidRDefault="00D146F3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F440B" w:rsidRPr="00DF440B" w:rsidTr="006F2487">
        <w:tc>
          <w:tcPr>
            <w:tcW w:w="358" w:type="pct"/>
          </w:tcPr>
          <w:p w:rsidR="00873EAC" w:rsidRPr="00DF440B" w:rsidRDefault="00873EAC" w:rsidP="00F9002D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2.</w:t>
            </w:r>
            <w:r w:rsidR="00F9002D">
              <w:rPr>
                <w:sz w:val="26"/>
                <w:szCs w:val="26"/>
              </w:rPr>
              <w:t>3</w:t>
            </w:r>
          </w:p>
        </w:tc>
        <w:tc>
          <w:tcPr>
            <w:tcW w:w="1356" w:type="pct"/>
          </w:tcPr>
          <w:p w:rsidR="00873EAC" w:rsidRPr="00DF440B" w:rsidRDefault="00DF440B" w:rsidP="0057173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873EAC" w:rsidRPr="00DF440B">
              <w:rPr>
                <w:sz w:val="26"/>
                <w:szCs w:val="26"/>
              </w:rPr>
              <w:t>л. Гурьевская</w:t>
            </w:r>
          </w:p>
        </w:tc>
        <w:tc>
          <w:tcPr>
            <w:tcW w:w="1142" w:type="pct"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Магистральная улица районного значения</w:t>
            </w:r>
          </w:p>
        </w:tc>
        <w:tc>
          <w:tcPr>
            <w:tcW w:w="547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50</w:t>
            </w:r>
          </w:p>
        </w:tc>
        <w:tc>
          <w:tcPr>
            <w:tcW w:w="435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4</w:t>
            </w:r>
          </w:p>
        </w:tc>
        <w:tc>
          <w:tcPr>
            <w:tcW w:w="590" w:type="pct"/>
          </w:tcPr>
          <w:p w:rsidR="00873EAC" w:rsidRPr="00DF440B" w:rsidRDefault="000D1599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</w:t>
            </w:r>
            <w:r w:rsidR="00DF440B"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х</w:t>
            </w:r>
            <w:r w:rsidR="00DF440B">
              <w:rPr>
                <w:sz w:val="26"/>
                <w:szCs w:val="26"/>
              </w:rPr>
              <w:t xml:space="preserve"> </w:t>
            </w:r>
            <w:r w:rsidR="00873EAC" w:rsidRPr="00DF440B">
              <w:rPr>
                <w:sz w:val="26"/>
                <w:szCs w:val="26"/>
              </w:rPr>
              <w:t>7,5</w:t>
            </w:r>
          </w:p>
        </w:tc>
        <w:tc>
          <w:tcPr>
            <w:tcW w:w="571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60</w:t>
            </w:r>
          </w:p>
        </w:tc>
      </w:tr>
    </w:tbl>
    <w:p w:rsidR="00DF440B" w:rsidRDefault="00DF440B" w:rsidP="00571732">
      <w:pPr>
        <w:ind w:firstLine="720"/>
      </w:pPr>
    </w:p>
    <w:p w:rsidR="00873EAC" w:rsidRPr="007C4F5F" w:rsidRDefault="00873EAC" w:rsidP="00571732">
      <w:pPr>
        <w:ind w:firstLine="720"/>
      </w:pPr>
      <w:r w:rsidRPr="007C4F5F">
        <w:t>При реализации решений, заложенных в проекте планировки, будут достигнуты следующие результаты:</w:t>
      </w:r>
    </w:p>
    <w:p w:rsidR="00873EAC" w:rsidRPr="007C4F5F" w:rsidRDefault="00873EAC" w:rsidP="00D146F3">
      <w:pPr>
        <w:widowControl w:val="0"/>
        <w:ind w:firstLine="720"/>
      </w:pPr>
      <w:r w:rsidRPr="007C4F5F">
        <w:t xml:space="preserve">увеличение плотности магистральной сети с 0,89 км/кв. км до </w:t>
      </w:r>
      <w:r>
        <w:t>2,15</w:t>
      </w:r>
      <w:r w:rsidRPr="007C4F5F">
        <w:t xml:space="preserve"> км/кв. км при сокращению общей плотности улично-дорожной сети с 6,64 км/кв. км до 4,</w:t>
      </w:r>
      <w:r>
        <w:t>33</w:t>
      </w:r>
      <w:r w:rsidRPr="007C4F5F">
        <w:t> км/кв. км за счет укрупнения жилых планировочных элементов;</w:t>
      </w:r>
    </w:p>
    <w:p w:rsidR="00873EAC" w:rsidRPr="007C4F5F" w:rsidRDefault="00873EAC" w:rsidP="00571732">
      <w:pPr>
        <w:ind w:firstLine="720"/>
      </w:pPr>
      <w:r w:rsidRPr="007C4F5F">
        <w:t xml:space="preserve">увеличение численности населения до </w:t>
      </w:r>
      <w:r>
        <w:t>35064</w:t>
      </w:r>
      <w:r w:rsidRPr="007C4F5F">
        <w:t xml:space="preserve"> тыс. чел</w:t>
      </w:r>
      <w:r w:rsidR="00D146F3">
        <w:t>овек</w:t>
      </w:r>
      <w:r w:rsidRPr="007C4F5F">
        <w:t xml:space="preserve"> и плотности населения до </w:t>
      </w:r>
      <w:r>
        <w:t>122</w:t>
      </w:r>
      <w:r w:rsidRPr="007C4F5F">
        <w:t xml:space="preserve"> чел</w:t>
      </w:r>
      <w:r w:rsidR="00D146F3">
        <w:t>овек</w:t>
      </w:r>
      <w:r w:rsidRPr="007C4F5F">
        <w:t xml:space="preserve">/га, что соответствует </w:t>
      </w:r>
      <w:r>
        <w:t>1051,9</w:t>
      </w:r>
      <w:r w:rsidRPr="007C4F5F">
        <w:t xml:space="preserve"> тыс. кв. м жилой площади;</w:t>
      </w:r>
    </w:p>
    <w:p w:rsidR="00873EAC" w:rsidRDefault="00873EAC" w:rsidP="00571732">
      <w:pPr>
        <w:ind w:firstLine="720"/>
      </w:pPr>
      <w:r w:rsidRPr="00A02375">
        <w:t>замещение зоны застройки малоэтажными жилыми домами на зоны застройки жилыми домами смешанной этажности</w:t>
      </w:r>
      <w:r>
        <w:t>.</w:t>
      </w:r>
    </w:p>
    <w:p w:rsidR="00D462C0" w:rsidRPr="00A02375" w:rsidRDefault="00D462C0" w:rsidP="00571732">
      <w:pPr>
        <w:ind w:firstLine="720"/>
      </w:pPr>
    </w:p>
    <w:p w:rsidR="00873EAC" w:rsidRDefault="00873EAC" w:rsidP="00571732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bookmarkStart w:id="13" w:name="_Toc460339505"/>
      <w:r w:rsidRPr="002B5155">
        <w:rPr>
          <w:rFonts w:ascii="Times New Roman" w:hAnsi="Times New Roman"/>
          <w:i w:val="0"/>
        </w:rPr>
        <w:t>2.</w:t>
      </w:r>
      <w:r>
        <w:rPr>
          <w:rFonts w:ascii="Times New Roman" w:hAnsi="Times New Roman"/>
          <w:i w:val="0"/>
        </w:rPr>
        <w:t>5</w:t>
      </w:r>
      <w:r w:rsidRPr="002B5155">
        <w:rPr>
          <w:rFonts w:ascii="Times New Roman" w:hAnsi="Times New Roman"/>
          <w:i w:val="0"/>
        </w:rPr>
        <w:t>. Развитие системы инженерного обеспечения</w:t>
      </w:r>
      <w:bookmarkEnd w:id="13"/>
    </w:p>
    <w:p w:rsidR="00D462C0" w:rsidRPr="00D462C0" w:rsidRDefault="00D462C0" w:rsidP="00571732"/>
    <w:p w:rsidR="00873EAC" w:rsidRPr="002F2D56" w:rsidRDefault="00873EAC" w:rsidP="00571732">
      <w:pPr>
        <w:ind w:firstLine="720"/>
      </w:pPr>
      <w:r w:rsidRPr="002F2D56">
        <w:t xml:space="preserve">Анализ современного состояния </w:t>
      </w:r>
      <w:r>
        <w:t>планируемой</w:t>
      </w:r>
      <w:r w:rsidRPr="002F2D56">
        <w:t xml:space="preserve"> территории показал, что данный тип рельефа благоприятен и удовлетворяет требованиям застройки, прокладки улиц и дорог.</w:t>
      </w:r>
    </w:p>
    <w:p w:rsidR="00873EAC" w:rsidRPr="002F2D56" w:rsidRDefault="00873EAC" w:rsidP="00571732">
      <w:r w:rsidRPr="002F2D56">
        <w:t xml:space="preserve">Часть </w:t>
      </w:r>
      <w:r>
        <w:t>планируемой</w:t>
      </w:r>
      <w:r w:rsidRPr="002F2D56">
        <w:t xml:space="preserve"> </w:t>
      </w:r>
      <w:r>
        <w:t>территории</w:t>
      </w:r>
      <w:r w:rsidRPr="002F2D56">
        <w:t xml:space="preserve"> располагается вдоль прибрежной линии р</w:t>
      </w:r>
      <w:r>
        <w:t>еки</w:t>
      </w:r>
      <w:r w:rsidRPr="002F2D56">
        <w:t xml:space="preserve"> Оби и находится в зоне затопления павод</w:t>
      </w:r>
      <w:r>
        <w:t>ком 1</w:t>
      </w:r>
      <w:r w:rsidR="00D146F3">
        <w:t> </w:t>
      </w:r>
      <w:r>
        <w:t>%</w:t>
      </w:r>
      <w:r w:rsidR="00D146F3">
        <w:t>-ной</w:t>
      </w:r>
      <w:r>
        <w:t xml:space="preserve"> обеспеченности реки</w:t>
      </w:r>
      <w:r w:rsidRPr="002F2D56">
        <w:t xml:space="preserve"> Оби. </w:t>
      </w:r>
    </w:p>
    <w:p w:rsidR="00873EAC" w:rsidRPr="002F2D56" w:rsidRDefault="00873EAC" w:rsidP="00571732">
      <w:pPr>
        <w:ind w:firstLine="720"/>
      </w:pPr>
      <w:r>
        <w:t>Уровень меженных вод реки</w:t>
      </w:r>
      <w:r w:rsidRPr="002F2D56">
        <w:t xml:space="preserve"> Оби</w:t>
      </w:r>
      <w:r>
        <w:t xml:space="preserve"> </w:t>
      </w:r>
      <w:r w:rsidRPr="002F2D56">
        <w:t>составляет</w:t>
      </w:r>
      <w:r>
        <w:t xml:space="preserve"> </w:t>
      </w:r>
      <w:r w:rsidRPr="002F2D56">
        <w:t>89,0</w:t>
      </w:r>
      <w:r>
        <w:t xml:space="preserve"> м. По данны</w:t>
      </w:r>
      <w:r w:rsidR="00F31554">
        <w:t xml:space="preserve">м </w:t>
      </w:r>
      <w:r w:rsidRPr="002F2D56">
        <w:t>Верхне-Обского бассейнового водного управления уровень 1</w:t>
      </w:r>
      <w:r w:rsidR="00D146F3">
        <w:t xml:space="preserve"> </w:t>
      </w:r>
      <w:r w:rsidRPr="002F2D56">
        <w:t>%</w:t>
      </w:r>
      <w:r w:rsidR="00D146F3">
        <w:t>-ного</w:t>
      </w:r>
      <w:r w:rsidRPr="002F2D56">
        <w:t xml:space="preserve"> паводка составляет в городской системе высот от 96,0</w:t>
      </w:r>
      <w:r>
        <w:t xml:space="preserve"> </w:t>
      </w:r>
      <w:r w:rsidRPr="002F2D56">
        <w:t>до 96,5</w:t>
      </w:r>
      <w:r>
        <w:t xml:space="preserve"> </w:t>
      </w:r>
      <w:r w:rsidRPr="002F2D56">
        <w:t>м.</w:t>
      </w:r>
    </w:p>
    <w:p w:rsidR="00873EAC" w:rsidRPr="002F2D56" w:rsidRDefault="00873EAC" w:rsidP="00571732">
      <w:pPr>
        <w:ind w:firstLine="720"/>
      </w:pPr>
      <w:r w:rsidRPr="002F2D56">
        <w:t xml:space="preserve">По крутизне поверхности </w:t>
      </w:r>
      <w:r>
        <w:t>планируемая</w:t>
      </w:r>
      <w:r w:rsidRPr="002F2D56">
        <w:t xml:space="preserve"> территория относится ко II категории. </w:t>
      </w:r>
      <w:r>
        <w:t>Планируемая</w:t>
      </w:r>
      <w:r w:rsidRPr="002F2D56">
        <w:t xml:space="preserve"> </w:t>
      </w:r>
      <w:r>
        <w:t>т</w:t>
      </w:r>
      <w:r w:rsidRPr="002F2D56">
        <w:t xml:space="preserve">ерритория имеет скатный профиль с уклоном в южном  направлении. Водораздел проходит за пределами </w:t>
      </w:r>
      <w:r>
        <w:t>планируемой</w:t>
      </w:r>
      <w:r w:rsidRPr="002F2D56">
        <w:t xml:space="preserve"> территории.</w:t>
      </w:r>
    </w:p>
    <w:p w:rsidR="00873EAC" w:rsidRPr="002F2D56" w:rsidRDefault="00873EAC" w:rsidP="00571732">
      <w:pPr>
        <w:ind w:firstLine="720"/>
      </w:pPr>
      <w:r w:rsidRPr="002F2D56">
        <w:t>Для обеспечения сбора и отвода поверхностных вод предусматривается устройство вертикальной планировки территории, затем по внутриквартальным дорогам вода попадает на дороги, идущие вдоль берега реки и создающие террасы: ул. Большевистск</w:t>
      </w:r>
      <w:r w:rsidR="002B65FB">
        <w:t>ую</w:t>
      </w:r>
      <w:r w:rsidRPr="002F2D56">
        <w:t>, затем проектируем</w:t>
      </w:r>
      <w:r w:rsidR="002B65FB">
        <w:t>ую</w:t>
      </w:r>
      <w:r w:rsidRPr="002F2D56">
        <w:t xml:space="preserve"> ул. Обск</w:t>
      </w:r>
      <w:r w:rsidR="002B65FB">
        <w:t>ую</w:t>
      </w:r>
      <w:r w:rsidRPr="002F2D56">
        <w:t xml:space="preserve"> (</w:t>
      </w:r>
      <w:r>
        <w:t>магистральн</w:t>
      </w:r>
      <w:r w:rsidR="002B65FB">
        <w:t>ую</w:t>
      </w:r>
      <w:r>
        <w:t xml:space="preserve"> улиц</w:t>
      </w:r>
      <w:r w:rsidR="002B65FB">
        <w:t>у</w:t>
      </w:r>
      <w:r>
        <w:t xml:space="preserve"> </w:t>
      </w:r>
      <w:r w:rsidRPr="002F2D56">
        <w:t>район</w:t>
      </w:r>
      <w:r>
        <w:t>ного значения транспортно-пешеходн</w:t>
      </w:r>
      <w:r w:rsidR="00D146F3">
        <w:t>ой</w:t>
      </w:r>
      <w:r w:rsidRPr="002F2D56">
        <w:t xml:space="preserve">) и </w:t>
      </w:r>
      <w:r>
        <w:t>основно</w:t>
      </w:r>
      <w:r w:rsidR="002B65FB">
        <w:t>й</w:t>
      </w:r>
      <w:r>
        <w:t xml:space="preserve"> проезд</w:t>
      </w:r>
      <w:r w:rsidRPr="002F2D56">
        <w:t xml:space="preserve"> по набережной. На этих дорогах устраивается сеть закрытой ливневой канализации, по которой вода попадает на закрытые очистные сооружения ливневой сети. После прохождения соответствующего цикла очистки ливневые воды сбрасываются в р</w:t>
      </w:r>
      <w:r>
        <w:t>еку</w:t>
      </w:r>
      <w:r w:rsidRPr="002F2D56">
        <w:t xml:space="preserve"> Обь.</w:t>
      </w:r>
    </w:p>
    <w:p w:rsidR="00873EAC" w:rsidRPr="002F2D56" w:rsidRDefault="00873EAC" w:rsidP="00571732">
      <w:r w:rsidRPr="002F2D56">
        <w:t xml:space="preserve">Для защиты </w:t>
      </w:r>
      <w:r>
        <w:t xml:space="preserve">планируемой </w:t>
      </w:r>
      <w:r w:rsidRPr="002F2D56">
        <w:t>те</w:t>
      </w:r>
      <w:r>
        <w:t xml:space="preserve">рритории от затопления </w:t>
      </w:r>
      <w:r w:rsidRPr="002F2D56">
        <w:t xml:space="preserve">проектом </w:t>
      </w:r>
      <w:r>
        <w:t xml:space="preserve">планировки </w:t>
      </w:r>
      <w:r w:rsidRPr="002F2D56">
        <w:t xml:space="preserve">в первую очередь предусматривается сплошная подсыпка </w:t>
      </w:r>
      <w:r>
        <w:t>планируемой</w:t>
      </w:r>
      <w:r w:rsidRPr="002F2D56">
        <w:t xml:space="preserve"> территории жил</w:t>
      </w:r>
      <w:r>
        <w:t>ых</w:t>
      </w:r>
      <w:r w:rsidRPr="002F2D56">
        <w:t xml:space="preserve"> и общественно-делов</w:t>
      </w:r>
      <w:r>
        <w:t>ых</w:t>
      </w:r>
      <w:r w:rsidRPr="002F2D56">
        <w:t xml:space="preserve"> зон до отметок уровня затопления 1</w:t>
      </w:r>
      <w:r w:rsidR="00D146F3">
        <w:t xml:space="preserve"> </w:t>
      </w:r>
      <w:r w:rsidRPr="002F2D56">
        <w:t>%-</w:t>
      </w:r>
      <w:r w:rsidR="00D146F3">
        <w:t>ны</w:t>
      </w:r>
      <w:r w:rsidRPr="002F2D56">
        <w:t xml:space="preserve">м паводком, а парковой зоны </w:t>
      </w:r>
      <w:r w:rsidR="00D146F3">
        <w:t xml:space="preserve">- </w:t>
      </w:r>
      <w:r w:rsidRPr="002F2D56">
        <w:t>до отметок уровня затопления 10</w:t>
      </w:r>
      <w:r w:rsidR="00D146F3">
        <w:t xml:space="preserve"> </w:t>
      </w:r>
      <w:r w:rsidRPr="002F2D56">
        <w:t>%-</w:t>
      </w:r>
      <w:r w:rsidR="00D146F3">
        <w:t>ны</w:t>
      </w:r>
      <w:r w:rsidRPr="002F2D56">
        <w:t>м паводком</w:t>
      </w:r>
      <w:r w:rsidR="00D146F3">
        <w:t>,</w:t>
      </w:r>
      <w:r w:rsidRPr="002F2D56">
        <w:t xml:space="preserve"> строительство набережных, окаймляющих </w:t>
      </w:r>
      <w:r>
        <w:t>планируемую</w:t>
      </w:r>
      <w:r w:rsidRPr="002F2D56">
        <w:t xml:space="preserve"> территорию со стороны реки Оби, а также в зоне сохраняемой застройки. Подсыпка </w:t>
      </w:r>
      <w:r>
        <w:t>планируемой</w:t>
      </w:r>
      <w:r w:rsidRPr="002F2D56">
        <w:t xml:space="preserve"> территории минимум до отметок 1</w:t>
      </w:r>
      <w:r w:rsidR="00D146F3">
        <w:t xml:space="preserve"> </w:t>
      </w:r>
      <w:r w:rsidRPr="002F2D56">
        <w:t>%</w:t>
      </w:r>
      <w:r w:rsidR="00D146F3">
        <w:t>-ного</w:t>
      </w:r>
      <w:r w:rsidRPr="002F2D56">
        <w:t xml:space="preserve"> паводка</w:t>
      </w:r>
      <w:r>
        <w:t xml:space="preserve"> </w:t>
      </w:r>
      <w:r w:rsidRPr="002F2D56">
        <w:t>обеспечит самотечный режим ливневой канализации и не потребует специальных мероприятий по водопонижению.</w:t>
      </w:r>
    </w:p>
    <w:p w:rsidR="00873EAC" w:rsidRPr="002F2D56" w:rsidRDefault="00873EAC" w:rsidP="00571732">
      <w:pPr>
        <w:ind w:firstLine="708"/>
      </w:pPr>
      <w:r w:rsidRPr="00C7076B">
        <w:t>Помимо этого, набережная с системой ливневой канализации позволяет согласно</w:t>
      </w:r>
      <w:r w:rsidR="00AE761F">
        <w:t xml:space="preserve"> </w:t>
      </w:r>
      <w:r w:rsidR="00340073">
        <w:t xml:space="preserve">статье </w:t>
      </w:r>
      <w:r w:rsidRPr="00AE761F">
        <w:t xml:space="preserve">65 </w:t>
      </w:r>
      <w:r w:rsidRPr="00C7076B">
        <w:t>Водного кодекса Р</w:t>
      </w:r>
      <w:r w:rsidR="00D146F3">
        <w:t>оссийской Федерации</w:t>
      </w:r>
      <w:r w:rsidRPr="00C7076B">
        <w:t xml:space="preserve"> установить границу прибрежной защитной полосы и водоохранной зоны от парапета набережной. Это делает возможным максимальное освоение для застройки и градостроительного использования прибрежных территорий. Верх парапета набережной поднимается до незатопляемых отметок с уч</w:t>
      </w:r>
      <w:r w:rsidR="00286117">
        <w:t>е</w:t>
      </w:r>
      <w:r w:rsidRPr="00C7076B">
        <w:t>том ветрового нагона волны и запаса 0,5 м.</w:t>
      </w:r>
      <w:r w:rsidRPr="002F2D56">
        <w:t xml:space="preserve"> </w:t>
      </w:r>
      <w:r>
        <w:t>Ширина водоохраной зоны реки Оби составляет 200 м.</w:t>
      </w:r>
    </w:p>
    <w:p w:rsidR="00873EAC" w:rsidRPr="002F2D56" w:rsidRDefault="00873EAC" w:rsidP="00571732">
      <w:r w:rsidRPr="002F2D56">
        <w:rPr>
          <w:bCs/>
          <w:color w:val="000000"/>
        </w:rPr>
        <w:t xml:space="preserve">В зоне новой застройки и, по возможности, в зоне существующей застройки с некапитальными дорожными покрытиями вертикальная планировка решена с небольшим превышением </w:t>
      </w:r>
      <w:r>
        <w:rPr>
          <w:bCs/>
          <w:color w:val="000000"/>
        </w:rPr>
        <w:t xml:space="preserve">планировочных </w:t>
      </w:r>
      <w:r w:rsidRPr="002F2D56">
        <w:rPr>
          <w:bCs/>
          <w:color w:val="000000"/>
        </w:rPr>
        <w:t>микрорайонов над улично</w:t>
      </w:r>
      <w:r>
        <w:rPr>
          <w:bCs/>
          <w:color w:val="000000"/>
        </w:rPr>
        <w:t>-дорожной</w:t>
      </w:r>
      <w:r w:rsidRPr="002F2D56">
        <w:rPr>
          <w:bCs/>
          <w:color w:val="000000"/>
        </w:rPr>
        <w:t xml:space="preserve"> сетью для обеспечения выпуска с их территории поверхностных стоков в лотки уличных проездов. </w:t>
      </w:r>
      <w:r w:rsidRPr="002F2D56">
        <w:rPr>
          <w:bCs/>
        </w:rPr>
        <w:t xml:space="preserve">Максимальные уклоны, предусмотренные схемой вертикальной планировки по уличной сети, составляют для магистралей городского значения регулируемого движения 0,050, для магистралей городского значения непрерывного движения </w:t>
      </w:r>
      <w:r w:rsidR="00971C56" w:rsidRPr="002F2D56">
        <w:rPr>
          <w:bCs/>
        </w:rPr>
        <w:t>–</w:t>
      </w:r>
      <w:r w:rsidR="00971C56">
        <w:rPr>
          <w:bCs/>
        </w:rPr>
        <w:t xml:space="preserve"> </w:t>
      </w:r>
      <w:r w:rsidRPr="002F2D56">
        <w:rPr>
          <w:bCs/>
        </w:rPr>
        <w:t>0,040, на проездах местного значения – до 0,080, минимальные уклоны – 0,004.</w:t>
      </w:r>
    </w:p>
    <w:p w:rsidR="00873EAC" w:rsidRPr="001114FB" w:rsidRDefault="00873EAC" w:rsidP="00571732">
      <w:pPr>
        <w:pStyle w:val="af3"/>
        <w:ind w:left="0"/>
      </w:pPr>
      <w:r>
        <w:t xml:space="preserve">В качестве источника грунта </w:t>
      </w:r>
      <w:r w:rsidRPr="002F2D56">
        <w:t>для выполнения мероприятий по подъему от</w:t>
      </w:r>
      <w:r>
        <w:t>меток рельефа рассма</w:t>
      </w:r>
      <w:r w:rsidRPr="002F2D56">
        <w:t>тр</w:t>
      </w:r>
      <w:r>
        <w:t xml:space="preserve">ивается вариант </w:t>
      </w:r>
      <w:r w:rsidRPr="002F2D56">
        <w:t>доставк</w:t>
      </w:r>
      <w:r>
        <w:t>и</w:t>
      </w:r>
      <w:r w:rsidRPr="002F2D56">
        <w:t xml:space="preserve"> </w:t>
      </w:r>
      <w:r>
        <w:t xml:space="preserve">грунта </w:t>
      </w:r>
      <w:r w:rsidRPr="002F2D56">
        <w:t>на баржах из русловых карьеров р</w:t>
      </w:r>
      <w:r>
        <w:t xml:space="preserve">еки </w:t>
      </w:r>
      <w:r w:rsidRPr="002F2D56">
        <w:t>Оби.</w:t>
      </w:r>
      <w:r w:rsidRPr="001114FB">
        <w:t xml:space="preserve"> </w:t>
      </w:r>
    </w:p>
    <w:p w:rsidR="00873EAC" w:rsidRDefault="00873EAC" w:rsidP="00571732">
      <w:pPr>
        <w:ind w:firstLine="720"/>
        <w:rPr>
          <w:highlight w:val="red"/>
        </w:rPr>
      </w:pPr>
    </w:p>
    <w:p w:rsidR="00873EAC" w:rsidRPr="00D462C0" w:rsidRDefault="00873EAC" w:rsidP="00571732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bookmarkStart w:id="14" w:name="_Toc460339506"/>
      <w:r w:rsidRPr="00D462C0">
        <w:rPr>
          <w:rFonts w:ascii="Times New Roman" w:hAnsi="Times New Roman"/>
          <w:i w:val="0"/>
        </w:rPr>
        <w:t>2.5.1. Водоснабжение</w:t>
      </w:r>
      <w:bookmarkEnd w:id="14"/>
    </w:p>
    <w:p w:rsidR="00D462C0" w:rsidRPr="00D462C0" w:rsidRDefault="00D462C0" w:rsidP="00571732"/>
    <w:p w:rsidR="006A5017" w:rsidRPr="00D734F4" w:rsidRDefault="006A5017" w:rsidP="00571732">
      <w:pPr>
        <w:pStyle w:val="a7"/>
      </w:pPr>
      <w:r w:rsidRPr="00765C89">
        <w:t>Раздел выполнен</w:t>
      </w:r>
      <w:r w:rsidR="00971C56">
        <w:t xml:space="preserve"> в соответствии с требованиями </w:t>
      </w:r>
      <w:r w:rsidRPr="00765C89">
        <w:t xml:space="preserve">СП 31.13330.2012 </w:t>
      </w:r>
      <w:r w:rsidR="00971C56">
        <w:t>«</w:t>
      </w:r>
      <w:r w:rsidRPr="00765C89">
        <w:t xml:space="preserve">Свод правил. Водоснабжение. Наружные сети и сооружения. Актуализированная редакция СНиП 2.04.02-84*. С изменениями № 1», </w:t>
      </w:r>
      <w:r w:rsidR="00971C56">
        <w:t>СП 8.13130.2009</w:t>
      </w:r>
      <w:r w:rsidRPr="00765C89">
        <w:t xml:space="preserve"> </w:t>
      </w:r>
      <w:r w:rsidR="00971C56">
        <w:t>«</w:t>
      </w:r>
      <w:r w:rsidRPr="00765C89">
        <w:t xml:space="preserve">Свод </w:t>
      </w:r>
      <w:r w:rsidR="00D12190">
        <w:t xml:space="preserve">                 </w:t>
      </w:r>
      <w:r w:rsidRPr="00765C89">
        <w:t>правил. Системы противопожарной защиты. Источники наружного про</w:t>
      </w:r>
      <w:r w:rsidR="00D12190">
        <w:t>-</w:t>
      </w:r>
      <w:r w:rsidRPr="00765C89">
        <w:t xml:space="preserve">тивопожарного водоснабжения. Требования пожарной безопасности», </w:t>
      </w:r>
      <w:r w:rsidR="00D12190">
        <w:br/>
      </w:r>
      <w:r w:rsidRPr="00765C89">
        <w:rPr>
          <w:rStyle w:val="docaccesstitle"/>
        </w:rPr>
        <w:t xml:space="preserve">СанПиН </w:t>
      </w:r>
      <w:r w:rsidR="00FB1D30" w:rsidRPr="00765C89">
        <w:rPr>
          <w:rStyle w:val="docaccesstitle"/>
        </w:rPr>
        <w:t xml:space="preserve">2.1.4.1074-01. 2.1.4 </w:t>
      </w:r>
      <w:r w:rsidR="00FB1D30">
        <w:rPr>
          <w:rStyle w:val="docaccesstitle"/>
        </w:rPr>
        <w:t>«</w:t>
      </w:r>
      <w:r w:rsidR="00B07124" w:rsidRPr="00765C89">
        <w:rPr>
          <w:rStyle w:val="docaccesstitle"/>
        </w:rPr>
        <w:t>Санитарно-эпидеми</w:t>
      </w:r>
      <w:r w:rsidR="00FB1D30">
        <w:rPr>
          <w:rStyle w:val="docaccesstitle"/>
        </w:rPr>
        <w:t xml:space="preserve">ологические правила и нормативы. </w:t>
      </w:r>
      <w:r w:rsidRPr="00765C89">
        <w:rPr>
          <w:rStyle w:val="docaccesstitle"/>
        </w:rPr>
        <w:t>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</w:t>
      </w:r>
      <w:r w:rsidRPr="00765C89">
        <w:t>».</w:t>
      </w:r>
    </w:p>
    <w:p w:rsidR="00873EAC" w:rsidRPr="00922C13" w:rsidRDefault="00873EAC" w:rsidP="00571732">
      <w:pPr>
        <w:rPr>
          <w:szCs w:val="28"/>
        </w:rPr>
      </w:pPr>
      <w:r w:rsidRPr="00922C13">
        <w:rPr>
          <w:szCs w:val="28"/>
        </w:rPr>
        <w:t xml:space="preserve">Для обеспечения комфортной среды проживания населения на </w:t>
      </w:r>
      <w:r>
        <w:rPr>
          <w:szCs w:val="28"/>
        </w:rPr>
        <w:t>планируемой</w:t>
      </w:r>
      <w:r w:rsidRPr="00922C13">
        <w:rPr>
          <w:szCs w:val="28"/>
        </w:rPr>
        <w:t xml:space="preserve"> территории проектом планировки предусматривается централизованная система водоснабжения </w:t>
      </w:r>
      <w:r w:rsidRPr="002F2D56">
        <w:rPr>
          <w:bCs/>
        </w:rPr>
        <w:t>–</w:t>
      </w:r>
      <w:r>
        <w:rPr>
          <w:bCs/>
        </w:rPr>
        <w:t xml:space="preserve"> </w:t>
      </w:r>
      <w:r w:rsidRPr="00922C13">
        <w:rPr>
          <w:szCs w:val="28"/>
        </w:rPr>
        <w:t>комплекс инженерных сооружений и сетей:</w:t>
      </w:r>
    </w:p>
    <w:p w:rsidR="00873EAC" w:rsidRPr="00922C13" w:rsidRDefault="00873EAC" w:rsidP="00571732">
      <w:pPr>
        <w:rPr>
          <w:szCs w:val="28"/>
        </w:rPr>
      </w:pPr>
      <w:r w:rsidRPr="00922C13">
        <w:rPr>
          <w:szCs w:val="28"/>
        </w:rPr>
        <w:t xml:space="preserve">строительство водовода </w:t>
      </w:r>
      <w:r w:rsidRPr="00656B95">
        <w:rPr>
          <w:szCs w:val="28"/>
        </w:rPr>
        <w:t>Д 1000 в планировочных районах 040.01, 040.02 по ул. 2-</w:t>
      </w:r>
      <w:r w:rsidR="00DB523A">
        <w:rPr>
          <w:szCs w:val="28"/>
        </w:rPr>
        <w:t>й</w:t>
      </w:r>
      <w:r w:rsidRPr="00656B95">
        <w:rPr>
          <w:szCs w:val="28"/>
        </w:rPr>
        <w:t xml:space="preserve"> Обск</w:t>
      </w:r>
      <w:r w:rsidR="00DB523A">
        <w:rPr>
          <w:szCs w:val="28"/>
        </w:rPr>
        <w:t>ой</w:t>
      </w:r>
      <w:r w:rsidRPr="00656B95">
        <w:rPr>
          <w:szCs w:val="28"/>
        </w:rPr>
        <w:t>;</w:t>
      </w:r>
    </w:p>
    <w:p w:rsidR="00873EAC" w:rsidRPr="00922C13" w:rsidRDefault="00873EAC" w:rsidP="00571732">
      <w:pPr>
        <w:rPr>
          <w:szCs w:val="28"/>
        </w:rPr>
      </w:pPr>
      <w:r w:rsidRPr="00922C13">
        <w:rPr>
          <w:szCs w:val="28"/>
        </w:rPr>
        <w:t>перекладк</w:t>
      </w:r>
      <w:r w:rsidR="00DB523A">
        <w:rPr>
          <w:szCs w:val="28"/>
        </w:rPr>
        <w:t>а</w:t>
      </w:r>
      <w:r w:rsidRPr="00922C13">
        <w:rPr>
          <w:szCs w:val="28"/>
        </w:rPr>
        <w:t xml:space="preserve"> двух водоводов Д 1000, проходящих транзитом согласно проект</w:t>
      </w:r>
      <w:r>
        <w:rPr>
          <w:szCs w:val="28"/>
        </w:rPr>
        <w:t>у</w:t>
      </w:r>
      <w:r w:rsidRPr="00922C13">
        <w:rPr>
          <w:szCs w:val="28"/>
        </w:rPr>
        <w:t xml:space="preserve"> планировки по створам новых дорог и специально предусмотренны</w:t>
      </w:r>
      <w:r w:rsidR="00DB523A">
        <w:rPr>
          <w:szCs w:val="28"/>
        </w:rPr>
        <w:t>м</w:t>
      </w:r>
      <w:r w:rsidRPr="00922C13">
        <w:rPr>
          <w:szCs w:val="28"/>
        </w:rPr>
        <w:t xml:space="preserve"> технически</w:t>
      </w:r>
      <w:r w:rsidR="00DB523A">
        <w:rPr>
          <w:szCs w:val="28"/>
        </w:rPr>
        <w:t>м</w:t>
      </w:r>
      <w:r w:rsidRPr="00922C13">
        <w:rPr>
          <w:szCs w:val="28"/>
        </w:rPr>
        <w:t xml:space="preserve"> коридор</w:t>
      </w:r>
      <w:r w:rsidR="00DB523A">
        <w:rPr>
          <w:szCs w:val="28"/>
        </w:rPr>
        <w:t>ам</w:t>
      </w:r>
      <w:r w:rsidRPr="00922C13">
        <w:rPr>
          <w:szCs w:val="28"/>
        </w:rPr>
        <w:t>;</w:t>
      </w:r>
    </w:p>
    <w:p w:rsidR="00873EAC" w:rsidRPr="00922C13" w:rsidRDefault="00873EAC" w:rsidP="00571732">
      <w:pPr>
        <w:rPr>
          <w:szCs w:val="28"/>
        </w:rPr>
      </w:pPr>
      <w:r w:rsidRPr="00922C13">
        <w:rPr>
          <w:szCs w:val="28"/>
        </w:rPr>
        <w:t>создан</w:t>
      </w:r>
      <w:r w:rsidR="00DB523A">
        <w:rPr>
          <w:szCs w:val="28"/>
        </w:rPr>
        <w:t>ие</w:t>
      </w:r>
      <w:r w:rsidRPr="00922C13">
        <w:rPr>
          <w:szCs w:val="28"/>
        </w:rPr>
        <w:t xml:space="preserve"> закольцованн</w:t>
      </w:r>
      <w:r w:rsidR="00DB523A">
        <w:rPr>
          <w:szCs w:val="28"/>
        </w:rPr>
        <w:t>ой</w:t>
      </w:r>
      <w:r w:rsidRPr="00922C13">
        <w:rPr>
          <w:szCs w:val="28"/>
        </w:rPr>
        <w:t xml:space="preserve"> районн</w:t>
      </w:r>
      <w:r w:rsidR="00DB523A">
        <w:rPr>
          <w:szCs w:val="28"/>
        </w:rPr>
        <w:t>ой</w:t>
      </w:r>
      <w:r w:rsidRPr="00922C13">
        <w:rPr>
          <w:szCs w:val="28"/>
        </w:rPr>
        <w:t xml:space="preserve"> сет</w:t>
      </w:r>
      <w:r w:rsidR="00DB523A">
        <w:rPr>
          <w:szCs w:val="28"/>
        </w:rPr>
        <w:t>и</w:t>
      </w:r>
      <w:r w:rsidRPr="00922C13">
        <w:rPr>
          <w:szCs w:val="28"/>
        </w:rPr>
        <w:t xml:space="preserve"> водопровода по всем улицам для обеспечения водой проектируемых кварталов</w:t>
      </w:r>
      <w:r w:rsidR="00742C51">
        <w:rPr>
          <w:szCs w:val="28"/>
        </w:rPr>
        <w:t>.</w:t>
      </w:r>
    </w:p>
    <w:p w:rsidR="00873EAC" w:rsidRPr="00922C13" w:rsidRDefault="00873EAC" w:rsidP="00571732">
      <w:pPr>
        <w:rPr>
          <w:szCs w:val="28"/>
        </w:rPr>
      </w:pPr>
      <w:r w:rsidRPr="00D734F4">
        <w:rPr>
          <w:szCs w:val="28"/>
        </w:rPr>
        <w:t>Нормы на хоз</w:t>
      </w:r>
      <w:r>
        <w:rPr>
          <w:szCs w:val="28"/>
        </w:rPr>
        <w:t>яйственно</w:t>
      </w:r>
      <w:r w:rsidRPr="00D734F4">
        <w:rPr>
          <w:szCs w:val="28"/>
        </w:rPr>
        <w:t xml:space="preserve">-питьевое водопотребление приняты </w:t>
      </w:r>
      <w:r>
        <w:rPr>
          <w:szCs w:val="28"/>
        </w:rPr>
        <w:t xml:space="preserve">в соответствии с постановлением мэрии города Новосибирска от 06.05.2013 № 4303 «Об утверждении схемы водоснабжения города Новосибирска до 2015 и до 2030 годов и схемы водоотведения города Новосибирска до 2015 и до 2030 годов». </w:t>
      </w:r>
      <w:r w:rsidRPr="00922C13">
        <w:rPr>
          <w:szCs w:val="28"/>
        </w:rPr>
        <w:t xml:space="preserve">Нормами водопотребления учтены расходы воды на </w:t>
      </w:r>
      <w:r w:rsidR="006A5017">
        <w:rPr>
          <w:szCs w:val="28"/>
        </w:rPr>
        <w:t xml:space="preserve">хозяйственные и </w:t>
      </w:r>
      <w:r w:rsidRPr="00922C13">
        <w:rPr>
          <w:szCs w:val="28"/>
        </w:rPr>
        <w:t xml:space="preserve">питьевые нужды в жилых и общественных зданиях. Водоснабжение </w:t>
      </w:r>
      <w:r>
        <w:rPr>
          <w:szCs w:val="28"/>
        </w:rPr>
        <w:t>планируемой</w:t>
      </w:r>
      <w:r w:rsidRPr="00922C13">
        <w:rPr>
          <w:szCs w:val="28"/>
        </w:rPr>
        <w:t xml:space="preserve"> территории возможно от существующих и вновь выстроенных магистральных сетей водопровода.</w:t>
      </w:r>
    </w:p>
    <w:p w:rsidR="00873EAC" w:rsidRPr="00922C13" w:rsidRDefault="00873EAC" w:rsidP="00571732">
      <w:pPr>
        <w:rPr>
          <w:szCs w:val="28"/>
        </w:rPr>
      </w:pPr>
      <w:r w:rsidRPr="00922C13">
        <w:rPr>
          <w:szCs w:val="28"/>
        </w:rPr>
        <w:t>Проектом планировки предусматривается дальнейшее развитие централизованной системы водоснабжения, при этом намечается максимальное использование существующих сетей водопровода с заменой труб на больший диаметр там, где необходимо.</w:t>
      </w:r>
    </w:p>
    <w:p w:rsidR="00873EAC" w:rsidRPr="00922C13" w:rsidRDefault="00873EAC" w:rsidP="00571732">
      <w:pPr>
        <w:rPr>
          <w:szCs w:val="28"/>
        </w:rPr>
      </w:pPr>
      <w:r w:rsidRPr="00922C13">
        <w:rPr>
          <w:szCs w:val="28"/>
        </w:rPr>
        <w:t>Расчетный расход воды в сутки наибольшего водопотребления определен при коэффициенте суточн</w:t>
      </w:r>
      <w:r w:rsidR="00DB523A">
        <w:rPr>
          <w:szCs w:val="28"/>
        </w:rPr>
        <w:t>ой неравномерности Ксут.max=1,2</w:t>
      </w:r>
      <w:r w:rsidRPr="00922C13">
        <w:rPr>
          <w:szCs w:val="28"/>
        </w:rPr>
        <w:t xml:space="preserve"> в соответствии с </w:t>
      </w:r>
      <w:r w:rsidR="006A5017">
        <w:rPr>
          <w:szCs w:val="28"/>
        </w:rPr>
        <w:t>п</w:t>
      </w:r>
      <w:r w:rsidR="00DB523A">
        <w:rPr>
          <w:szCs w:val="28"/>
        </w:rPr>
        <w:t xml:space="preserve">одпунктом </w:t>
      </w:r>
      <w:r w:rsidR="006A5017" w:rsidRPr="00001138">
        <w:rPr>
          <w:szCs w:val="28"/>
        </w:rPr>
        <w:t xml:space="preserve">4.5.11 </w:t>
      </w:r>
      <w:r w:rsidR="00DB523A">
        <w:rPr>
          <w:szCs w:val="28"/>
        </w:rPr>
        <w:t>М</w:t>
      </w:r>
      <w:r w:rsidRPr="00922C13">
        <w:rPr>
          <w:szCs w:val="28"/>
        </w:rPr>
        <w:t>естных нормативов градостроительного проектирования города Новосибирска.</w:t>
      </w:r>
    </w:p>
    <w:p w:rsidR="00873EAC" w:rsidRPr="00A35845" w:rsidRDefault="00873EAC" w:rsidP="00571732">
      <w:pPr>
        <w:rPr>
          <w:szCs w:val="28"/>
        </w:rPr>
      </w:pPr>
      <w:r w:rsidRPr="00922C13">
        <w:rPr>
          <w:szCs w:val="28"/>
        </w:rPr>
        <w:t xml:space="preserve">В существующей застройке необходимо выполнить поэтапную замену существующих сетей на полиэтиленовые в зависимости от степени износа и застройки </w:t>
      </w:r>
      <w:r>
        <w:rPr>
          <w:szCs w:val="28"/>
        </w:rPr>
        <w:t xml:space="preserve">планируемой </w:t>
      </w:r>
      <w:r w:rsidRPr="00922C13">
        <w:rPr>
          <w:szCs w:val="28"/>
        </w:rPr>
        <w:t>территории.</w:t>
      </w:r>
    </w:p>
    <w:p w:rsidR="00873EAC" w:rsidRPr="007C4F5F" w:rsidRDefault="00873EAC" w:rsidP="00571732">
      <w:pPr>
        <w:ind w:firstLine="720"/>
      </w:pPr>
      <w:r w:rsidRPr="007C4F5F">
        <w:t>Водоводы прокладываются вдоль дорог. Глубина заложения труб должна быть на 0,5 м больше расчетной глубины промерзания.</w:t>
      </w:r>
    </w:p>
    <w:p w:rsidR="00873EAC" w:rsidRPr="00562C0D" w:rsidRDefault="00873EAC" w:rsidP="00571732">
      <w:pPr>
        <w:ind w:firstLine="720"/>
        <w:rPr>
          <w:highlight w:val="red"/>
        </w:rPr>
      </w:pPr>
    </w:p>
    <w:p w:rsidR="00873EAC" w:rsidRPr="00590E0B" w:rsidRDefault="00873EAC" w:rsidP="00571732">
      <w:pPr>
        <w:pStyle w:val="3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15" w:name="_Toc460339507"/>
      <w:r w:rsidRPr="00590E0B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5</w:t>
      </w:r>
      <w:r w:rsidRPr="00590E0B">
        <w:rPr>
          <w:rFonts w:ascii="Times New Roman" w:hAnsi="Times New Roman"/>
          <w:sz w:val="28"/>
          <w:szCs w:val="28"/>
        </w:rPr>
        <w:t>.2. Водоотведение</w:t>
      </w:r>
      <w:bookmarkEnd w:id="15"/>
    </w:p>
    <w:p w:rsidR="00873EAC" w:rsidRPr="00B93E1A" w:rsidRDefault="006A5017" w:rsidP="00571732">
      <w:pPr>
        <w:rPr>
          <w:szCs w:val="28"/>
        </w:rPr>
      </w:pPr>
      <w:r w:rsidRPr="00D734F4">
        <w:rPr>
          <w:szCs w:val="28"/>
        </w:rPr>
        <w:t xml:space="preserve">Раздел выполнен в соответствии с требованиями </w:t>
      </w:r>
      <w:r>
        <w:rPr>
          <w:szCs w:val="28"/>
        </w:rPr>
        <w:t xml:space="preserve">СП 32.13330.2012 </w:t>
      </w:r>
      <w:r w:rsidR="00DB523A">
        <w:rPr>
          <w:szCs w:val="28"/>
        </w:rPr>
        <w:t>«</w:t>
      </w:r>
      <w:r w:rsidRPr="00013B5B">
        <w:rPr>
          <w:szCs w:val="28"/>
        </w:rPr>
        <w:t>Свод правил. Канализация. Наружные сети и сооружения. Актуализированная редак</w:t>
      </w:r>
      <w:r>
        <w:rPr>
          <w:szCs w:val="28"/>
        </w:rPr>
        <w:t>ция</w:t>
      </w:r>
      <w:r w:rsidRPr="00013B5B">
        <w:rPr>
          <w:szCs w:val="28"/>
        </w:rPr>
        <w:t xml:space="preserve"> </w:t>
      </w:r>
      <w:hyperlink r:id="rId18" w:history="1">
        <w:r w:rsidRPr="00013B5B">
          <w:rPr>
            <w:szCs w:val="28"/>
          </w:rPr>
          <w:t>СНиП 2.04.03-85</w:t>
        </w:r>
      </w:hyperlink>
      <w:r>
        <w:t xml:space="preserve"> (с </w:t>
      </w:r>
      <w:r w:rsidR="00DB523A">
        <w:t>и</w:t>
      </w:r>
      <w:r>
        <w:t>зменением №</w:t>
      </w:r>
      <w:r w:rsidR="00DB523A">
        <w:t xml:space="preserve"> </w:t>
      </w:r>
      <w:r>
        <w:t>1)</w:t>
      </w:r>
      <w:r w:rsidR="00DB523A">
        <w:rPr>
          <w:szCs w:val="28"/>
        </w:rPr>
        <w:t xml:space="preserve">», </w:t>
      </w:r>
      <w:r>
        <w:rPr>
          <w:szCs w:val="28"/>
        </w:rPr>
        <w:t>СанПиН 2.2.1/2.1.1.1200-</w:t>
      </w:r>
      <w:r w:rsidRPr="00795739">
        <w:rPr>
          <w:szCs w:val="28"/>
        </w:rPr>
        <w:t>03 «</w:t>
      </w:r>
      <w:r w:rsidR="00FB1D30" w:rsidRPr="00765C89">
        <w:rPr>
          <w:rStyle w:val="docaccesstitle"/>
        </w:rPr>
        <w:t>Санитарно-эпидеми</w:t>
      </w:r>
      <w:r w:rsidR="00FB1D30">
        <w:rPr>
          <w:rStyle w:val="docaccesstitle"/>
        </w:rPr>
        <w:t xml:space="preserve">ологические правила и нормативы. </w:t>
      </w:r>
      <w:r w:rsidR="0052570A">
        <w:rPr>
          <w:szCs w:val="28"/>
        </w:rPr>
        <w:t>Проектирование, строительство, реконструкция и эксп</w:t>
      </w:r>
      <w:r w:rsidR="00FB1D30">
        <w:rPr>
          <w:szCs w:val="28"/>
        </w:rPr>
        <w:t>луатация предприятий, планировка и застройка</w:t>
      </w:r>
      <w:r w:rsidR="0052570A">
        <w:rPr>
          <w:szCs w:val="28"/>
        </w:rPr>
        <w:t xml:space="preserve"> населенных мест. </w:t>
      </w:r>
      <w:r w:rsidRPr="00795739">
        <w:rPr>
          <w:szCs w:val="28"/>
        </w:rPr>
        <w:t>Санитарно-защитные зоны и санитарная классификация предприятий, сооружений и иных объектов».</w:t>
      </w:r>
    </w:p>
    <w:p w:rsidR="00873EAC" w:rsidRPr="0054217E" w:rsidRDefault="00873EAC" w:rsidP="00571732">
      <w:pPr>
        <w:ind w:firstLine="720"/>
      </w:pPr>
      <w:r w:rsidRPr="007C4F5F">
        <w:t>Для обеспечения комфортной среды проживания населения проектом</w:t>
      </w:r>
      <w:r>
        <w:t xml:space="preserve"> </w:t>
      </w:r>
      <w:r w:rsidRPr="005E1569">
        <w:t>планировки</w:t>
      </w:r>
      <w:r w:rsidRPr="007C4F5F">
        <w:t xml:space="preserve"> предлагается обеспечить централизованной системой канализации административно-хозяйственные здания и жилую застройку, расположенные на </w:t>
      </w:r>
      <w:r>
        <w:t xml:space="preserve">планируемой </w:t>
      </w:r>
      <w:r w:rsidRPr="007C4F5F">
        <w:t>территории:</w:t>
      </w:r>
      <w:r>
        <w:t xml:space="preserve"> </w:t>
      </w:r>
      <w:r>
        <w:rPr>
          <w:szCs w:val="28"/>
        </w:rPr>
        <w:t>с</w:t>
      </w:r>
      <w:r w:rsidRPr="00A35845">
        <w:rPr>
          <w:szCs w:val="28"/>
        </w:rPr>
        <w:t>амотечные сети водоотведения пролож</w:t>
      </w:r>
      <w:r w:rsidR="003B271E">
        <w:rPr>
          <w:szCs w:val="28"/>
        </w:rPr>
        <w:t>ены</w:t>
      </w:r>
      <w:r w:rsidRPr="00A35845">
        <w:rPr>
          <w:szCs w:val="28"/>
        </w:rPr>
        <w:t xml:space="preserve"> с учетом существующих сетей и рельефа местности и обеспечи</w:t>
      </w:r>
      <w:r w:rsidR="003B271E">
        <w:rPr>
          <w:szCs w:val="28"/>
        </w:rPr>
        <w:t>вают</w:t>
      </w:r>
      <w:r w:rsidRPr="00A35845">
        <w:rPr>
          <w:szCs w:val="28"/>
        </w:rPr>
        <w:t xml:space="preserve"> оптимальный отвод сточных вод от зданий до </w:t>
      </w:r>
      <w:r>
        <w:rPr>
          <w:szCs w:val="28"/>
        </w:rPr>
        <w:t xml:space="preserve">канализационно-насосной станции (далее – КНС)  </w:t>
      </w:r>
      <w:r w:rsidR="000D1599">
        <w:rPr>
          <w:szCs w:val="28"/>
        </w:rPr>
        <w:t xml:space="preserve">    </w:t>
      </w:r>
      <w:r>
        <w:rPr>
          <w:szCs w:val="28"/>
        </w:rPr>
        <w:t>КНС-</w:t>
      </w:r>
      <w:r w:rsidRPr="00A35845">
        <w:rPr>
          <w:szCs w:val="28"/>
        </w:rPr>
        <w:t>7.</w:t>
      </w:r>
    </w:p>
    <w:p w:rsidR="00873EAC" w:rsidRPr="005330A6" w:rsidRDefault="00873EAC" w:rsidP="00571732">
      <w:pPr>
        <w:rPr>
          <w:szCs w:val="28"/>
        </w:rPr>
      </w:pPr>
      <w:r w:rsidRPr="005330A6">
        <w:rPr>
          <w:szCs w:val="28"/>
        </w:rPr>
        <w:t xml:space="preserve">Строящаяся система канализации </w:t>
      </w:r>
      <w:r w:rsidR="00DB523A">
        <w:rPr>
          <w:szCs w:val="28"/>
        </w:rPr>
        <w:t xml:space="preserve">предусмотрена </w:t>
      </w:r>
      <w:r w:rsidRPr="005330A6">
        <w:rPr>
          <w:szCs w:val="28"/>
        </w:rPr>
        <w:t>в составе самотечных коллекторов Д</w:t>
      </w:r>
      <w:r w:rsidR="00742C51">
        <w:rPr>
          <w:szCs w:val="28"/>
        </w:rPr>
        <w:t> </w:t>
      </w:r>
      <w:r w:rsidRPr="005330A6">
        <w:rPr>
          <w:szCs w:val="28"/>
        </w:rPr>
        <w:t>1200 мм, Д</w:t>
      </w:r>
      <w:r w:rsidR="00742C51">
        <w:rPr>
          <w:szCs w:val="28"/>
        </w:rPr>
        <w:t xml:space="preserve"> </w:t>
      </w:r>
      <w:r w:rsidRPr="005330A6">
        <w:rPr>
          <w:szCs w:val="28"/>
        </w:rPr>
        <w:t>1600 мм с поступлением стоков в КНС-7 и с дальнейшей перекачкой по напорным коллекторам 2</w:t>
      </w:r>
      <w:r w:rsidR="00DB523A">
        <w:rPr>
          <w:szCs w:val="28"/>
        </w:rPr>
        <w:t xml:space="preserve"> </w:t>
      </w:r>
      <w:r w:rsidRPr="005330A6">
        <w:rPr>
          <w:szCs w:val="28"/>
        </w:rPr>
        <w:t>Д</w:t>
      </w:r>
      <w:r w:rsidR="00742C51">
        <w:rPr>
          <w:szCs w:val="28"/>
        </w:rPr>
        <w:t> </w:t>
      </w:r>
      <w:r w:rsidRPr="005330A6">
        <w:rPr>
          <w:szCs w:val="28"/>
        </w:rPr>
        <w:t xml:space="preserve">1000 мм в городскую систему канализации. В эту же систему поступают стоки </w:t>
      </w:r>
      <w:r>
        <w:rPr>
          <w:szCs w:val="28"/>
        </w:rPr>
        <w:t xml:space="preserve">с </w:t>
      </w:r>
      <w:r w:rsidRPr="00323400">
        <w:rPr>
          <w:szCs w:val="28"/>
        </w:rPr>
        <w:t>территории от ул. Автогенной до реки Плющихи в Октябрьском районе</w:t>
      </w:r>
      <w:r>
        <w:rPr>
          <w:szCs w:val="28"/>
        </w:rPr>
        <w:t xml:space="preserve"> и </w:t>
      </w:r>
      <w:r w:rsidR="00425DA6">
        <w:rPr>
          <w:szCs w:val="28"/>
        </w:rPr>
        <w:t xml:space="preserve">микрорайона </w:t>
      </w:r>
      <w:r>
        <w:rPr>
          <w:szCs w:val="28"/>
        </w:rPr>
        <w:t xml:space="preserve">«Плющихинский» </w:t>
      </w:r>
      <w:r w:rsidRPr="00323400">
        <w:rPr>
          <w:szCs w:val="28"/>
        </w:rPr>
        <w:t>в Октябрьском районе</w:t>
      </w:r>
      <w:r>
        <w:rPr>
          <w:szCs w:val="28"/>
        </w:rPr>
        <w:t>.</w:t>
      </w:r>
    </w:p>
    <w:p w:rsidR="00873EAC" w:rsidRPr="00A35845" w:rsidRDefault="00873EAC" w:rsidP="00571732">
      <w:pPr>
        <w:pStyle w:val="S9"/>
        <w:rPr>
          <w:szCs w:val="28"/>
        </w:rPr>
      </w:pPr>
      <w:r w:rsidRPr="00A35845">
        <w:rPr>
          <w:szCs w:val="28"/>
        </w:rPr>
        <w:t xml:space="preserve">Технологическое оборудование и точное место расположения </w:t>
      </w:r>
      <w:r>
        <w:rPr>
          <w:szCs w:val="28"/>
        </w:rPr>
        <w:t>КНС</w:t>
      </w:r>
      <w:r w:rsidRPr="00A35845">
        <w:rPr>
          <w:szCs w:val="28"/>
        </w:rPr>
        <w:t xml:space="preserve"> уточняется на последующих стадиях проектирования.</w:t>
      </w:r>
    </w:p>
    <w:p w:rsidR="00873EAC" w:rsidRPr="00A35845" w:rsidRDefault="00873EAC" w:rsidP="00571732">
      <w:pPr>
        <w:pStyle w:val="S9"/>
        <w:rPr>
          <w:szCs w:val="28"/>
        </w:rPr>
      </w:pPr>
      <w:r w:rsidRPr="00A35845">
        <w:rPr>
          <w:szCs w:val="28"/>
        </w:rPr>
        <w:t xml:space="preserve">В местах присоединения, ответвлений поворотом </w:t>
      </w:r>
      <w:r w:rsidR="003B271E">
        <w:rPr>
          <w:szCs w:val="28"/>
        </w:rPr>
        <w:t xml:space="preserve">предполагается </w:t>
      </w:r>
      <w:r w:rsidRPr="00A35845">
        <w:rPr>
          <w:szCs w:val="28"/>
        </w:rPr>
        <w:t xml:space="preserve">предусмотреть установку смотровых колодцев  диаметром не менее </w:t>
      </w:r>
      <w:smartTag w:uri="urn:schemas-microsoft-com:office:smarttags" w:element="metricconverter">
        <w:smartTagPr>
          <w:attr w:name="ProductID" w:val="1000 мм"/>
        </w:smartTagPr>
        <w:r w:rsidRPr="00A35845">
          <w:rPr>
            <w:szCs w:val="28"/>
          </w:rPr>
          <w:t>1000 мм</w:t>
        </w:r>
      </w:smartTag>
      <w:r w:rsidRPr="00A35845">
        <w:rPr>
          <w:szCs w:val="28"/>
        </w:rPr>
        <w:t xml:space="preserve"> в соответствии с требовани</w:t>
      </w:r>
      <w:r w:rsidR="003B271E">
        <w:rPr>
          <w:szCs w:val="28"/>
        </w:rPr>
        <w:t xml:space="preserve">ями </w:t>
      </w:r>
      <w:r w:rsidRPr="002C62BD">
        <w:rPr>
          <w:bCs/>
        </w:rPr>
        <w:t>СП</w:t>
      </w:r>
      <w:r>
        <w:rPr>
          <w:bCs/>
        </w:rPr>
        <w:t> 32.13330.2012</w:t>
      </w:r>
      <w:r w:rsidRPr="00A35845">
        <w:rPr>
          <w:rStyle w:val="docaccesstitle"/>
        </w:rPr>
        <w:t xml:space="preserve"> </w:t>
      </w:r>
      <w:r w:rsidR="003B271E">
        <w:rPr>
          <w:rStyle w:val="docaccesstitle"/>
        </w:rPr>
        <w:t>«</w:t>
      </w:r>
      <w:r w:rsidRPr="00A35845">
        <w:rPr>
          <w:rStyle w:val="docaccesstitle"/>
        </w:rPr>
        <w:t>Свод правил.</w:t>
      </w:r>
      <w:r w:rsidRPr="00A35845">
        <w:rPr>
          <w:szCs w:val="28"/>
        </w:rPr>
        <w:t xml:space="preserve"> Канализация. Наружные сети и сооружения. Актуализированная редакция. СНиП 2.04.03-85</w:t>
      </w:r>
      <w:r w:rsidR="003B271E">
        <w:rPr>
          <w:szCs w:val="28"/>
        </w:rPr>
        <w:t>»</w:t>
      </w:r>
      <w:r w:rsidR="001D334C">
        <w:rPr>
          <w:szCs w:val="28"/>
        </w:rPr>
        <w:t xml:space="preserve"> </w:t>
      </w:r>
      <w:r w:rsidR="00425DA6">
        <w:t xml:space="preserve">(с </w:t>
      </w:r>
      <w:r w:rsidR="003B271E">
        <w:t>и</w:t>
      </w:r>
      <w:r w:rsidR="00425DA6">
        <w:t>зменением №</w:t>
      </w:r>
      <w:r w:rsidR="000D1599">
        <w:t> </w:t>
      </w:r>
      <w:r w:rsidR="00425DA6">
        <w:t>1)</w:t>
      </w:r>
      <w:r w:rsidRPr="00A35845">
        <w:rPr>
          <w:szCs w:val="28"/>
        </w:rPr>
        <w:t>».</w:t>
      </w:r>
    </w:p>
    <w:p w:rsidR="00873EAC" w:rsidRDefault="00873EAC" w:rsidP="00571732">
      <w:pPr>
        <w:rPr>
          <w:szCs w:val="28"/>
        </w:rPr>
      </w:pPr>
      <w:r w:rsidRPr="00A35845">
        <w:rPr>
          <w:szCs w:val="28"/>
        </w:rPr>
        <w:t>Сети канализации прокладываются по газонам вдоль дорог.</w:t>
      </w:r>
    </w:p>
    <w:p w:rsidR="00873EAC" w:rsidRPr="00030FFE" w:rsidRDefault="00873EAC" w:rsidP="00571732">
      <w:pPr>
        <w:rPr>
          <w:szCs w:val="28"/>
        </w:rPr>
      </w:pPr>
      <w:r w:rsidRPr="00030FFE">
        <w:rPr>
          <w:szCs w:val="28"/>
        </w:rPr>
        <w:t xml:space="preserve">В связи со строительством системы канализации </w:t>
      </w:r>
      <w:r>
        <w:rPr>
          <w:szCs w:val="28"/>
        </w:rPr>
        <w:t>в планировочных микрорайонах 040.03.01 и 040.03.0</w:t>
      </w:r>
      <w:r w:rsidRPr="00E645D1">
        <w:rPr>
          <w:szCs w:val="28"/>
        </w:rPr>
        <w:t>3</w:t>
      </w:r>
      <w:r w:rsidR="0053678A">
        <w:rPr>
          <w:szCs w:val="28"/>
        </w:rPr>
        <w:t xml:space="preserve"> необходимо</w:t>
      </w:r>
      <w:r w:rsidRPr="00030FFE">
        <w:rPr>
          <w:szCs w:val="28"/>
        </w:rPr>
        <w:t xml:space="preserve"> предусмотреть переключение существующих КНС в самотечный коллектор Д</w:t>
      </w:r>
      <w:r w:rsidR="00742C51">
        <w:rPr>
          <w:szCs w:val="28"/>
        </w:rPr>
        <w:t> </w:t>
      </w:r>
      <w:r w:rsidRPr="00030FFE">
        <w:rPr>
          <w:szCs w:val="28"/>
        </w:rPr>
        <w:t>1600 мм.</w:t>
      </w:r>
    </w:p>
    <w:p w:rsidR="00873EAC" w:rsidRPr="00A35845" w:rsidRDefault="00425DA6" w:rsidP="00571732">
      <w:pPr>
        <w:rPr>
          <w:szCs w:val="28"/>
        </w:rPr>
      </w:pPr>
      <w:r w:rsidRPr="00D734F4">
        <w:rPr>
          <w:szCs w:val="28"/>
        </w:rPr>
        <w:t>Нормы на хоз</w:t>
      </w:r>
      <w:r>
        <w:rPr>
          <w:szCs w:val="28"/>
        </w:rPr>
        <w:t>яйственно</w:t>
      </w:r>
      <w:r w:rsidRPr="00D734F4">
        <w:rPr>
          <w:szCs w:val="28"/>
        </w:rPr>
        <w:t xml:space="preserve">-питьевое водопотребление приняты </w:t>
      </w:r>
      <w:r>
        <w:rPr>
          <w:szCs w:val="28"/>
        </w:rPr>
        <w:t xml:space="preserve">в соответствии с постановлением мэрии города Новосибирска от 06.05.2013 № 4303 «Об утверждении схемы водоснабжения города Новосибирска до 2015 и до 2030 годов и схемы водоотведения города Новосибирска до 2015 и до 2030 годов». </w:t>
      </w:r>
      <w:r w:rsidRPr="00D27FDA">
        <w:rPr>
          <w:szCs w:val="28"/>
        </w:rPr>
        <w:t>Нормами водопотребления учтены расходы воды на хозяйственные и питьевые нужды в жилых и общественных зданиях.</w:t>
      </w:r>
    </w:p>
    <w:p w:rsidR="00873EAC" w:rsidRPr="00A35845" w:rsidRDefault="00873EAC" w:rsidP="00571732">
      <w:pPr>
        <w:rPr>
          <w:szCs w:val="28"/>
        </w:rPr>
      </w:pPr>
      <w:r w:rsidRPr="00A35845">
        <w:rPr>
          <w:szCs w:val="28"/>
        </w:rPr>
        <w:t xml:space="preserve">Объем стоков </w:t>
      </w:r>
      <w:r>
        <w:rPr>
          <w:szCs w:val="28"/>
        </w:rPr>
        <w:t>планируемой</w:t>
      </w:r>
      <w:r w:rsidRPr="00A35845">
        <w:rPr>
          <w:szCs w:val="28"/>
        </w:rPr>
        <w:t xml:space="preserve"> территории составляет 11613 куб.</w:t>
      </w:r>
      <w:r w:rsidR="00742C51">
        <w:rPr>
          <w:szCs w:val="28"/>
        </w:rPr>
        <w:t> </w:t>
      </w:r>
      <w:r w:rsidRPr="00A35845">
        <w:rPr>
          <w:szCs w:val="28"/>
        </w:rPr>
        <w:t>м/сут</w:t>
      </w:r>
      <w:r w:rsidR="00742C51">
        <w:rPr>
          <w:szCs w:val="28"/>
        </w:rPr>
        <w:t>ки</w:t>
      </w:r>
      <w:r w:rsidRPr="00A35845">
        <w:rPr>
          <w:szCs w:val="28"/>
        </w:rPr>
        <w:t>.</w:t>
      </w:r>
    </w:p>
    <w:p w:rsidR="00873EAC" w:rsidRPr="00562C0D" w:rsidRDefault="00873EAC" w:rsidP="00571732">
      <w:pPr>
        <w:ind w:firstLine="0"/>
        <w:jc w:val="center"/>
        <w:rPr>
          <w:b/>
          <w:highlight w:val="red"/>
        </w:rPr>
      </w:pPr>
    </w:p>
    <w:p w:rsidR="00873EAC" w:rsidRDefault="00873EAC" w:rsidP="003B271E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16" w:name="_Toc460339508"/>
      <w:r w:rsidRPr="00F06634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5</w:t>
      </w:r>
      <w:r w:rsidRPr="00F06634">
        <w:rPr>
          <w:rFonts w:ascii="Times New Roman" w:hAnsi="Times New Roman"/>
          <w:sz w:val="28"/>
          <w:szCs w:val="28"/>
        </w:rPr>
        <w:t>.3. Дождевая канализация</w:t>
      </w:r>
      <w:bookmarkEnd w:id="16"/>
    </w:p>
    <w:p w:rsidR="003B271E" w:rsidRPr="003B271E" w:rsidRDefault="003B271E" w:rsidP="003B271E"/>
    <w:p w:rsidR="00873EAC" w:rsidRPr="00F06634" w:rsidRDefault="00873EAC" w:rsidP="00571732">
      <w:pPr>
        <w:ind w:firstLine="720"/>
      </w:pPr>
      <w:r w:rsidRPr="00F06634">
        <w:t>Вся поверхность искусственного рельефа благоустраивается путем создания зеленых газонов и твердого покрытия дорог.</w:t>
      </w:r>
    </w:p>
    <w:p w:rsidR="00873EAC" w:rsidRPr="00F06634" w:rsidRDefault="00873EAC" w:rsidP="00571732">
      <w:pPr>
        <w:ind w:firstLine="720"/>
      </w:pPr>
      <w:r w:rsidRPr="00F06634">
        <w:t xml:space="preserve">С целью предотвращения повышения </w:t>
      </w:r>
      <w:r>
        <w:t>уровня грунтовых вод</w:t>
      </w:r>
      <w:r w:rsidRPr="00F06634">
        <w:t xml:space="preserve"> и улучшени</w:t>
      </w:r>
      <w:r w:rsidR="0053678A">
        <w:t>я</w:t>
      </w:r>
      <w:r w:rsidRPr="00F06634">
        <w:t xml:space="preserve"> экологической ситуации на </w:t>
      </w:r>
      <w:r>
        <w:t>планируемой</w:t>
      </w:r>
      <w:r w:rsidRPr="00F06634">
        <w:t xml:space="preserve"> территории проектом</w:t>
      </w:r>
      <w:r>
        <w:t xml:space="preserve"> планировки</w:t>
      </w:r>
      <w:r w:rsidRPr="00F06634">
        <w:t xml:space="preserve"> предусматривается устройство дренажно-ливневой сети и закрытых очистных сооружений ливневых вод, благоустройство и озеленение территории.</w:t>
      </w:r>
    </w:p>
    <w:p w:rsidR="00873EAC" w:rsidRPr="00F06634" w:rsidRDefault="00873EAC" w:rsidP="00571732">
      <w:pPr>
        <w:ind w:firstLine="720"/>
      </w:pPr>
      <w:r w:rsidRPr="00F06634">
        <w:t>Дренажная система состоит из пластовых дренажей, перфорированных труб ливневой канализации и подпорной стенки по дамбе набережной, предотвращающей сброс неочищенной воды в р</w:t>
      </w:r>
      <w:r>
        <w:t>еку</w:t>
      </w:r>
      <w:r w:rsidRPr="00F06634">
        <w:t xml:space="preserve"> Обь.</w:t>
      </w:r>
      <w:r>
        <w:t xml:space="preserve"> </w:t>
      </w:r>
    </w:p>
    <w:p w:rsidR="00873EAC" w:rsidRPr="00F06634" w:rsidRDefault="00873EAC" w:rsidP="00571732">
      <w:pPr>
        <w:pStyle w:val="a7"/>
        <w:rPr>
          <w:b/>
          <w:bCs/>
        </w:rPr>
      </w:pPr>
      <w:r>
        <w:t>В настоящее время</w:t>
      </w:r>
      <w:r w:rsidRPr="00F06634">
        <w:t xml:space="preserve"> на</w:t>
      </w:r>
      <w:r>
        <w:t xml:space="preserve"> планируемой территории </w:t>
      </w:r>
      <w:r w:rsidRPr="00F06634">
        <w:t>имеется сеть существующей дренажно-ливневой канализации. Коллектор  проходит по ул</w:t>
      </w:r>
      <w:r w:rsidR="0053678A">
        <w:t>.</w:t>
      </w:r>
      <w:r w:rsidRPr="00F06634">
        <w:t xml:space="preserve"> Большевистской. Также дренажные каналы и закрытая ливневая канализация существуют на отдельно взятых участках </w:t>
      </w:r>
      <w:r w:rsidRPr="00425DA6">
        <w:t xml:space="preserve">жилой </w:t>
      </w:r>
      <w:r w:rsidR="00425DA6" w:rsidRPr="00425DA6">
        <w:t>многоэтажной</w:t>
      </w:r>
      <w:r w:rsidRPr="00425DA6">
        <w:t xml:space="preserve"> застройки</w:t>
      </w:r>
      <w:r w:rsidRPr="00F06634">
        <w:t xml:space="preserve"> и парковой зоне. Сброс ливневых стоков производится на существующий рельеф и в реку без очистки. Единственное существующее закрытое очистное сооружение ливневых стоков марки УСВ-М (ООО «Севзапналадка») находится на въезде на Бугринский мост в юго-восточной части </w:t>
      </w:r>
      <w:r>
        <w:t>планируемой</w:t>
      </w:r>
      <w:r w:rsidRPr="00F06634">
        <w:t xml:space="preserve"> территории.</w:t>
      </w:r>
    </w:p>
    <w:p w:rsidR="00873EAC" w:rsidRPr="00F06634" w:rsidRDefault="00873EAC" w:rsidP="00571732">
      <w:pPr>
        <w:pStyle w:val="a7"/>
      </w:pPr>
      <w:r>
        <w:t>Планируемая территория</w:t>
      </w:r>
      <w:r w:rsidRPr="00F06634">
        <w:t xml:space="preserve"> разбита на 4 бассейна стока, имеющих самостоятельные выпуски на площадки очистных сооружений ливневых стоков и далее </w:t>
      </w:r>
      <w:r>
        <w:t xml:space="preserve">в реку </w:t>
      </w:r>
      <w:r w:rsidRPr="00F06634">
        <w:t>Обь.</w:t>
      </w:r>
    </w:p>
    <w:p w:rsidR="00873EAC" w:rsidRPr="00F06634" w:rsidRDefault="00873EAC" w:rsidP="00571732">
      <w:pPr>
        <w:pStyle w:val="a7"/>
        <w:rPr>
          <w:bCs/>
        </w:rPr>
      </w:pPr>
      <w:r w:rsidRPr="00F06634">
        <w:rPr>
          <w:bCs/>
        </w:rPr>
        <w:t xml:space="preserve">В проекте </w:t>
      </w:r>
      <w:r>
        <w:rPr>
          <w:bCs/>
        </w:rPr>
        <w:t xml:space="preserve">планировки </w:t>
      </w:r>
      <w:r w:rsidRPr="00F06634">
        <w:rPr>
          <w:bCs/>
        </w:rPr>
        <w:t xml:space="preserve">организация поверхностного водоотвода принята при помощи развитой ливневой сети. Запроектированная система водостоков проложена по проектируемым магистральным улицам в направлении максимальных уклонов рельефа. </w:t>
      </w:r>
      <w:r w:rsidRPr="00F06634">
        <w:t>Система ливневой канализации включает в себя самотечные трубопроводы закрытой ливневой сети, существующую дренажную сеть и очистные сооружения закрытого типа.</w:t>
      </w:r>
      <w:r w:rsidRPr="00F06634">
        <w:rPr>
          <w:bCs/>
        </w:rPr>
        <w:t xml:space="preserve"> </w:t>
      </w:r>
    </w:p>
    <w:p w:rsidR="00873EAC" w:rsidRPr="00F06634" w:rsidRDefault="00873EAC" w:rsidP="00571732">
      <w:pPr>
        <w:pStyle w:val="a7"/>
        <w:rPr>
          <w:spacing w:val="-1"/>
        </w:rPr>
      </w:pPr>
      <w:r w:rsidRPr="00F06634">
        <w:t>Открытые водостоки представляют собой пропуск воды по краю проезжей части свободным пробегом с внутриквартальной территории в направлении естественного понижения рельефа к дождепри</w:t>
      </w:r>
      <w:r w:rsidR="00286117">
        <w:t>е</w:t>
      </w:r>
      <w:r w:rsidRPr="00F06634">
        <w:t>мным колодцам и далее в закрытую водосточную сеть, которая вед</w:t>
      </w:r>
      <w:r w:rsidR="00286117">
        <w:t>е</w:t>
      </w:r>
      <w:r w:rsidRPr="00F06634">
        <w:t>т к площадкам очистных сооружений ливневой сети закрытого типа.</w:t>
      </w:r>
    </w:p>
    <w:p w:rsidR="00873EAC" w:rsidRPr="00163541" w:rsidRDefault="00873EAC" w:rsidP="00571732">
      <w:pPr>
        <w:pStyle w:val="a7"/>
      </w:pPr>
      <w:r w:rsidRPr="00F06634">
        <w:t>Закрытые водостоки предусмотрены из железобетонных труб. Часть проектируемой ливневой канализации подключается к существующ</w:t>
      </w:r>
      <w:r w:rsidRPr="00163541">
        <w:t>им</w:t>
      </w:r>
      <w:r w:rsidRPr="00F06634">
        <w:t xml:space="preserve"> коллектор</w:t>
      </w:r>
      <w:r w:rsidRPr="00163541">
        <w:t>ам</w:t>
      </w:r>
      <w:r w:rsidRPr="00F06634">
        <w:t xml:space="preserve"> ливневого стока</w:t>
      </w:r>
      <w:r w:rsidRPr="00163541">
        <w:t xml:space="preserve"> и</w:t>
      </w:r>
      <w:r w:rsidR="0053678A">
        <w:t>,</w:t>
      </w:r>
      <w:r w:rsidRPr="00163541">
        <w:t xml:space="preserve"> наоборот, существующие коллекторы ливневой канализации, имеющие выпуск поверхностного стока на рельеф и в водные объекты без предварительной очистки, в свою очередь, подключаются к проектным к</w:t>
      </w:r>
      <w:r w:rsidR="0053678A">
        <w:t>оллекторам ливневой канализации</w:t>
      </w:r>
      <w:r w:rsidRPr="00163541">
        <w:t xml:space="preserve"> для упорядоченного отвода стока с вышележащей терри</w:t>
      </w:r>
      <w:r w:rsidR="0053678A">
        <w:t>тории</w:t>
      </w:r>
      <w:r w:rsidRPr="00163541">
        <w:t xml:space="preserve"> на площадки очистных сооружений ливневой сети</w:t>
      </w:r>
      <w:r w:rsidRPr="00F06634">
        <w:t>.</w:t>
      </w:r>
    </w:p>
    <w:p w:rsidR="00873EAC" w:rsidRPr="00F06634" w:rsidRDefault="00873EAC" w:rsidP="00571732">
      <w:pPr>
        <w:pStyle w:val="a7"/>
        <w:rPr>
          <w:b/>
          <w:color w:val="000000"/>
        </w:rPr>
      </w:pPr>
      <w:r w:rsidRPr="00F06634">
        <w:t>Перед сбросом поверхностный сток в распределительной камере разделяется на загрязн</w:t>
      </w:r>
      <w:r w:rsidR="00286117">
        <w:t>е</w:t>
      </w:r>
      <w:r w:rsidRPr="00F06634">
        <w:t>нный и условно чистый. Загрязн</w:t>
      </w:r>
      <w:r w:rsidR="00286117">
        <w:t>е</w:t>
      </w:r>
      <w:r w:rsidRPr="00F06634">
        <w:t xml:space="preserve">нная часть стока поступает на очистные сооружения, а остальная часть стока </w:t>
      </w:r>
      <w:r w:rsidRPr="00F06634">
        <w:rPr>
          <w:color w:val="000000"/>
        </w:rPr>
        <w:t>считается условно чистой и сбрасывается в прилегающий водо</w:t>
      </w:r>
      <w:r w:rsidR="00286117">
        <w:rPr>
          <w:color w:val="000000"/>
        </w:rPr>
        <w:t>е</w:t>
      </w:r>
      <w:r w:rsidRPr="00F06634">
        <w:rPr>
          <w:color w:val="000000"/>
        </w:rPr>
        <w:t>м.</w:t>
      </w:r>
    </w:p>
    <w:p w:rsidR="00873EAC" w:rsidRPr="00F06634" w:rsidRDefault="00873EAC" w:rsidP="00571732">
      <w:pPr>
        <w:pStyle w:val="a7"/>
        <w:rPr>
          <w:b/>
          <w:bCs/>
        </w:rPr>
      </w:pPr>
      <w:r>
        <w:t xml:space="preserve">Сброс ливневого стока в реку </w:t>
      </w:r>
      <w:r w:rsidRPr="00F06634">
        <w:t>Об</w:t>
      </w:r>
      <w:r>
        <w:t>ь</w:t>
      </w:r>
      <w:r w:rsidRPr="00F06634">
        <w:t xml:space="preserve"> производится с помощью рассеивающих выпусков, длина которых принимается  по расч</w:t>
      </w:r>
      <w:r w:rsidR="00286117">
        <w:t>е</w:t>
      </w:r>
      <w:r w:rsidRPr="00F06634">
        <w:t>ту на дальнейших стадиях проектирования. Принятая конструкция рассеивающих выпусков должна обеспечивать наиболее эффективное слияние дождевых вод с водой водо</w:t>
      </w:r>
      <w:r w:rsidR="00286117">
        <w:t>е</w:t>
      </w:r>
      <w:r w:rsidRPr="00F06634">
        <w:t>ма.</w:t>
      </w:r>
    </w:p>
    <w:p w:rsidR="00873EAC" w:rsidRPr="00F06634" w:rsidRDefault="00873EAC" w:rsidP="00571732">
      <w:pPr>
        <w:ind w:firstLine="720"/>
      </w:pPr>
    </w:p>
    <w:p w:rsidR="00873EAC" w:rsidRPr="006E1146" w:rsidRDefault="00873EAC" w:rsidP="00571732">
      <w:pPr>
        <w:pStyle w:val="3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17" w:name="_Toc460339509"/>
      <w:r w:rsidRPr="006E1146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5</w:t>
      </w:r>
      <w:r w:rsidRPr="006E1146">
        <w:rPr>
          <w:rFonts w:ascii="Times New Roman" w:hAnsi="Times New Roman"/>
          <w:sz w:val="28"/>
          <w:szCs w:val="28"/>
        </w:rPr>
        <w:t>.4. Теплоснабжение</w:t>
      </w:r>
      <w:bookmarkEnd w:id="17"/>
    </w:p>
    <w:p w:rsidR="00873EAC" w:rsidRPr="00D10C3C" w:rsidRDefault="00873EAC" w:rsidP="00571732">
      <w:pPr>
        <w:rPr>
          <w:szCs w:val="28"/>
        </w:rPr>
      </w:pPr>
      <w:r w:rsidRPr="0018221D">
        <w:rPr>
          <w:szCs w:val="28"/>
        </w:rPr>
        <w:t>Раздел выполнен</w:t>
      </w:r>
      <w:r w:rsidR="0053678A">
        <w:rPr>
          <w:szCs w:val="28"/>
        </w:rPr>
        <w:t xml:space="preserve"> в соответствии с требованиями </w:t>
      </w:r>
      <w:r w:rsidRPr="0018221D">
        <w:rPr>
          <w:rStyle w:val="docaccesstitle"/>
        </w:rPr>
        <w:t xml:space="preserve">СП 124.13330.2012 </w:t>
      </w:r>
      <w:r w:rsidR="0053678A">
        <w:rPr>
          <w:rStyle w:val="docaccesstitle"/>
        </w:rPr>
        <w:t>«</w:t>
      </w:r>
      <w:r w:rsidRPr="0018221D">
        <w:rPr>
          <w:rStyle w:val="docaccesstitle"/>
        </w:rPr>
        <w:t>Свод правил. Тепловые сети. Актуализированная редакция СНиП 41-02-2003»</w:t>
      </w:r>
      <w:r w:rsidR="0053678A">
        <w:rPr>
          <w:szCs w:val="28"/>
        </w:rPr>
        <w:t xml:space="preserve">, </w:t>
      </w:r>
      <w:r w:rsidRPr="0018221D">
        <w:rPr>
          <w:rStyle w:val="docaccesstitle"/>
        </w:rPr>
        <w:t>СП</w:t>
      </w:r>
      <w:r w:rsidR="00742C51">
        <w:rPr>
          <w:rStyle w:val="docaccesstitle"/>
        </w:rPr>
        <w:t> </w:t>
      </w:r>
      <w:r w:rsidR="0053678A">
        <w:rPr>
          <w:rStyle w:val="docaccesstitle"/>
        </w:rPr>
        <w:t>50.13330.2012</w:t>
      </w:r>
      <w:r w:rsidRPr="0018221D">
        <w:rPr>
          <w:rStyle w:val="docaccesstitle"/>
        </w:rPr>
        <w:t xml:space="preserve"> </w:t>
      </w:r>
      <w:r w:rsidR="0053678A">
        <w:rPr>
          <w:rStyle w:val="docaccesstitle"/>
        </w:rPr>
        <w:t>«</w:t>
      </w:r>
      <w:r w:rsidRPr="0018221D">
        <w:rPr>
          <w:rStyle w:val="docaccesstitle"/>
        </w:rPr>
        <w:t>Свод правил. Тепловая защита зданий. Актуализированная ре</w:t>
      </w:r>
      <w:r w:rsidR="0053678A">
        <w:rPr>
          <w:rStyle w:val="docaccesstitle"/>
        </w:rPr>
        <w:t xml:space="preserve">дакция СНиП 23-02-2003», </w:t>
      </w:r>
      <w:r w:rsidRPr="0018221D">
        <w:rPr>
          <w:rStyle w:val="docaccesstitle"/>
        </w:rPr>
        <w:t xml:space="preserve">СП 89.13330.2012 </w:t>
      </w:r>
      <w:r w:rsidR="0053678A">
        <w:rPr>
          <w:rStyle w:val="docaccesstitle"/>
        </w:rPr>
        <w:t>«</w:t>
      </w:r>
      <w:r w:rsidRPr="0018221D">
        <w:rPr>
          <w:rStyle w:val="docaccesstitle"/>
        </w:rPr>
        <w:t>Свод правил. Котельные установки. Актуализированная редакция СНиП II-35-76»</w:t>
      </w:r>
      <w:r w:rsidRPr="0018221D">
        <w:rPr>
          <w:szCs w:val="28"/>
        </w:rPr>
        <w:t>.</w:t>
      </w:r>
    </w:p>
    <w:p w:rsidR="00873EAC" w:rsidRPr="00A35845" w:rsidRDefault="00873EAC" w:rsidP="00571732">
      <w:pPr>
        <w:rPr>
          <w:szCs w:val="28"/>
        </w:rPr>
      </w:pPr>
      <w:r w:rsidRPr="00A35845">
        <w:rPr>
          <w:szCs w:val="28"/>
        </w:rPr>
        <w:t xml:space="preserve">Расположение трубопроводов и сооружений было определено </w:t>
      </w:r>
      <w:r w:rsidR="00041D52">
        <w:rPr>
          <w:szCs w:val="28"/>
        </w:rPr>
        <w:t>с учетом</w:t>
      </w:r>
      <w:r w:rsidR="0053678A">
        <w:rPr>
          <w:szCs w:val="28"/>
        </w:rPr>
        <w:t xml:space="preserve"> </w:t>
      </w:r>
      <w:r w:rsidRPr="00A35845">
        <w:rPr>
          <w:szCs w:val="28"/>
        </w:rPr>
        <w:t>СП</w:t>
      </w:r>
      <w:r w:rsidR="0053678A">
        <w:rPr>
          <w:szCs w:val="28"/>
        </w:rPr>
        <w:t> </w:t>
      </w:r>
      <w:r w:rsidRPr="00A35845">
        <w:rPr>
          <w:szCs w:val="28"/>
        </w:rPr>
        <w:t xml:space="preserve">42.13330.2011 </w:t>
      </w:r>
      <w:r w:rsidR="0053678A">
        <w:rPr>
          <w:szCs w:val="28"/>
        </w:rPr>
        <w:t>«</w:t>
      </w:r>
      <w:r w:rsidRPr="00A35845">
        <w:rPr>
          <w:szCs w:val="28"/>
        </w:rPr>
        <w:t>Свод правил. Градостроительство. Планировка и застройка городских и сельских поселений. Актуализирован</w:t>
      </w:r>
      <w:r w:rsidR="00425DA6">
        <w:rPr>
          <w:szCs w:val="28"/>
        </w:rPr>
        <w:t xml:space="preserve">ная редакция </w:t>
      </w:r>
      <w:r w:rsidRPr="00A35845">
        <w:rPr>
          <w:szCs w:val="28"/>
        </w:rPr>
        <w:t xml:space="preserve">СНиП 2.07.01-89*». </w:t>
      </w:r>
    </w:p>
    <w:p w:rsidR="00873EAC" w:rsidRPr="00A35845" w:rsidRDefault="00873EAC" w:rsidP="00571732">
      <w:pPr>
        <w:rPr>
          <w:szCs w:val="28"/>
        </w:rPr>
      </w:pPr>
      <w:r w:rsidRPr="00A35845">
        <w:rPr>
          <w:szCs w:val="28"/>
        </w:rPr>
        <w:t>Климатические данные:</w:t>
      </w:r>
    </w:p>
    <w:p w:rsidR="00873EAC" w:rsidRPr="00A35845" w:rsidRDefault="0053678A" w:rsidP="00571732">
      <w:pPr>
        <w:rPr>
          <w:szCs w:val="28"/>
        </w:rPr>
      </w:pPr>
      <w:r>
        <w:rPr>
          <w:szCs w:val="28"/>
        </w:rPr>
        <w:t>р</w:t>
      </w:r>
      <w:r w:rsidR="00873EAC" w:rsidRPr="00A35845">
        <w:rPr>
          <w:szCs w:val="28"/>
        </w:rPr>
        <w:t>асчетная температура наружного воздуха для проекти</w:t>
      </w:r>
      <w:r>
        <w:rPr>
          <w:szCs w:val="28"/>
        </w:rPr>
        <w:t>рования отопле</w:t>
      </w:r>
      <w:r w:rsidR="00FB1D30">
        <w:rPr>
          <w:szCs w:val="28"/>
        </w:rPr>
        <w:t xml:space="preserve">-      </w:t>
      </w:r>
      <w:r>
        <w:rPr>
          <w:szCs w:val="28"/>
        </w:rPr>
        <w:t>ния – минус 37</w:t>
      </w:r>
      <w:r w:rsidR="00F53AF2">
        <w:rPr>
          <w:szCs w:val="28"/>
        </w:rPr>
        <w:t xml:space="preserve"> </w:t>
      </w:r>
      <w:r>
        <w:rPr>
          <w:szCs w:val="28"/>
        </w:rPr>
        <w:t>°С;</w:t>
      </w:r>
    </w:p>
    <w:p w:rsidR="00873EAC" w:rsidRPr="00A35845" w:rsidRDefault="0053678A" w:rsidP="00571732">
      <w:pPr>
        <w:rPr>
          <w:szCs w:val="28"/>
        </w:rPr>
      </w:pPr>
      <w:r>
        <w:rPr>
          <w:szCs w:val="28"/>
        </w:rPr>
        <w:t>с</w:t>
      </w:r>
      <w:r w:rsidR="00873EAC" w:rsidRPr="00A35845">
        <w:rPr>
          <w:szCs w:val="28"/>
        </w:rPr>
        <w:t>редняя температура за отопительный период – минус 8,</w:t>
      </w:r>
      <w:r w:rsidR="00742C51">
        <w:rPr>
          <w:szCs w:val="28"/>
        </w:rPr>
        <w:t>7</w:t>
      </w:r>
      <w:r w:rsidR="00F53AF2">
        <w:rPr>
          <w:szCs w:val="28"/>
        </w:rPr>
        <w:t xml:space="preserve"> </w:t>
      </w:r>
      <w:r w:rsidR="00873EAC" w:rsidRPr="00A35845">
        <w:rPr>
          <w:szCs w:val="28"/>
        </w:rPr>
        <w:sym w:font="Symbol" w:char="00B0"/>
      </w:r>
      <w:r w:rsidR="00873EAC" w:rsidRPr="00A35845">
        <w:rPr>
          <w:szCs w:val="28"/>
        </w:rPr>
        <w:t>С</w:t>
      </w:r>
      <w:r>
        <w:rPr>
          <w:szCs w:val="28"/>
        </w:rPr>
        <w:t>;</w:t>
      </w:r>
    </w:p>
    <w:p w:rsidR="00873EAC" w:rsidRPr="00A35845" w:rsidRDefault="0053678A" w:rsidP="00571732">
      <w:pPr>
        <w:rPr>
          <w:szCs w:val="28"/>
        </w:rPr>
      </w:pPr>
      <w:r>
        <w:rPr>
          <w:szCs w:val="28"/>
        </w:rPr>
        <w:t>п</w:t>
      </w:r>
      <w:r w:rsidR="00873EAC" w:rsidRPr="00A35845">
        <w:rPr>
          <w:szCs w:val="28"/>
        </w:rPr>
        <w:t>родолжительность отопительного периода – 230 суток.</w:t>
      </w:r>
    </w:p>
    <w:p w:rsidR="00873EAC" w:rsidRPr="00A35845" w:rsidRDefault="00873EAC" w:rsidP="00571732">
      <w:pPr>
        <w:rPr>
          <w:szCs w:val="28"/>
        </w:rPr>
      </w:pPr>
      <w:r w:rsidRPr="00A35845">
        <w:rPr>
          <w:szCs w:val="28"/>
        </w:rPr>
        <w:t>Проектом планировки предусматривается централизованная система тепло</w:t>
      </w:r>
      <w:r>
        <w:rPr>
          <w:szCs w:val="28"/>
        </w:rPr>
        <w:t>снабжения, горячее водоснабжение</w:t>
      </w:r>
      <w:r w:rsidRPr="00A35845">
        <w:t xml:space="preserve"> </w:t>
      </w:r>
      <w:r w:rsidRPr="00A35845">
        <w:rPr>
          <w:szCs w:val="28"/>
        </w:rPr>
        <w:t xml:space="preserve"> для существующих, проектируемых  жилых, административных и общественных зданий.</w:t>
      </w:r>
      <w:r w:rsidR="00425DA6" w:rsidRPr="00D0050F">
        <w:rPr>
          <w:szCs w:val="28"/>
        </w:rPr>
        <w:t xml:space="preserve"> Источник</w:t>
      </w:r>
      <w:r w:rsidR="00D0050F">
        <w:rPr>
          <w:szCs w:val="28"/>
        </w:rPr>
        <w:t>ом</w:t>
      </w:r>
      <w:r w:rsidR="00425DA6" w:rsidRPr="00D0050F">
        <w:rPr>
          <w:szCs w:val="28"/>
        </w:rPr>
        <w:t xml:space="preserve"> теплоснабжения планируемой территории являются </w:t>
      </w:r>
      <w:r w:rsidR="008E1B0F" w:rsidRPr="00D0050F">
        <w:t xml:space="preserve">теплоэлектроцентраль (далее – ТЭЦ) </w:t>
      </w:r>
      <w:r w:rsidR="00425DA6" w:rsidRPr="00D0050F">
        <w:rPr>
          <w:szCs w:val="28"/>
        </w:rPr>
        <w:t>ТЭЦ-2, ко</w:t>
      </w:r>
      <w:r w:rsidR="00FB1D30">
        <w:rPr>
          <w:szCs w:val="28"/>
        </w:rPr>
        <w:t>тельная ООО «Потенциал-</w:t>
      </w:r>
      <w:r w:rsidR="00425DA6" w:rsidRPr="00D0050F">
        <w:rPr>
          <w:szCs w:val="28"/>
        </w:rPr>
        <w:t>Плюс», котельная ЗАО «Новосибирский мелькомбинат №</w:t>
      </w:r>
      <w:r w:rsidR="00D12190">
        <w:rPr>
          <w:szCs w:val="28"/>
        </w:rPr>
        <w:t> </w:t>
      </w:r>
      <w:r w:rsidR="00425DA6" w:rsidRPr="00D0050F">
        <w:rPr>
          <w:szCs w:val="28"/>
        </w:rPr>
        <w:t>1», локальная котельная №</w:t>
      </w:r>
      <w:r w:rsidR="0053678A">
        <w:rPr>
          <w:szCs w:val="28"/>
        </w:rPr>
        <w:t xml:space="preserve"> </w:t>
      </w:r>
      <w:r w:rsidR="00425DA6" w:rsidRPr="00D0050F">
        <w:rPr>
          <w:szCs w:val="28"/>
        </w:rPr>
        <w:t>5 по ул. Выборн</w:t>
      </w:r>
      <w:r w:rsidR="0053678A">
        <w:rPr>
          <w:szCs w:val="28"/>
        </w:rPr>
        <w:t>ой</w:t>
      </w:r>
      <w:r w:rsidR="00425DA6" w:rsidRPr="00D0050F">
        <w:rPr>
          <w:szCs w:val="28"/>
        </w:rPr>
        <w:t>, 19.</w:t>
      </w:r>
    </w:p>
    <w:p w:rsidR="00873EAC" w:rsidRPr="00A35845" w:rsidRDefault="00873EAC" w:rsidP="00571732">
      <w:pPr>
        <w:rPr>
          <w:szCs w:val="28"/>
        </w:rPr>
      </w:pPr>
      <w:r w:rsidRPr="00A35845">
        <w:rPr>
          <w:szCs w:val="28"/>
        </w:rPr>
        <w:t>Тепловые нагрузки на отопление, вентиляцию и горячее водоснабжение жилых и общественных зданий определены на основании норм проектирования, климатических условий, а также по укрупненным показателям в зависимости от величины общей площади зданий и сооружений согласно СНиП 41-02-2003 «</w:t>
      </w:r>
      <w:r w:rsidR="00FB1D30">
        <w:rPr>
          <w:rStyle w:val="docaccesstitle"/>
        </w:rPr>
        <w:t xml:space="preserve">Строительные нормы и правила Российской Федерации. </w:t>
      </w:r>
      <w:r w:rsidRPr="00A35845">
        <w:rPr>
          <w:szCs w:val="28"/>
        </w:rPr>
        <w:t>Тепловые сети».</w:t>
      </w:r>
    </w:p>
    <w:p w:rsidR="00873EAC" w:rsidRPr="00A35845" w:rsidRDefault="00873EAC" w:rsidP="00571732">
      <w:pPr>
        <w:rPr>
          <w:szCs w:val="28"/>
        </w:rPr>
      </w:pPr>
      <w:r w:rsidRPr="00A35845">
        <w:rPr>
          <w:szCs w:val="28"/>
        </w:rPr>
        <w:t xml:space="preserve">В проекте планировки предусматривается использование котельной </w:t>
      </w:r>
      <w:r w:rsidR="00425DA6">
        <w:t>ОАО</w:t>
      </w:r>
      <w:r w:rsidR="00425DA6">
        <w:rPr>
          <w:szCs w:val="28"/>
        </w:rPr>
        <w:t xml:space="preserve"> «</w:t>
      </w:r>
      <w:r w:rsidR="00425DA6" w:rsidRPr="00340D80">
        <w:rPr>
          <w:szCs w:val="28"/>
        </w:rPr>
        <w:t>Новосибирский инструментальный завод»</w:t>
      </w:r>
      <w:r w:rsidRPr="00A35845">
        <w:rPr>
          <w:szCs w:val="28"/>
        </w:rPr>
        <w:t xml:space="preserve"> с необходимым объемом реконструкции. </w:t>
      </w:r>
    </w:p>
    <w:p w:rsidR="00873EAC" w:rsidRPr="00A35845" w:rsidRDefault="00873EAC" w:rsidP="00571732">
      <w:pPr>
        <w:rPr>
          <w:szCs w:val="28"/>
        </w:rPr>
      </w:pPr>
      <w:r w:rsidRPr="00A35845">
        <w:rPr>
          <w:szCs w:val="28"/>
        </w:rPr>
        <w:t xml:space="preserve">Теплоснабжение </w:t>
      </w:r>
      <w:r>
        <w:rPr>
          <w:szCs w:val="28"/>
        </w:rPr>
        <w:t xml:space="preserve">планировочных </w:t>
      </w:r>
      <w:r w:rsidRPr="00A35845">
        <w:rPr>
          <w:szCs w:val="28"/>
        </w:rPr>
        <w:t>кварталов, где сохраняется существующая застройка, предусматривается от существующих центральных тепловых пунктов (</w:t>
      </w:r>
      <w:r>
        <w:rPr>
          <w:szCs w:val="28"/>
        </w:rPr>
        <w:t xml:space="preserve">далее </w:t>
      </w:r>
      <w:r w:rsidRPr="004D3F71">
        <w:t>–</w:t>
      </w:r>
      <w:r>
        <w:rPr>
          <w:szCs w:val="28"/>
        </w:rPr>
        <w:t xml:space="preserve"> </w:t>
      </w:r>
      <w:r w:rsidRPr="00A35845">
        <w:rPr>
          <w:szCs w:val="28"/>
        </w:rPr>
        <w:t xml:space="preserve">ЦТП). В </w:t>
      </w:r>
      <w:r>
        <w:rPr>
          <w:szCs w:val="28"/>
        </w:rPr>
        <w:t xml:space="preserve">планировочных </w:t>
      </w:r>
      <w:r w:rsidRPr="00A35845">
        <w:rPr>
          <w:szCs w:val="28"/>
        </w:rPr>
        <w:t xml:space="preserve">кварталах, где подлежит сносу несколько домов или строится несколько домов, теплоснабжение предусматривается от ЦТП, подлежащих реконструкции с установкой дополнительного оборудования. В </w:t>
      </w:r>
      <w:r>
        <w:rPr>
          <w:szCs w:val="28"/>
        </w:rPr>
        <w:t>планировочных</w:t>
      </w:r>
      <w:r w:rsidRPr="00A35845">
        <w:rPr>
          <w:szCs w:val="28"/>
        </w:rPr>
        <w:t xml:space="preserve"> кварталах с новой застройкой предусматривается строительство новых ЦТП.</w:t>
      </w:r>
    </w:p>
    <w:p w:rsidR="00873EAC" w:rsidRPr="009A512B" w:rsidRDefault="00873EAC" w:rsidP="0053678A">
      <w:pPr>
        <w:rPr>
          <w:szCs w:val="28"/>
        </w:rPr>
      </w:pPr>
      <w:r w:rsidRPr="00A35845">
        <w:rPr>
          <w:szCs w:val="28"/>
        </w:rPr>
        <w:t>Кроме того, проектом планировки рассмотрен и учтен вариант с подключением к ТЭЦ-5 теплотрассой по ул. Выборн</w:t>
      </w:r>
      <w:r w:rsidR="0053678A">
        <w:rPr>
          <w:szCs w:val="28"/>
        </w:rPr>
        <w:t>ой</w:t>
      </w:r>
      <w:r w:rsidRPr="00A35845">
        <w:rPr>
          <w:szCs w:val="28"/>
        </w:rPr>
        <w:t>. Для этого в коммунальной зоне пр</w:t>
      </w:r>
      <w:r>
        <w:rPr>
          <w:szCs w:val="28"/>
        </w:rPr>
        <w:t xml:space="preserve">едусматривается разместить </w:t>
      </w:r>
      <w:r w:rsidRPr="00A35845">
        <w:rPr>
          <w:szCs w:val="28"/>
        </w:rPr>
        <w:t xml:space="preserve">повысительную насосную станцию  на расчетную нагрузку 110,0 Гкал/час. </w:t>
      </w:r>
    </w:p>
    <w:p w:rsidR="00D12190" w:rsidRPr="00D12190" w:rsidRDefault="00D12190" w:rsidP="00D12190">
      <w:pPr>
        <w:pStyle w:val="3"/>
        <w:spacing w:after="0"/>
        <w:ind w:left="0" w:firstLine="0"/>
        <w:jc w:val="center"/>
        <w:rPr>
          <w:rFonts w:ascii="Times New Roman" w:hAnsi="Times New Roman"/>
          <w:sz w:val="22"/>
        </w:rPr>
      </w:pPr>
      <w:bookmarkStart w:id="18" w:name="_Toc460339510"/>
    </w:p>
    <w:p w:rsidR="00873EAC" w:rsidRDefault="00873EAC" w:rsidP="00D12190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r w:rsidRPr="00C62DBC"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5</w:t>
      </w:r>
      <w:r w:rsidRPr="00C62DBC">
        <w:rPr>
          <w:rFonts w:ascii="Times New Roman" w:hAnsi="Times New Roman"/>
          <w:sz w:val="28"/>
        </w:rPr>
        <w:t>.5. Газоснабжение</w:t>
      </w:r>
      <w:bookmarkEnd w:id="18"/>
    </w:p>
    <w:p w:rsidR="00D12190" w:rsidRPr="00D12190" w:rsidRDefault="00D12190" w:rsidP="00D12190"/>
    <w:p w:rsidR="00873EAC" w:rsidRDefault="00873EAC" w:rsidP="00571732">
      <w:pPr>
        <w:ind w:firstLine="720"/>
        <w:rPr>
          <w:szCs w:val="28"/>
        </w:rPr>
      </w:pPr>
      <w:r w:rsidRPr="00E740B2">
        <w:rPr>
          <w:szCs w:val="28"/>
        </w:rPr>
        <w:t>Планировочными мероприятиями предусматривается снос существующей застройки</w:t>
      </w:r>
      <w:r>
        <w:rPr>
          <w:szCs w:val="28"/>
        </w:rPr>
        <w:t xml:space="preserve"> индивидуальными жилыми домами.</w:t>
      </w:r>
      <w:r w:rsidRPr="00E740B2">
        <w:rPr>
          <w:szCs w:val="28"/>
        </w:rPr>
        <w:t xml:space="preserve"> Для дальнейшего развития </w:t>
      </w:r>
      <w:r>
        <w:t>планируемой</w:t>
      </w:r>
      <w:r>
        <w:rPr>
          <w:szCs w:val="28"/>
        </w:rPr>
        <w:t xml:space="preserve"> </w:t>
      </w:r>
      <w:r w:rsidRPr="00E740B2">
        <w:rPr>
          <w:szCs w:val="28"/>
        </w:rPr>
        <w:t xml:space="preserve">территории, обеспечения новых объектов застройки необходимо строительство новых инженерных сетей и сооружений. На участках планируемого </w:t>
      </w:r>
      <w:r w:rsidR="0053678A">
        <w:rPr>
          <w:szCs w:val="28"/>
        </w:rPr>
        <w:t xml:space="preserve"> </w:t>
      </w:r>
      <w:r w:rsidRPr="00E740B2">
        <w:rPr>
          <w:szCs w:val="28"/>
        </w:rPr>
        <w:t xml:space="preserve">размещения транспортных развязок </w:t>
      </w:r>
      <w:r>
        <w:rPr>
          <w:szCs w:val="28"/>
        </w:rPr>
        <w:t xml:space="preserve">и </w:t>
      </w:r>
      <w:r w:rsidRPr="00E740B2">
        <w:rPr>
          <w:szCs w:val="28"/>
        </w:rPr>
        <w:t>сн</w:t>
      </w:r>
      <w:r w:rsidRPr="0017167D">
        <w:rPr>
          <w:szCs w:val="28"/>
        </w:rPr>
        <w:t>ос</w:t>
      </w:r>
      <w:r w:rsidR="0053678A">
        <w:rPr>
          <w:szCs w:val="28"/>
        </w:rPr>
        <w:t>а</w:t>
      </w:r>
      <w:r w:rsidRPr="0017167D">
        <w:rPr>
          <w:szCs w:val="28"/>
        </w:rPr>
        <w:t xml:space="preserve"> существующей застройки индивидуальными жилыми домами потребуется демонтаж существующего газопровода.</w:t>
      </w:r>
    </w:p>
    <w:p w:rsidR="00873EAC" w:rsidRPr="00D12190" w:rsidRDefault="00873EAC" w:rsidP="00571732">
      <w:pPr>
        <w:ind w:firstLine="0"/>
        <w:jc w:val="center"/>
        <w:rPr>
          <w:b/>
          <w:sz w:val="24"/>
          <w:highlight w:val="red"/>
        </w:rPr>
      </w:pPr>
    </w:p>
    <w:p w:rsidR="00873EAC" w:rsidRDefault="00873EAC" w:rsidP="00F53AF2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bookmarkStart w:id="19" w:name="_Toc460339511"/>
      <w:r w:rsidRPr="00C62DBC"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5</w:t>
      </w:r>
      <w:r w:rsidRPr="00C62DBC">
        <w:rPr>
          <w:rFonts w:ascii="Times New Roman" w:hAnsi="Times New Roman"/>
          <w:sz w:val="28"/>
        </w:rPr>
        <w:t>.6. Электроснабжение</w:t>
      </w:r>
      <w:bookmarkEnd w:id="19"/>
    </w:p>
    <w:p w:rsidR="00F53AF2" w:rsidRPr="00D12190" w:rsidRDefault="00F53AF2" w:rsidP="00F53AF2">
      <w:pPr>
        <w:rPr>
          <w:sz w:val="22"/>
        </w:rPr>
      </w:pPr>
    </w:p>
    <w:p w:rsidR="00873EAC" w:rsidRPr="003A52FD" w:rsidRDefault="00873EAC" w:rsidP="00571732">
      <w:pPr>
        <w:rPr>
          <w:szCs w:val="28"/>
        </w:rPr>
      </w:pPr>
      <w:r>
        <w:rPr>
          <w:szCs w:val="28"/>
        </w:rPr>
        <w:t xml:space="preserve">Планируемая территория </w:t>
      </w:r>
      <w:r w:rsidRPr="003A52FD">
        <w:rPr>
          <w:szCs w:val="28"/>
        </w:rPr>
        <w:t>расположена в зоне действия ПС 110 кВ «Инструментальная» (трансформаторы мощностью 2х40 МВА)</w:t>
      </w:r>
      <w:r>
        <w:rPr>
          <w:szCs w:val="28"/>
        </w:rPr>
        <w:t>.</w:t>
      </w:r>
    </w:p>
    <w:p w:rsidR="00873EAC" w:rsidRPr="00C173E9" w:rsidRDefault="00873EAC" w:rsidP="00571732">
      <w:pPr>
        <w:rPr>
          <w:szCs w:val="28"/>
        </w:rPr>
      </w:pPr>
      <w:r w:rsidRPr="00C173E9">
        <w:rPr>
          <w:szCs w:val="28"/>
        </w:rPr>
        <w:t xml:space="preserve">Технологическое присоединение дополнительной нагрузки возможно осуществить от запланированной к строительству ПС </w:t>
      </w:r>
      <w:r w:rsidR="0053678A">
        <w:rPr>
          <w:szCs w:val="28"/>
        </w:rPr>
        <w:t>«</w:t>
      </w:r>
      <w:r w:rsidRPr="00C173E9">
        <w:rPr>
          <w:szCs w:val="28"/>
        </w:rPr>
        <w:t>Береговая</w:t>
      </w:r>
      <w:r w:rsidR="0053678A">
        <w:rPr>
          <w:szCs w:val="28"/>
        </w:rPr>
        <w:t>»</w:t>
      </w:r>
      <w:r w:rsidRPr="00C173E9">
        <w:rPr>
          <w:szCs w:val="28"/>
        </w:rPr>
        <w:t xml:space="preserve"> 110 кВ</w:t>
      </w:r>
      <w:r w:rsidRPr="000766C2">
        <w:rPr>
          <w:szCs w:val="28"/>
        </w:rPr>
        <w:t xml:space="preserve"> </w:t>
      </w:r>
      <w:r w:rsidRPr="00C173E9">
        <w:rPr>
          <w:szCs w:val="28"/>
        </w:rPr>
        <w:t xml:space="preserve">с двухцепной ЛЭП-110 кВ, подключаемой ответвлением ВЛ-110 кВ ПС </w:t>
      </w:r>
      <w:r w:rsidR="0053678A">
        <w:rPr>
          <w:szCs w:val="28"/>
        </w:rPr>
        <w:t>«</w:t>
      </w:r>
      <w:r w:rsidRPr="00C173E9">
        <w:rPr>
          <w:szCs w:val="28"/>
        </w:rPr>
        <w:t>Восточная</w:t>
      </w:r>
      <w:r w:rsidR="0053678A">
        <w:rPr>
          <w:szCs w:val="28"/>
        </w:rPr>
        <w:t>»</w:t>
      </w:r>
      <w:r w:rsidRPr="00C173E9">
        <w:rPr>
          <w:szCs w:val="28"/>
        </w:rPr>
        <w:t xml:space="preserve"> – ПС </w:t>
      </w:r>
      <w:r w:rsidR="0053678A">
        <w:rPr>
          <w:szCs w:val="28"/>
        </w:rPr>
        <w:t>«</w:t>
      </w:r>
      <w:r w:rsidRPr="00C173E9">
        <w:rPr>
          <w:szCs w:val="28"/>
        </w:rPr>
        <w:t>Мостовая</w:t>
      </w:r>
      <w:r w:rsidR="0053678A">
        <w:rPr>
          <w:szCs w:val="28"/>
        </w:rPr>
        <w:t>»</w:t>
      </w:r>
      <w:r w:rsidRPr="00C173E9">
        <w:rPr>
          <w:szCs w:val="28"/>
        </w:rPr>
        <w:t>.</w:t>
      </w:r>
    </w:p>
    <w:p w:rsidR="00873EAC" w:rsidRPr="00A35845" w:rsidRDefault="00873EAC" w:rsidP="00571732">
      <w:pPr>
        <w:rPr>
          <w:szCs w:val="28"/>
        </w:rPr>
      </w:pPr>
      <w:r w:rsidRPr="00A35845">
        <w:rPr>
          <w:szCs w:val="28"/>
        </w:rPr>
        <w:t xml:space="preserve">Все мероприятия по развитию системы электроснабжения предложены в течение срока реализации проекта </w:t>
      </w:r>
      <w:r>
        <w:rPr>
          <w:szCs w:val="28"/>
        </w:rPr>
        <w:t xml:space="preserve">планировки </w:t>
      </w:r>
      <w:r w:rsidRPr="00A35845">
        <w:rPr>
          <w:szCs w:val="28"/>
        </w:rPr>
        <w:t>по мере физического износа действующего оборудования и сетей, а также морального устаревания коммутационного и трансформаторного оборудования. Однако большинство из предложенных мероприятий необходимо реализовать в ближайшие 3</w:t>
      </w:r>
      <w:r w:rsidR="0053678A">
        <w:rPr>
          <w:szCs w:val="28"/>
        </w:rPr>
        <w:t xml:space="preserve"> </w:t>
      </w:r>
      <w:r w:rsidR="00FB1D30">
        <w:t>–</w:t>
      </w:r>
      <w:r w:rsidR="0053678A">
        <w:rPr>
          <w:szCs w:val="28"/>
        </w:rPr>
        <w:t xml:space="preserve"> </w:t>
      </w:r>
      <w:r w:rsidRPr="00A35845">
        <w:rPr>
          <w:szCs w:val="28"/>
        </w:rPr>
        <w:t>5 лет при вводе в эксплуатацию и подключени</w:t>
      </w:r>
      <w:r w:rsidR="0053678A">
        <w:rPr>
          <w:szCs w:val="28"/>
        </w:rPr>
        <w:t>и</w:t>
      </w:r>
      <w:r w:rsidRPr="00A35845">
        <w:rPr>
          <w:szCs w:val="28"/>
        </w:rPr>
        <w:t xml:space="preserve"> проектных потребителей жилой и общественной застройки.</w:t>
      </w:r>
    </w:p>
    <w:p w:rsidR="00873EAC" w:rsidRPr="00EF0D33" w:rsidRDefault="00873EAC" w:rsidP="00571732">
      <w:pPr>
        <w:rPr>
          <w:szCs w:val="28"/>
        </w:rPr>
      </w:pPr>
      <w:r w:rsidRPr="00A35845">
        <w:rPr>
          <w:szCs w:val="28"/>
        </w:rPr>
        <w:t xml:space="preserve">За основу для проектных предложений приняты мероприятия, предусмотренные </w:t>
      </w:r>
      <w:r w:rsidR="00425DA6">
        <w:rPr>
          <w:szCs w:val="28"/>
        </w:rPr>
        <w:t>Г</w:t>
      </w:r>
      <w:r w:rsidRPr="00A35845">
        <w:rPr>
          <w:szCs w:val="28"/>
        </w:rPr>
        <w:t>енеральным планом города Новосибирска (приложение 23 «</w:t>
      </w:r>
      <w:r w:rsidRPr="00EF0D33">
        <w:rPr>
          <w:szCs w:val="28"/>
        </w:rPr>
        <w:t>Планируемое развитие электрических сетей в городе Новосибирске»).</w:t>
      </w:r>
    </w:p>
    <w:p w:rsidR="00873EAC" w:rsidRPr="00EF0D33" w:rsidRDefault="00873EAC" w:rsidP="00571732">
      <w:pPr>
        <w:rPr>
          <w:szCs w:val="28"/>
        </w:rPr>
      </w:pPr>
      <w:r w:rsidRPr="00EF0D33">
        <w:rPr>
          <w:szCs w:val="28"/>
        </w:rPr>
        <w:t xml:space="preserve">Устраивается сеть КЛ 10 кВ по всем </w:t>
      </w:r>
      <w:r w:rsidR="0053678A">
        <w:rPr>
          <w:szCs w:val="28"/>
        </w:rPr>
        <w:t xml:space="preserve">проектным </w:t>
      </w:r>
      <w:r>
        <w:rPr>
          <w:szCs w:val="28"/>
        </w:rPr>
        <w:t>планировочным</w:t>
      </w:r>
      <w:r w:rsidRPr="00EF0D33">
        <w:rPr>
          <w:szCs w:val="28"/>
        </w:rPr>
        <w:t xml:space="preserve"> кварталам, к которым подключаются </w:t>
      </w:r>
      <w:r>
        <w:rPr>
          <w:szCs w:val="28"/>
        </w:rPr>
        <w:t>трансформаторные подстанции (далее –</w:t>
      </w:r>
      <w:r w:rsidR="00742C51">
        <w:rPr>
          <w:szCs w:val="28"/>
        </w:rPr>
        <w:t xml:space="preserve"> </w:t>
      </w:r>
      <w:r>
        <w:rPr>
          <w:szCs w:val="28"/>
        </w:rPr>
        <w:t xml:space="preserve">ТП) </w:t>
      </w:r>
      <w:r w:rsidR="00DF2C6F">
        <w:rPr>
          <w:szCs w:val="28"/>
        </w:rPr>
        <w:br/>
      </w:r>
      <w:r w:rsidRPr="00EF0D33">
        <w:rPr>
          <w:szCs w:val="28"/>
        </w:rPr>
        <w:t>ТП 2х630 кВА.</w:t>
      </w:r>
    </w:p>
    <w:p w:rsidR="00873EAC" w:rsidRPr="00A35845" w:rsidRDefault="00873EAC" w:rsidP="00571732">
      <w:pPr>
        <w:rPr>
          <w:szCs w:val="28"/>
        </w:rPr>
      </w:pPr>
      <w:r w:rsidRPr="00A35845">
        <w:rPr>
          <w:szCs w:val="28"/>
        </w:rPr>
        <w:t xml:space="preserve">Затем устраивается сеть КЛ 10 кВ по всем </w:t>
      </w:r>
      <w:r>
        <w:rPr>
          <w:szCs w:val="28"/>
        </w:rPr>
        <w:t>проектным  планировочным</w:t>
      </w:r>
      <w:r w:rsidRPr="00A35845">
        <w:rPr>
          <w:szCs w:val="28"/>
        </w:rPr>
        <w:t xml:space="preserve"> кварталам, к которым подключаются ТП 2х630 кВА.</w:t>
      </w:r>
    </w:p>
    <w:p w:rsidR="00873EAC" w:rsidRPr="00A35845" w:rsidRDefault="00873EAC" w:rsidP="00571732">
      <w:pPr>
        <w:rPr>
          <w:szCs w:val="28"/>
        </w:rPr>
      </w:pPr>
      <w:r w:rsidRPr="000873E4">
        <w:rPr>
          <w:szCs w:val="28"/>
        </w:rPr>
        <w:t>Для определения расчетных электрических нагрузок планируемой территории выполнен расчет по кварталам. Суммарная электрическая нагрузка составит 14517 кВт. Местоположение и мощность ТП уточняются на этапе дальнейшего проектирования.</w:t>
      </w:r>
      <w:r>
        <w:rPr>
          <w:szCs w:val="28"/>
        </w:rPr>
        <w:t xml:space="preserve"> </w:t>
      </w:r>
      <w:r w:rsidRPr="000873E4">
        <w:rPr>
          <w:szCs w:val="28"/>
        </w:rPr>
        <w:t>Все нагрузки определены с учетом использования электрических плит для приготовления пищи в жилых домах этажностью 10 и б</w:t>
      </w:r>
      <w:r w:rsidR="00640122">
        <w:rPr>
          <w:szCs w:val="28"/>
        </w:rPr>
        <w:t>олее</w:t>
      </w:r>
      <w:r w:rsidR="00DF2C6F">
        <w:rPr>
          <w:szCs w:val="28"/>
        </w:rPr>
        <w:t xml:space="preserve"> этажей</w:t>
      </w:r>
      <w:r w:rsidR="00640122">
        <w:rPr>
          <w:szCs w:val="28"/>
        </w:rPr>
        <w:t xml:space="preserve"> согласно СП 42.13330.2011</w:t>
      </w:r>
      <w:r w:rsidR="00793B1A" w:rsidRPr="000873E4">
        <w:rPr>
          <w:szCs w:val="28"/>
        </w:rPr>
        <w:t xml:space="preserve"> «</w:t>
      </w:r>
      <w:r w:rsidR="00793B1A">
        <w:rPr>
          <w:szCs w:val="28"/>
        </w:rPr>
        <w:t xml:space="preserve">Свод правил. </w:t>
      </w:r>
      <w:r w:rsidR="00793B1A" w:rsidRPr="000873E4">
        <w:rPr>
          <w:szCs w:val="28"/>
        </w:rPr>
        <w:t>Градостроительство. Планировка и застройка городских и сельских поселений</w:t>
      </w:r>
      <w:r w:rsidR="00793B1A">
        <w:rPr>
          <w:szCs w:val="28"/>
        </w:rPr>
        <w:t>. Актуализированная редакция СНиП 2.07.01-89*</w:t>
      </w:r>
      <w:r w:rsidR="00793B1A" w:rsidRPr="000873E4">
        <w:rPr>
          <w:szCs w:val="28"/>
        </w:rPr>
        <w:t>».</w:t>
      </w:r>
    </w:p>
    <w:p w:rsidR="00873EAC" w:rsidRPr="00D12190" w:rsidRDefault="00873EAC" w:rsidP="00571732">
      <w:pPr>
        <w:ind w:firstLine="0"/>
        <w:jc w:val="center"/>
        <w:rPr>
          <w:b/>
          <w:sz w:val="22"/>
          <w:highlight w:val="red"/>
        </w:rPr>
      </w:pPr>
    </w:p>
    <w:p w:rsidR="00873EAC" w:rsidRDefault="00873EAC" w:rsidP="00F53AF2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20" w:name="_Toc460339512"/>
      <w:r w:rsidRPr="00DB3A3B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5</w:t>
      </w:r>
      <w:r w:rsidRPr="00DB3A3B">
        <w:rPr>
          <w:rFonts w:ascii="Times New Roman" w:hAnsi="Times New Roman"/>
          <w:sz w:val="28"/>
          <w:szCs w:val="28"/>
        </w:rPr>
        <w:t>.7. Средства связи</w:t>
      </w:r>
      <w:bookmarkEnd w:id="20"/>
    </w:p>
    <w:p w:rsidR="00F53AF2" w:rsidRPr="00D12190" w:rsidRDefault="00F53AF2" w:rsidP="00F53AF2">
      <w:pPr>
        <w:rPr>
          <w:sz w:val="20"/>
        </w:rPr>
      </w:pPr>
    </w:p>
    <w:p w:rsidR="00873EAC" w:rsidRPr="00AA2E72" w:rsidRDefault="00873EAC" w:rsidP="00571732">
      <w:pPr>
        <w:ind w:firstLine="720"/>
      </w:pPr>
      <w:r>
        <w:t>Планируемая  т</w:t>
      </w:r>
      <w:r w:rsidRPr="00AA2E72">
        <w:t>ерритория в границах проекта планировки телефонизирована, но резерва для развития не имеет.</w:t>
      </w:r>
    </w:p>
    <w:p w:rsidR="00873EAC" w:rsidRPr="00AA2E72" w:rsidRDefault="00873EAC" w:rsidP="00F53AF2">
      <w:pPr>
        <w:widowControl w:val="0"/>
        <w:ind w:firstLine="720"/>
      </w:pPr>
      <w:r w:rsidRPr="00AA2E72">
        <w:t>Для обеспечения телефонной связью проектируемых жилых кварталов предусматривается строительство</w:t>
      </w:r>
      <w:r>
        <w:t xml:space="preserve"> а</w:t>
      </w:r>
      <w:r w:rsidRPr="00336982">
        <w:t>втомат</w:t>
      </w:r>
      <w:r>
        <w:t>и</w:t>
      </w:r>
      <w:r w:rsidRPr="00336982">
        <w:t>ческ</w:t>
      </w:r>
      <w:r>
        <w:t>ой</w:t>
      </w:r>
      <w:r w:rsidRPr="00336982">
        <w:t xml:space="preserve"> телеф</w:t>
      </w:r>
      <w:r>
        <w:t>о</w:t>
      </w:r>
      <w:r w:rsidRPr="00336982">
        <w:t>нн</w:t>
      </w:r>
      <w:r>
        <w:t>ой</w:t>
      </w:r>
      <w:r w:rsidRPr="00336982">
        <w:t xml:space="preserve"> ст</w:t>
      </w:r>
      <w:r>
        <w:t>а</w:t>
      </w:r>
      <w:r w:rsidRPr="00336982">
        <w:t>нци</w:t>
      </w:r>
      <w:r>
        <w:t>и</w:t>
      </w:r>
      <w:r w:rsidRPr="00AA2E72">
        <w:t xml:space="preserve"> </w:t>
      </w:r>
      <w:r w:rsidR="00FB1D30">
        <w:t xml:space="preserve">             </w:t>
      </w:r>
      <w:r>
        <w:t xml:space="preserve">(далее – </w:t>
      </w:r>
      <w:r w:rsidRPr="00336982">
        <w:t>АТС</w:t>
      </w:r>
      <w:r>
        <w:t>)</w:t>
      </w:r>
      <w:r w:rsidRPr="00AA2E72">
        <w:t>, встроенн</w:t>
      </w:r>
      <w:r w:rsidR="00DF2C6F">
        <w:t>ой</w:t>
      </w:r>
      <w:r w:rsidRPr="00AA2E72">
        <w:t xml:space="preserve"> в один из домов </w:t>
      </w:r>
      <w:r>
        <w:t>в границах планируемой территории.</w:t>
      </w:r>
    </w:p>
    <w:p w:rsidR="00873EAC" w:rsidRPr="00AA2E72" w:rsidRDefault="00873EAC" w:rsidP="00571732">
      <w:pPr>
        <w:ind w:firstLine="720"/>
      </w:pPr>
      <w:r w:rsidRPr="00AA2E72">
        <w:t>Для связи абонентов с АТС используются кабельные линии связи в подземной канализации. Опера</w:t>
      </w:r>
      <w:r w:rsidR="00FB1D30">
        <w:t>тором связи является ОАО «Рос</w:t>
      </w:r>
      <w:r w:rsidRPr="00AA2E72">
        <w:t>телеком».</w:t>
      </w:r>
    </w:p>
    <w:p w:rsidR="00873EAC" w:rsidRPr="00AA2E72" w:rsidRDefault="00873EAC" w:rsidP="00571732">
      <w:pPr>
        <w:ind w:firstLine="720"/>
      </w:pPr>
      <w:r w:rsidRPr="00AA2E72">
        <w:t xml:space="preserve">В городе проводится построение распределительной сети на базе проводной технологии </w:t>
      </w:r>
      <w:r>
        <w:t>New Generation Network (далее –</w:t>
      </w:r>
      <w:r w:rsidRPr="00133051">
        <w:t xml:space="preserve"> </w:t>
      </w:r>
      <w:r w:rsidRPr="00AA2E72">
        <w:t>NGN</w:t>
      </w:r>
      <w:r>
        <w:t>)</w:t>
      </w:r>
      <w:r w:rsidRPr="00AA2E72">
        <w:t xml:space="preserve">. В основе NGN лежит пакетная сеть передачи данных. Инновационная сущность технологии NGN заключается не в том, что она обеспечивает более гибкую, скоростную и эффективную среду передачи, а в том, что она не привязана к концепции канала и обеспечивает полносвязность сети или </w:t>
      </w:r>
      <w:r>
        <w:t xml:space="preserve">виртуальной частной сети (далее – </w:t>
      </w:r>
      <w:r w:rsidRPr="00AA2E72">
        <w:t xml:space="preserve"> </w:t>
      </w:r>
      <w:r>
        <w:t xml:space="preserve">VPN) </w:t>
      </w:r>
      <w:r w:rsidRPr="00AA2E72">
        <w:t xml:space="preserve">клиента. На транспортной основе базируется множество сервисов: интерактивное телевидение по </w:t>
      </w:r>
      <w:r w:rsidRPr="008B2D51">
        <w:t>IP (IPTV)</w:t>
      </w:r>
      <w:r w:rsidRPr="00AA2E72">
        <w:t xml:space="preserve"> и видео по </w:t>
      </w:r>
      <w:r w:rsidR="00DF2C6F">
        <w:t>запросу (VoD),</w:t>
      </w:r>
      <w:r w:rsidRPr="00AA2E72">
        <w:t xml:space="preserve"> </w:t>
      </w:r>
      <w:r w:rsidR="00DF2C6F">
        <w:t>п</w:t>
      </w:r>
      <w:r w:rsidRPr="00AA2E72">
        <w:t xml:space="preserve">ередача данных со скоростью 100 мбит/c, интерактивные игры и дистанционное обучение, совместная работа над документами и многое другое. Телефонные сервисы NGN основаны на </w:t>
      </w:r>
      <w:r w:rsidRPr="008B2D51">
        <w:t>технологии VoIP,</w:t>
      </w:r>
      <w:r w:rsidRPr="00AA2E72">
        <w:t xml:space="preserve"> которая за счет выделения уровня управления сессией и передачи задач коммутации выводит на уровень полносвязной </w:t>
      </w:r>
      <w:r w:rsidRPr="008B2D51">
        <w:t>IP.</w:t>
      </w:r>
    </w:p>
    <w:p w:rsidR="00873EAC" w:rsidRPr="00AA2E72" w:rsidRDefault="00873EAC" w:rsidP="00571732">
      <w:pPr>
        <w:ind w:firstLine="720"/>
      </w:pPr>
      <w:r w:rsidRPr="00AA2E72">
        <w:t xml:space="preserve">Выводы: </w:t>
      </w:r>
    </w:p>
    <w:p w:rsidR="00873EAC" w:rsidRPr="00AA2E72" w:rsidRDefault="00873EAC" w:rsidP="00571732">
      <w:pPr>
        <w:ind w:firstLine="720"/>
      </w:pPr>
      <w:r w:rsidRPr="00AA2E72">
        <w:t>существующее оборудование абонентского доступа в виде современных автоматических телефонных станций соответству</w:t>
      </w:r>
      <w:r w:rsidR="00D12190">
        <w:t>е</w:t>
      </w:r>
      <w:r w:rsidRPr="00AA2E72">
        <w:t>т современным требованиям;</w:t>
      </w:r>
    </w:p>
    <w:p w:rsidR="00873EAC" w:rsidRPr="00AA2E72" w:rsidRDefault="00873EAC" w:rsidP="00571732">
      <w:pPr>
        <w:ind w:firstLine="720"/>
      </w:pPr>
      <w:r w:rsidRPr="00AA2E72">
        <w:t>отсутствует кабельная канализация на участках перспективной застройки.</w:t>
      </w:r>
    </w:p>
    <w:p w:rsidR="00873EAC" w:rsidRPr="00AA2E72" w:rsidRDefault="00873EAC" w:rsidP="00571732">
      <w:pPr>
        <w:ind w:firstLine="720"/>
      </w:pPr>
      <w:r w:rsidRPr="00AA2E72">
        <w:t>Проектные решения.</w:t>
      </w:r>
    </w:p>
    <w:p w:rsidR="00873EAC" w:rsidRPr="00AA2E72" w:rsidRDefault="00873EAC" w:rsidP="00571732">
      <w:pPr>
        <w:ind w:firstLine="720"/>
      </w:pPr>
      <w:r w:rsidRPr="00AA2E72">
        <w:t>Мероприятия по развитию системы связи предлагаются в теч</w:t>
      </w:r>
      <w:r>
        <w:t xml:space="preserve">ение срока реализации проекта планировки </w:t>
      </w:r>
      <w:r w:rsidRPr="00AA2E72">
        <w:t>по мере физического износа действующего оборудования и сетей, морального устаревания технологий абонентского доступа.</w:t>
      </w:r>
    </w:p>
    <w:p w:rsidR="00873EAC" w:rsidRPr="00172DE4" w:rsidRDefault="00873EAC" w:rsidP="00571732">
      <w:pPr>
        <w:ind w:firstLine="720"/>
      </w:pPr>
      <w:r w:rsidRPr="00AA2E72">
        <w:t>Увеличение сферы услуг, предоставляемых операторами связи, проектом</w:t>
      </w:r>
      <w:r>
        <w:t xml:space="preserve"> планировки для </w:t>
      </w:r>
      <w:r w:rsidRPr="00172DE4">
        <w:t>планируемой территории предусмотрено за сч</w:t>
      </w:r>
      <w:r w:rsidR="00286117">
        <w:t>е</w:t>
      </w:r>
      <w:r w:rsidRPr="00172DE4">
        <w:t xml:space="preserve">т модернизации существующей инфраструктуры связи. </w:t>
      </w:r>
      <w:r w:rsidR="00172DE4" w:rsidRPr="00172DE4">
        <w:t>Е</w:t>
      </w:r>
      <w:r w:rsidRPr="00172DE4">
        <w:t>мкость сети телефонной связи общего пользования будет составлять к расчетному сроку при 100</w:t>
      </w:r>
      <w:r w:rsidR="00DF2C6F">
        <w:t xml:space="preserve"> </w:t>
      </w:r>
      <w:r w:rsidRPr="00172DE4">
        <w:t>% телефонизации квартирного и общественного сектора 10519 абонентских номеров при численности населения 35064 человек, а количество телефонов-автоматов (таксофонов) из расчета один телефон-автомат на 1000 жителей составит 35 телефон</w:t>
      </w:r>
      <w:r w:rsidR="00DF2C6F">
        <w:t>ов</w:t>
      </w:r>
      <w:r w:rsidRPr="00172DE4">
        <w:t>-автомат</w:t>
      </w:r>
      <w:r w:rsidR="00DF2C6F">
        <w:t>ов</w:t>
      </w:r>
      <w:r w:rsidRPr="00172DE4">
        <w:t>, кроме того, общественно-деловые объекты требуют наличие 6320 абонентских номеров.</w:t>
      </w:r>
    </w:p>
    <w:p w:rsidR="00873EAC" w:rsidRPr="00AA2E72" w:rsidRDefault="00873EAC" w:rsidP="00571732">
      <w:pPr>
        <w:ind w:firstLine="720"/>
      </w:pPr>
      <w:r w:rsidRPr="00172DE4">
        <w:t xml:space="preserve">Проектом планировки  предусмотрено сохранение существующих вышек связи, так как они в полной мере могут удовлетворить потребности как существующих, так и новых операторов предоставления услуг связи согласно </w:t>
      </w:r>
      <w:r w:rsidR="00DF2C6F">
        <w:t>РД.45.162-2001</w:t>
      </w:r>
      <w:r w:rsidR="00793B1A" w:rsidRPr="00172DE4">
        <w:t xml:space="preserve"> </w:t>
      </w:r>
      <w:r w:rsidR="00DF2C6F">
        <w:t>«</w:t>
      </w:r>
      <w:r w:rsidR="00FB1D30">
        <w:t xml:space="preserve">Руководящий документ отрасли. </w:t>
      </w:r>
      <w:r w:rsidR="00793B1A" w:rsidRPr="00172DE4">
        <w:t>Ведомственные нормы технологического проектирования. Комплексы сетей сотовой и спутниковой подвижной связи общего пользования»</w:t>
      </w:r>
      <w:r w:rsidR="006522B6">
        <w:t xml:space="preserve"> (</w:t>
      </w:r>
      <w:r w:rsidR="00D12190">
        <w:t>утвержден</w:t>
      </w:r>
      <w:r w:rsidR="00FB1D30">
        <w:t xml:space="preserve"> письмом Минсвязи России от</w:t>
      </w:r>
      <w:r w:rsidR="00D12190">
        <w:t> </w:t>
      </w:r>
      <w:r w:rsidR="00FB1D30">
        <w:t>15.03.2001 № 1809</w:t>
      </w:r>
      <w:r w:rsidR="006522B6">
        <w:t>).</w:t>
      </w:r>
    </w:p>
    <w:p w:rsidR="00873EAC" w:rsidRPr="00AA2E72" w:rsidRDefault="00873EAC" w:rsidP="00571732">
      <w:pPr>
        <w:ind w:firstLine="720"/>
      </w:pPr>
      <w:r w:rsidRPr="00AA2E72">
        <w:t>Проектом планировки предусматривается дальнейшее развитие распределительной сети н</w:t>
      </w:r>
      <w:r>
        <w:t>а базе проводной технологии NGN.</w:t>
      </w:r>
    </w:p>
    <w:p w:rsidR="00873EAC" w:rsidRDefault="00873EAC" w:rsidP="00571732">
      <w:pPr>
        <w:ind w:firstLine="720"/>
      </w:pPr>
      <w:r w:rsidRPr="00AA2E72">
        <w:t>Развитие сети радиовещания на УКВ</w:t>
      </w:r>
      <w:r w:rsidR="006F2487">
        <w:t>-</w:t>
      </w:r>
      <w:r w:rsidRPr="00AA2E72">
        <w:t xml:space="preserve"> и FM</w:t>
      </w:r>
      <w:r w:rsidR="006F2487">
        <w:t>-</w:t>
      </w:r>
      <w:r w:rsidRPr="00AA2E72">
        <w:t xml:space="preserve">диапазонах </w:t>
      </w:r>
      <w:r w:rsidR="00DF2C6F">
        <w:t xml:space="preserve">предлагается </w:t>
      </w:r>
      <w:r w:rsidRPr="00AA2E72">
        <w:t>реализовать различными тематическими радиовещательными станциями. Для расширения принимаемых абонентом каналов вещания и повышения качества телевизионного вещания</w:t>
      </w:r>
      <w:r w:rsidR="00DF2C6F">
        <w:t xml:space="preserve"> необходимо </w:t>
      </w:r>
      <w:r w:rsidRPr="00AA2E72">
        <w:t>предусмотреть развитие системы кабельного телевидения.</w:t>
      </w:r>
    </w:p>
    <w:p w:rsidR="00873EAC" w:rsidRPr="00AD4E17" w:rsidRDefault="00873EAC" w:rsidP="00571732">
      <w:pPr>
        <w:ind w:firstLine="720"/>
      </w:pPr>
    </w:p>
    <w:p w:rsidR="00DF2C6F" w:rsidRDefault="00873EAC" w:rsidP="00DF2C6F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bookmarkStart w:id="21" w:name="_Toc460339513"/>
      <w:r w:rsidRPr="0086683D"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5</w:t>
      </w:r>
      <w:r w:rsidRPr="0086683D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8</w:t>
      </w:r>
      <w:r w:rsidRPr="0086683D">
        <w:rPr>
          <w:rFonts w:ascii="Times New Roman" w:hAnsi="Times New Roman"/>
          <w:sz w:val="28"/>
        </w:rPr>
        <w:t xml:space="preserve">. Создание комфортных условий проживания и отдыха в границах </w:t>
      </w:r>
    </w:p>
    <w:p w:rsidR="00DF2C6F" w:rsidRDefault="00873EAC" w:rsidP="00DF2C6F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r w:rsidRPr="000F3662">
        <w:rPr>
          <w:rFonts w:ascii="Times New Roman" w:hAnsi="Times New Roman"/>
          <w:sz w:val="28"/>
        </w:rPr>
        <w:t>планируемой</w:t>
      </w:r>
      <w:r w:rsidRPr="0086683D">
        <w:rPr>
          <w:rFonts w:ascii="Times New Roman" w:hAnsi="Times New Roman"/>
          <w:sz w:val="28"/>
        </w:rPr>
        <w:t xml:space="preserve"> территории, пешеходных пространств, прогулочных зон, </w:t>
      </w:r>
    </w:p>
    <w:p w:rsidR="00873EAC" w:rsidRDefault="00873EAC" w:rsidP="00DF2C6F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r w:rsidRPr="0086683D">
        <w:rPr>
          <w:rFonts w:ascii="Times New Roman" w:hAnsi="Times New Roman"/>
          <w:sz w:val="28"/>
        </w:rPr>
        <w:t>мест массового отдыха и занятий физкультурой и спортом</w:t>
      </w:r>
      <w:bookmarkEnd w:id="21"/>
    </w:p>
    <w:p w:rsidR="00DF2C6F" w:rsidRPr="00DF2C6F" w:rsidRDefault="00DF2C6F" w:rsidP="00DF2C6F"/>
    <w:p w:rsidR="00873EAC" w:rsidRPr="00AA2E72" w:rsidRDefault="00873EAC" w:rsidP="00571732">
      <w:pPr>
        <w:ind w:firstLine="720"/>
      </w:pPr>
      <w:r w:rsidRPr="00AA2E72">
        <w:t xml:space="preserve">На </w:t>
      </w:r>
      <w:r>
        <w:t>планируемой</w:t>
      </w:r>
      <w:r w:rsidRPr="00AA2E72">
        <w:t xml:space="preserve"> территории предусмотрено благоустройство и озеленение всех </w:t>
      </w:r>
      <w:r w:rsidR="00026343">
        <w:t xml:space="preserve">планировочных </w:t>
      </w:r>
      <w:r w:rsidRPr="00AA2E72">
        <w:t xml:space="preserve">микрорайонов. Общая площадь озеленения – </w:t>
      </w:r>
      <w:r>
        <w:t xml:space="preserve">86,4 </w:t>
      </w:r>
      <w:r w:rsidRPr="00AA2E72">
        <w:t>га.</w:t>
      </w:r>
    </w:p>
    <w:p w:rsidR="00873EAC" w:rsidRPr="00AA2E72" w:rsidRDefault="00873EAC" w:rsidP="00571732">
      <w:pPr>
        <w:ind w:firstLine="720"/>
      </w:pPr>
      <w:r w:rsidRPr="00AA2E72">
        <w:t xml:space="preserve">В проекте </w:t>
      </w:r>
      <w:r>
        <w:t xml:space="preserve">планировки </w:t>
      </w:r>
      <w:r w:rsidRPr="00AA2E72">
        <w:t>предусмотрены площадки:</w:t>
      </w:r>
    </w:p>
    <w:p w:rsidR="00873EAC" w:rsidRPr="00AA2E72" w:rsidRDefault="00873EAC" w:rsidP="00571732">
      <w:pPr>
        <w:ind w:firstLine="720"/>
      </w:pPr>
      <w:r w:rsidRPr="00AA2E72">
        <w:t>для игр детей дошкольного и младшего школьного возраста;</w:t>
      </w:r>
    </w:p>
    <w:p w:rsidR="00873EAC" w:rsidRPr="00AA2E72" w:rsidRDefault="00873EAC" w:rsidP="00571732">
      <w:pPr>
        <w:ind w:firstLine="720"/>
      </w:pPr>
      <w:r w:rsidRPr="00AA2E72">
        <w:t>для отдыха взрослого населения;</w:t>
      </w:r>
    </w:p>
    <w:p w:rsidR="00873EAC" w:rsidRPr="00AA2E72" w:rsidRDefault="00873EAC" w:rsidP="00571732">
      <w:pPr>
        <w:ind w:firstLine="720"/>
      </w:pPr>
      <w:r w:rsidRPr="00AA2E72">
        <w:t>для занятий физкультурой;</w:t>
      </w:r>
    </w:p>
    <w:p w:rsidR="00873EAC" w:rsidRPr="00082F4C" w:rsidRDefault="00873EAC" w:rsidP="00571732">
      <w:pPr>
        <w:ind w:firstLine="720"/>
      </w:pPr>
      <w:r w:rsidRPr="00AA2E72">
        <w:t xml:space="preserve">для кратковременной стоянки автотранспорта жителей жилых </w:t>
      </w:r>
      <w:r w:rsidRPr="00082F4C">
        <w:t>домов, магазинов и офисов.</w:t>
      </w:r>
    </w:p>
    <w:p w:rsidR="00873EAC" w:rsidRPr="00082F4C" w:rsidRDefault="00873EAC" w:rsidP="00571732">
      <w:pPr>
        <w:ind w:firstLine="720"/>
      </w:pPr>
      <w:r w:rsidRPr="00082F4C">
        <w:t xml:space="preserve">Площадки предполагается оборудовать необходимыми малыми архитектурными формами. Благоустройство и размещение участков </w:t>
      </w:r>
      <w:r w:rsidR="00026343">
        <w:t>обще</w:t>
      </w:r>
      <w:r w:rsidRPr="00082F4C">
        <w:t xml:space="preserve">образовательных </w:t>
      </w:r>
      <w:r>
        <w:t>организаций (общеобразовательных школ)</w:t>
      </w:r>
      <w:r w:rsidRPr="00082F4C">
        <w:t xml:space="preserve"> и дошкольных образовательных </w:t>
      </w:r>
      <w:r>
        <w:t>организаций</w:t>
      </w:r>
      <w:r w:rsidRPr="00082F4C">
        <w:t xml:space="preserve"> </w:t>
      </w:r>
      <w:r>
        <w:t xml:space="preserve">(детских садов) </w:t>
      </w:r>
      <w:r w:rsidRPr="00082F4C">
        <w:t>разработано с уч</w:t>
      </w:r>
      <w:r w:rsidR="00286117">
        <w:t>е</w:t>
      </w:r>
      <w:r w:rsidRPr="00082F4C">
        <w:t>том</w:t>
      </w:r>
      <w:r w:rsidR="00026343">
        <w:t xml:space="preserve"> </w:t>
      </w:r>
      <w:hyperlink r:id="rId19" w:history="1">
        <w:r w:rsidR="00316654" w:rsidRPr="00082F4C">
          <w:t>СанПиН 2.4.1.</w:t>
        </w:r>
        <w:r w:rsidR="00316654">
          <w:t>3049</w:t>
        </w:r>
        <w:r w:rsidR="00316654" w:rsidRPr="00082F4C">
          <w:t>-1</w:t>
        </w:r>
        <w:r w:rsidR="00316654">
          <w:t>3</w:t>
        </w:r>
      </w:hyperlink>
      <w:r w:rsidR="00D12190">
        <w:t xml:space="preserve"> </w:t>
      </w:r>
      <w:r w:rsidR="00316654" w:rsidRPr="00082F4C">
        <w:t>«</w:t>
      </w:r>
      <w:r w:rsidR="00026343">
        <w:t>Санитарно-эпидемиологические правила и нормативы.</w:t>
      </w:r>
      <w:r w:rsidR="00026343" w:rsidRPr="00082F4C">
        <w:t xml:space="preserve"> </w:t>
      </w:r>
      <w:r w:rsidR="00316654" w:rsidRPr="00082F4C">
        <w:t>Санитарно-эпидемиологи</w:t>
      </w:r>
      <w:r w:rsidR="00D12190">
        <w:t>-</w:t>
      </w:r>
      <w:r w:rsidR="00316654" w:rsidRPr="00082F4C">
        <w:t>ческие требования к устройству, содержанию и организации режима работы в дошкольных организациях».</w:t>
      </w:r>
    </w:p>
    <w:p w:rsidR="00873EAC" w:rsidRPr="00082F4C" w:rsidRDefault="00873EAC" w:rsidP="00571732">
      <w:pPr>
        <w:ind w:firstLine="720"/>
      </w:pPr>
      <w:r w:rsidRPr="00082F4C">
        <w:t>Проект планировки выполнен с соблюдением требований по нормативной обеспеченности жителей зел</w:t>
      </w:r>
      <w:r w:rsidR="00286117">
        <w:t>е</w:t>
      </w:r>
      <w:r w:rsidRPr="00082F4C">
        <w:t>ными насаждениями.</w:t>
      </w:r>
    </w:p>
    <w:p w:rsidR="00873EAC" w:rsidRPr="00082F4C" w:rsidRDefault="00873EAC" w:rsidP="00571732">
      <w:pPr>
        <w:ind w:firstLine="720"/>
      </w:pPr>
      <w:r w:rsidRPr="00082F4C">
        <w:t xml:space="preserve">При строительстве объектов жилого, общественно-делового и производственного назначения необходимо благоустроить </w:t>
      </w:r>
      <w:r>
        <w:t>планируемую</w:t>
      </w:r>
      <w:r w:rsidR="00DF2C6F">
        <w:t xml:space="preserve"> территорию</w:t>
      </w:r>
      <w:r w:rsidRPr="00082F4C">
        <w:t xml:space="preserve"> путем проведения следующих мероприятий:</w:t>
      </w:r>
    </w:p>
    <w:p w:rsidR="00873EAC" w:rsidRPr="00082F4C" w:rsidRDefault="00873EAC" w:rsidP="00571732">
      <w:pPr>
        <w:ind w:firstLine="720"/>
      </w:pPr>
      <w:r w:rsidRPr="00082F4C">
        <w:t>устройство газонов, цветников, посадка зеленых оград;</w:t>
      </w:r>
    </w:p>
    <w:p w:rsidR="00316654" w:rsidRPr="00082F4C" w:rsidRDefault="00316654" w:rsidP="00571732">
      <w:pPr>
        <w:ind w:firstLine="720"/>
      </w:pPr>
      <w:r w:rsidRPr="00082F4C">
        <w:t>оборудование территории малыми архитектурными</w:t>
      </w:r>
      <w:r w:rsidR="00B03D9C">
        <w:t xml:space="preserve"> формами – беседками, навесами;</w:t>
      </w:r>
    </w:p>
    <w:p w:rsidR="00873EAC" w:rsidRPr="00082F4C" w:rsidRDefault="00873EAC" w:rsidP="00571732">
      <w:pPr>
        <w:ind w:firstLine="720"/>
      </w:pPr>
      <w:r w:rsidRPr="00082F4C">
        <w:t>организация дорожно-пешеходной сети;</w:t>
      </w:r>
    </w:p>
    <w:p w:rsidR="00873EAC" w:rsidRPr="00082F4C" w:rsidRDefault="00873EAC" w:rsidP="00571732">
      <w:pPr>
        <w:ind w:firstLine="720"/>
      </w:pPr>
      <w:r w:rsidRPr="00082F4C">
        <w:t>освещение территории;</w:t>
      </w:r>
    </w:p>
    <w:p w:rsidR="00873EAC" w:rsidRPr="00082F4C" w:rsidRDefault="00873EAC" w:rsidP="00571732">
      <w:pPr>
        <w:ind w:firstLine="720"/>
      </w:pPr>
      <w:r w:rsidRPr="00082F4C">
        <w:t>обустройство мест сбора мусора.</w:t>
      </w:r>
    </w:p>
    <w:p w:rsidR="00873EAC" w:rsidRPr="00AA2E72" w:rsidRDefault="00873EAC" w:rsidP="00571732">
      <w:pPr>
        <w:ind w:firstLine="720"/>
      </w:pPr>
      <w:r w:rsidRPr="00AA2E72">
        <w:t xml:space="preserve">Главным направлением озеленения </w:t>
      </w:r>
      <w:r>
        <w:t>планируемой</w:t>
      </w:r>
      <w:r w:rsidRPr="00AA2E72">
        <w:t xml:space="preserve"> территории является создание системы зеленых насаждений (деревья, кустарники, газоны, цветники и естественные природные растения). </w:t>
      </w:r>
    </w:p>
    <w:p w:rsidR="00873EAC" w:rsidRPr="00AA2E72" w:rsidRDefault="00873EAC" w:rsidP="00571732">
      <w:pPr>
        <w:ind w:firstLine="720"/>
      </w:pPr>
      <w:r w:rsidRPr="00AA2E72">
        <w:t xml:space="preserve">Система зеленых насаждений </w:t>
      </w:r>
      <w:r>
        <w:t>планируемой</w:t>
      </w:r>
      <w:r w:rsidRPr="00AA2E72">
        <w:t xml:space="preserve"> территории складывается из:</w:t>
      </w:r>
    </w:p>
    <w:p w:rsidR="00873EAC" w:rsidRPr="00AA2E72" w:rsidRDefault="00873EAC" w:rsidP="00571732">
      <w:pPr>
        <w:ind w:firstLine="720"/>
      </w:pPr>
      <w:r w:rsidRPr="00AA2E72">
        <w:t>озелененных территорий общего пользования (парк);</w:t>
      </w:r>
    </w:p>
    <w:p w:rsidR="00873EAC" w:rsidRPr="00AA2E72" w:rsidRDefault="00873EAC" w:rsidP="00571732">
      <w:pPr>
        <w:ind w:firstLine="720"/>
      </w:pPr>
      <w:r w:rsidRPr="00AA2E72">
        <w:t>озеленения территорий ограниченного пользования (</w:t>
      </w:r>
      <w:r w:rsidR="00026343">
        <w:t>обще</w:t>
      </w:r>
      <w:r w:rsidRPr="00082F4C">
        <w:t>образовательны</w:t>
      </w:r>
      <w:r w:rsidR="00D12190">
        <w:t>х</w:t>
      </w:r>
      <w:r w:rsidRPr="00082F4C">
        <w:t xml:space="preserve"> </w:t>
      </w:r>
      <w:r>
        <w:t>организаций (общеобразовательны</w:t>
      </w:r>
      <w:r w:rsidR="00D12190">
        <w:t>х</w:t>
      </w:r>
      <w:r>
        <w:t xml:space="preserve"> школ)</w:t>
      </w:r>
      <w:r w:rsidRPr="00082F4C">
        <w:t xml:space="preserve"> и дошкольны</w:t>
      </w:r>
      <w:r w:rsidR="00D12190">
        <w:t>х</w:t>
      </w:r>
      <w:r w:rsidRPr="00082F4C">
        <w:t xml:space="preserve"> образовательны</w:t>
      </w:r>
      <w:r w:rsidR="00D12190">
        <w:t>х</w:t>
      </w:r>
      <w:r w:rsidRPr="00082F4C">
        <w:t xml:space="preserve"> </w:t>
      </w:r>
      <w:r>
        <w:t>организаци</w:t>
      </w:r>
      <w:r w:rsidR="00D12190">
        <w:t>й</w:t>
      </w:r>
      <w:r w:rsidRPr="00082F4C">
        <w:t xml:space="preserve"> </w:t>
      </w:r>
      <w:r>
        <w:t>(детски</w:t>
      </w:r>
      <w:r w:rsidR="00D12190">
        <w:t>х</w:t>
      </w:r>
      <w:r>
        <w:t xml:space="preserve"> сад</w:t>
      </w:r>
      <w:r w:rsidR="00D12190">
        <w:t>ов</w:t>
      </w:r>
      <w:r>
        <w:t>)</w:t>
      </w:r>
      <w:r w:rsidRPr="00AA2E72">
        <w:t>);</w:t>
      </w:r>
    </w:p>
    <w:p w:rsidR="00873EAC" w:rsidRPr="00AA2E72" w:rsidRDefault="00873EAC" w:rsidP="00571732">
      <w:pPr>
        <w:ind w:firstLine="720"/>
      </w:pPr>
      <w:r w:rsidRPr="00AA2E72">
        <w:t>озелененных территорий специального назначения (защитных насаждений, озеленения санитарно-защитных зон).</w:t>
      </w:r>
    </w:p>
    <w:p w:rsidR="00873EAC" w:rsidRPr="00AA2E72" w:rsidRDefault="00873EAC" w:rsidP="00571732">
      <w:pPr>
        <w:ind w:firstLine="720"/>
      </w:pPr>
      <w:r w:rsidRPr="00AA2E72">
        <w:t>Система зеленых насаждений запроектирована в соответствии с архитектурно-планировочным решением.</w:t>
      </w:r>
    </w:p>
    <w:p w:rsidR="00873EAC" w:rsidRPr="00AA2E72" w:rsidRDefault="00316654" w:rsidP="00571732">
      <w:pPr>
        <w:ind w:firstLine="720"/>
      </w:pPr>
      <w:r w:rsidRPr="00AA2E72">
        <w:t xml:space="preserve">Уровень озеленения земельных участков </w:t>
      </w:r>
      <w:r w:rsidRPr="00082F4C">
        <w:t>дошкольны</w:t>
      </w:r>
      <w:r>
        <w:t>х</w:t>
      </w:r>
      <w:r w:rsidRPr="00082F4C">
        <w:t xml:space="preserve"> образовательны</w:t>
      </w:r>
      <w:r>
        <w:t>х</w:t>
      </w:r>
      <w:r w:rsidRPr="00082F4C">
        <w:t xml:space="preserve"> </w:t>
      </w:r>
      <w:r>
        <w:t>организаций</w:t>
      </w:r>
      <w:r w:rsidRPr="00082F4C">
        <w:t xml:space="preserve"> </w:t>
      </w:r>
      <w:r>
        <w:t>(детских садов)</w:t>
      </w:r>
      <w:r w:rsidRPr="00AA2E72">
        <w:t xml:space="preserve">, </w:t>
      </w:r>
      <w:r w:rsidR="00026343">
        <w:t>обще</w:t>
      </w:r>
      <w:r w:rsidRPr="00082F4C">
        <w:t>образовательны</w:t>
      </w:r>
      <w:r>
        <w:t>х</w:t>
      </w:r>
      <w:r w:rsidRPr="00082F4C">
        <w:t xml:space="preserve"> </w:t>
      </w:r>
      <w:r>
        <w:t>организаций (общеобразовательных школ)</w:t>
      </w:r>
      <w:r w:rsidRPr="00AA2E72">
        <w:t xml:space="preserve">, лечебных </w:t>
      </w:r>
      <w:r w:rsidR="00026343">
        <w:t xml:space="preserve">организаций </w:t>
      </w:r>
      <w:r w:rsidRPr="00AA2E72">
        <w:t xml:space="preserve">принимается из расчета </w:t>
      </w:r>
      <w:r w:rsidRPr="009B02C4">
        <w:t>50</w:t>
      </w:r>
      <w:r w:rsidR="00DF2C6F">
        <w:t xml:space="preserve"> </w:t>
      </w:r>
      <w:r w:rsidRPr="009B02C4">
        <w:t>% площади территории, свободной от застройки</w:t>
      </w:r>
      <w:r w:rsidRPr="00AA2E72">
        <w:t>.</w:t>
      </w:r>
    </w:p>
    <w:p w:rsidR="00873EAC" w:rsidRDefault="00873EAC" w:rsidP="00571732">
      <w:pPr>
        <w:ind w:firstLine="720"/>
        <w:rPr>
          <w:szCs w:val="28"/>
        </w:rPr>
      </w:pPr>
      <w:r w:rsidRPr="00AA2E72">
        <w:t>Внутриквартальн</w:t>
      </w:r>
      <w:r>
        <w:t>ое</w:t>
      </w:r>
      <w:r w:rsidRPr="00AA2E72">
        <w:t xml:space="preserve"> </w:t>
      </w:r>
      <w:r>
        <w:t>о</w:t>
      </w:r>
      <w:r w:rsidRPr="00AA2E72">
        <w:t>зелен</w:t>
      </w:r>
      <w:r>
        <w:t>ение</w:t>
      </w:r>
      <w:r w:rsidRPr="00AA2E72">
        <w:t xml:space="preserve"> на </w:t>
      </w:r>
      <w:r>
        <w:t xml:space="preserve">планируемой территории </w:t>
      </w:r>
      <w:r w:rsidRPr="007C4F5F">
        <w:t>–</w:t>
      </w:r>
      <w:r>
        <w:t xml:space="preserve"> </w:t>
      </w:r>
      <w:r w:rsidRPr="00AA2E72">
        <w:t xml:space="preserve">не менее </w:t>
      </w:r>
      <w:r w:rsidR="00DF2C6F">
        <w:br/>
      </w:r>
      <w:r w:rsidRPr="00AA2E72">
        <w:t>6 кв. м/чел</w:t>
      </w:r>
      <w:r w:rsidR="00DF2C6F">
        <w:t>овека</w:t>
      </w:r>
      <w:r w:rsidRPr="00AA2E72">
        <w:t xml:space="preserve"> (</w:t>
      </w:r>
      <w:r w:rsidR="00316654">
        <w:rPr>
          <w:szCs w:val="28"/>
        </w:rPr>
        <w:t xml:space="preserve">СП 42.13330.2011 </w:t>
      </w:r>
      <w:r w:rsidR="00316654" w:rsidRPr="005E6680">
        <w:rPr>
          <w:szCs w:val="28"/>
        </w:rPr>
        <w:t>«</w:t>
      </w:r>
      <w:r w:rsidR="00316654">
        <w:rPr>
          <w:szCs w:val="28"/>
        </w:rPr>
        <w:t xml:space="preserve">Свод правил. </w:t>
      </w:r>
      <w:r w:rsidR="00316654" w:rsidRPr="005E6680">
        <w:rPr>
          <w:szCs w:val="28"/>
        </w:rPr>
        <w:t>Градостроительство. Планировка и застройка городских и сельских поселений» Актуализированная редакция СНиП 2.07.01-89*</w:t>
      </w:r>
      <w:r w:rsidR="00316654">
        <w:rPr>
          <w:szCs w:val="28"/>
        </w:rPr>
        <w:t>»</w:t>
      </w:r>
      <w:r>
        <w:rPr>
          <w:szCs w:val="28"/>
        </w:rPr>
        <w:t>).</w:t>
      </w:r>
    </w:p>
    <w:p w:rsidR="00873EAC" w:rsidRPr="008F2581" w:rsidRDefault="00873EAC" w:rsidP="00571732">
      <w:r>
        <w:t>О</w:t>
      </w:r>
      <w:r w:rsidRPr="004F2573">
        <w:t>беспеченность</w:t>
      </w:r>
      <w:r w:rsidRPr="008F2581">
        <w:t xml:space="preserve"> озеленением общего пользования составит </w:t>
      </w:r>
      <w:r>
        <w:t>23,29</w:t>
      </w:r>
      <w:r w:rsidRPr="008F2581">
        <w:t> кв. м/человека.</w:t>
      </w:r>
    </w:p>
    <w:p w:rsidR="00873EAC" w:rsidRPr="00F53AF2" w:rsidRDefault="00873EAC" w:rsidP="00571732">
      <w:pPr>
        <w:ind w:firstLine="720"/>
        <w:rPr>
          <w:sz w:val="24"/>
        </w:rPr>
      </w:pPr>
    </w:p>
    <w:p w:rsidR="00DF2C6F" w:rsidRDefault="00873EAC" w:rsidP="00DF2C6F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bookmarkStart w:id="22" w:name="_Toc460339514"/>
      <w:r w:rsidRPr="0086683D"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5</w:t>
      </w:r>
      <w:r w:rsidRPr="0086683D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9</w:t>
      </w:r>
      <w:r w:rsidRPr="0086683D">
        <w:rPr>
          <w:rFonts w:ascii="Times New Roman" w:hAnsi="Times New Roman"/>
          <w:sz w:val="28"/>
        </w:rPr>
        <w:t xml:space="preserve">. Мероприятия по защите территории от воздействия опасных </w:t>
      </w:r>
    </w:p>
    <w:p w:rsidR="00DF2C6F" w:rsidRDefault="00873EAC" w:rsidP="00DF2C6F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r w:rsidRPr="0086683D">
        <w:rPr>
          <w:rFonts w:ascii="Times New Roman" w:hAnsi="Times New Roman"/>
          <w:sz w:val="28"/>
        </w:rPr>
        <w:t xml:space="preserve">геологических процессов, чрезвычайных ситуаций природного </w:t>
      </w:r>
    </w:p>
    <w:p w:rsidR="00873EAC" w:rsidRDefault="00873EAC" w:rsidP="00DF2C6F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r w:rsidRPr="0086683D">
        <w:rPr>
          <w:rFonts w:ascii="Times New Roman" w:hAnsi="Times New Roman"/>
          <w:sz w:val="28"/>
        </w:rPr>
        <w:t>и техногенного характера</w:t>
      </w:r>
      <w:bookmarkEnd w:id="22"/>
    </w:p>
    <w:p w:rsidR="00DF2C6F" w:rsidRPr="00F53AF2" w:rsidRDefault="00DF2C6F" w:rsidP="00DF2C6F">
      <w:pPr>
        <w:rPr>
          <w:sz w:val="24"/>
        </w:rPr>
      </w:pPr>
    </w:p>
    <w:p w:rsidR="00873EAC" w:rsidRPr="0092245C" w:rsidRDefault="00873EAC" w:rsidP="00571732">
      <w:pPr>
        <w:ind w:firstLine="720"/>
      </w:pPr>
      <w:bookmarkStart w:id="23" w:name="_Toc217019917"/>
      <w:r w:rsidRPr="00F74128">
        <w:t xml:space="preserve">Планируемая территория </w:t>
      </w:r>
      <w:r w:rsidRPr="0092245C">
        <w:t>защищена от паводковых вод реки Оби дамбой до отметки 96,0</w:t>
      </w:r>
      <w:r w:rsidR="00DF2C6F">
        <w:t xml:space="preserve"> </w:t>
      </w:r>
      <w:r w:rsidR="00026343" w:rsidRPr="00AA2E72">
        <w:t>–</w:t>
      </w:r>
      <w:r w:rsidR="00DF2C6F">
        <w:t xml:space="preserve"> </w:t>
      </w:r>
      <w:r w:rsidRPr="0092245C">
        <w:t>96,5, обеспечивающей 1</w:t>
      </w:r>
      <w:r w:rsidR="00DF2C6F">
        <w:t xml:space="preserve"> </w:t>
      </w:r>
      <w:r w:rsidRPr="0092245C">
        <w:t>%</w:t>
      </w:r>
      <w:r w:rsidR="00DF2C6F">
        <w:t>-ный</w:t>
      </w:r>
      <w:r w:rsidRPr="0092245C">
        <w:t xml:space="preserve"> уровень затопления.</w:t>
      </w:r>
    </w:p>
    <w:p w:rsidR="00873EAC" w:rsidRPr="0092245C" w:rsidRDefault="005D2EB5" w:rsidP="00571732">
      <w:pPr>
        <w:ind w:firstLine="720"/>
      </w:pPr>
      <w:r w:rsidRPr="0092245C">
        <w:t xml:space="preserve">В соответствии с </w:t>
      </w:r>
      <w:r w:rsidR="00873EAC" w:rsidRPr="0092245C">
        <w:t>Федеральн</w:t>
      </w:r>
      <w:r w:rsidRPr="0092245C">
        <w:t>ым</w:t>
      </w:r>
      <w:r w:rsidR="00873EAC" w:rsidRPr="0092245C">
        <w:t xml:space="preserve"> закон</w:t>
      </w:r>
      <w:r w:rsidRPr="0092245C">
        <w:t>ом</w:t>
      </w:r>
      <w:r w:rsidR="00DF2C6F">
        <w:t xml:space="preserve"> от 12.02.</w:t>
      </w:r>
      <w:r w:rsidR="00873EAC" w:rsidRPr="0092245C">
        <w:t>98 № 28-ФЗ «О</w:t>
      </w:r>
      <w:r w:rsidR="00DF2C6F">
        <w:t xml:space="preserve"> </w:t>
      </w:r>
      <w:r w:rsidR="00873EAC" w:rsidRPr="0092245C">
        <w:t>гражданской обороне» и в целях защиты населения от опасностей, возникающих при ведении военных действий или вследствие этих действий, проектом планировки предусматривается устройство противорадиационных укрытий в технических этажах жилых и общественных зданий. Укрытия необходимо оборудовать всеми необходимыми средствами (вентиляция, фильтры, резервное электроснабжение, пост радио-дозиметрического контроля и т.</w:t>
      </w:r>
      <w:r w:rsidR="00DF2C6F">
        <w:t xml:space="preserve"> </w:t>
      </w:r>
      <w:r w:rsidR="00873EAC" w:rsidRPr="0092245C">
        <w:t xml:space="preserve">д.) в соответствии с утвержденными техническими регламентами. </w:t>
      </w:r>
    </w:p>
    <w:p w:rsidR="00873EAC" w:rsidRPr="0092245C" w:rsidRDefault="00873EAC" w:rsidP="00571732">
      <w:pPr>
        <w:ind w:firstLine="720"/>
      </w:pPr>
      <w:r w:rsidRPr="0092245C">
        <w:t>Санитарно-обмывочные пункты  и станции обеззараживания одежды  необходимо оборудовать в зданиях общественных бань путем устройства дополнительных входов-выходов для предотвращения контакта «грязных» и «чистых» потоков людей. Пункты очистки автотранспорта орга</w:t>
      </w:r>
      <w:r w:rsidR="00DF2C6F">
        <w:t>низовать на территории автомоек</w:t>
      </w:r>
      <w:r w:rsidRPr="0092245C">
        <w:t xml:space="preserve"> с соблюдением условий по сбору загрязненных стоков и их последующей утилизации.</w:t>
      </w:r>
      <w:r w:rsidR="0092245C" w:rsidRPr="0092245C">
        <w:t xml:space="preserve"> </w:t>
      </w:r>
    </w:p>
    <w:bookmarkEnd w:id="23"/>
    <w:p w:rsidR="00873EAC" w:rsidRPr="00AA2E72" w:rsidRDefault="00DF2C6F" w:rsidP="00571732">
      <w:pPr>
        <w:ind w:firstLine="720"/>
      </w:pPr>
      <w:r>
        <w:t xml:space="preserve">Для </w:t>
      </w:r>
      <w:r w:rsidRPr="0092245C">
        <w:t>предотвращени</w:t>
      </w:r>
      <w:r>
        <w:t>я</w:t>
      </w:r>
      <w:r w:rsidRPr="0092245C">
        <w:t xml:space="preserve"> чрезвычайных ситуаций техногенного характера</w:t>
      </w:r>
      <w:r w:rsidRPr="00AA2E72">
        <w:t xml:space="preserve"> </w:t>
      </w:r>
      <w:r>
        <w:t>н</w:t>
      </w:r>
      <w:r w:rsidR="00873EAC" w:rsidRPr="00AA2E72">
        <w:t>а автомобильных дорогах предлагается провести следующие мероприятия:</w:t>
      </w:r>
    </w:p>
    <w:p w:rsidR="00873EAC" w:rsidRPr="00AA2E72" w:rsidRDefault="00873EAC" w:rsidP="00571732">
      <w:pPr>
        <w:ind w:firstLine="720"/>
      </w:pPr>
      <w:bookmarkStart w:id="24" w:name="_Toc217019918"/>
      <w:r w:rsidRPr="00AA2E72">
        <w:t>улучшение качества зимнего содержания дорог, особенно на дорогах с уклонами, перед мостами, на участках пересечения с магистральными трубопроводами, в период гололеда;</w:t>
      </w:r>
    </w:p>
    <w:p w:rsidR="00873EAC" w:rsidRPr="00AA2E72" w:rsidRDefault="00873EAC" w:rsidP="00571732">
      <w:pPr>
        <w:ind w:firstLine="720"/>
      </w:pPr>
      <w:r w:rsidRPr="00AA2E72">
        <w:t>устройство ограждений, разметка, установка дорожных знаков, улучшение освещения на автодорогах;</w:t>
      </w:r>
    </w:p>
    <w:p w:rsidR="00873EAC" w:rsidRPr="00AA2E72" w:rsidRDefault="00873EAC" w:rsidP="00571732">
      <w:pPr>
        <w:ind w:firstLine="720"/>
      </w:pPr>
      <w:r w:rsidRPr="00AA2E72">
        <w:t>комплекс мероприятий по предупреждению и ликвидации возможных экологических загрязнений при эксплуатации мостов и дорог (водоотвод с проезжей части, борьба с зимней скользкостью на мостах без применения хлоридов и песка, укрепление обочин на подходах к мостам, закрепление откосов насыпи, озеленение дорог);</w:t>
      </w:r>
    </w:p>
    <w:p w:rsidR="00873EAC" w:rsidRPr="00AA2E72" w:rsidRDefault="00873EAC" w:rsidP="00571732">
      <w:pPr>
        <w:ind w:firstLine="720"/>
      </w:pPr>
      <w:r w:rsidRPr="00AA2E72">
        <w:t>укрепление обочин, откосов насыпей, устройство водоотводов и других инженерных мероприятий для предотвращения размывов на предмостных участках;</w:t>
      </w:r>
    </w:p>
    <w:p w:rsidR="00873EAC" w:rsidRPr="00AA2E72" w:rsidRDefault="00873EAC" w:rsidP="00571732">
      <w:pPr>
        <w:ind w:firstLine="720"/>
      </w:pPr>
      <w:r w:rsidRPr="00AA2E72">
        <w:t>регулярная проверка состояния постоянных автомобильных мостов через реки и овраги;</w:t>
      </w:r>
    </w:p>
    <w:p w:rsidR="00873EAC" w:rsidRPr="00AA2E72" w:rsidRDefault="00873EAC" w:rsidP="00571732">
      <w:pPr>
        <w:ind w:firstLine="720"/>
      </w:pPr>
      <w:r w:rsidRPr="00AA2E72">
        <w:t>очистка дорог в зимнее время от снежных валов, сужающих проезжую часть и ограничивающих видимость.</w:t>
      </w:r>
    </w:p>
    <w:bookmarkEnd w:id="24"/>
    <w:p w:rsidR="00873EAC" w:rsidRPr="00D85457" w:rsidRDefault="00873EAC" w:rsidP="00F53AF2">
      <w:pPr>
        <w:widowControl w:val="0"/>
        <w:ind w:firstLine="720"/>
      </w:pPr>
      <w:r w:rsidRPr="00D85457">
        <w:t>Предотвращение образования взрыво- и пожароопасной среды на объектах теплоснабжения обеспечивается:</w:t>
      </w:r>
    </w:p>
    <w:p w:rsidR="00873EAC" w:rsidRPr="00AA2E72" w:rsidRDefault="00873EAC" w:rsidP="00571732">
      <w:pPr>
        <w:ind w:firstLine="720"/>
      </w:pPr>
      <w:r w:rsidRPr="00AA2E72">
        <w:t>применением герметичного производственного оборудования;</w:t>
      </w:r>
    </w:p>
    <w:p w:rsidR="00873EAC" w:rsidRPr="00AA2E72" w:rsidRDefault="00873EAC" w:rsidP="00571732">
      <w:pPr>
        <w:ind w:firstLine="720"/>
      </w:pPr>
      <w:r w:rsidRPr="00AA2E72">
        <w:t>соблюдением норм технологического режима;</w:t>
      </w:r>
    </w:p>
    <w:p w:rsidR="00873EAC" w:rsidRPr="00AA2E72" w:rsidRDefault="00873EAC" w:rsidP="00571732">
      <w:pPr>
        <w:ind w:firstLine="720"/>
      </w:pPr>
      <w:r w:rsidRPr="00AA2E72">
        <w:t xml:space="preserve">контролем состава воздушной среды и применением аварийной вентиляции; </w:t>
      </w:r>
    </w:p>
    <w:p w:rsidR="00873EAC" w:rsidRPr="00AA2E72" w:rsidRDefault="00873EAC" w:rsidP="00571732">
      <w:pPr>
        <w:ind w:firstLine="720"/>
      </w:pPr>
      <w:r w:rsidRPr="00AA2E72">
        <w:t>установ</w:t>
      </w:r>
      <w:r w:rsidR="00D12190">
        <w:t>кой</w:t>
      </w:r>
      <w:r w:rsidRPr="00AA2E72">
        <w:t xml:space="preserve"> в помещениях котельных сигнализаторов взрывоопасных концентраций, срабатывание которых происходит при достижении 20</w:t>
      </w:r>
      <w:r w:rsidR="00D12190">
        <w:t xml:space="preserve"> </w:t>
      </w:r>
      <w:r w:rsidRPr="00AA2E72">
        <w:t>% величины нижнего предела воспламеняемости с автоматическим включением звукового сигнала в помещении операторной.</w:t>
      </w:r>
    </w:p>
    <w:p w:rsidR="00873EAC" w:rsidRPr="00AA2E72" w:rsidRDefault="00873EAC" w:rsidP="00571732">
      <w:pPr>
        <w:ind w:firstLine="720"/>
      </w:pPr>
      <w:r w:rsidRPr="00AA2E72">
        <w:t xml:space="preserve">Качество питьевой воды в распределительной сети должно контролироваться ежедневно при помощи отбора проб из контрольных точек, где определяются микробиологические, органолептические показатели и количество общего железа. </w:t>
      </w:r>
    </w:p>
    <w:p w:rsidR="00873EAC" w:rsidRPr="00AA2E72" w:rsidRDefault="00873EAC" w:rsidP="00571732">
      <w:pPr>
        <w:ind w:firstLine="720"/>
      </w:pPr>
      <w:r w:rsidRPr="00AA2E72">
        <w:t xml:space="preserve">Качество питьевой воды, поступающей в дома жителей, должно соответствовать требованиям </w:t>
      </w:r>
      <w:r w:rsidR="007B442B" w:rsidRPr="00AA2E72">
        <w:t>СанПиН 2.1.4.1074-01 «</w:t>
      </w:r>
      <w:r w:rsidR="00206542">
        <w:t xml:space="preserve">Санитарно-эпидемиологические правила и нормативы. </w:t>
      </w:r>
      <w:r w:rsidR="007B442B" w:rsidRPr="00AA2E72">
        <w:t>Питьевая вода</w:t>
      </w:r>
      <w:r w:rsidR="007B442B">
        <w:t xml:space="preserve"> и водоснабжение населенных мест</w:t>
      </w:r>
      <w:r w:rsidR="007B442B" w:rsidRPr="00AA2E72">
        <w:t>. Гигиенические требования к качеству воды централизованных систем питьевого водоснабжения. Контроль качества</w:t>
      </w:r>
      <w:r w:rsidR="007B442B">
        <w:t>. Гигиенические требования к обеспечению безопасност</w:t>
      </w:r>
      <w:r w:rsidR="00C35131">
        <w:t>и систем горячего водоснабжения</w:t>
      </w:r>
      <w:r w:rsidR="007B442B" w:rsidRPr="00AA2E72">
        <w:t>».</w:t>
      </w:r>
    </w:p>
    <w:p w:rsidR="00873EAC" w:rsidRPr="00AA2E72" w:rsidRDefault="00873EAC" w:rsidP="00571732">
      <w:pPr>
        <w:ind w:firstLine="720"/>
      </w:pPr>
      <w:r w:rsidRPr="00AA2E72">
        <w:t>Надежность водоснабжения обеспечивается:</w:t>
      </w:r>
    </w:p>
    <w:p w:rsidR="00873EAC" w:rsidRPr="00AA2E72" w:rsidRDefault="00873EAC" w:rsidP="00571732">
      <w:pPr>
        <w:ind w:firstLine="720"/>
      </w:pPr>
      <w:r w:rsidRPr="00AA2E72">
        <w:t>защитой водоисточников и резервуаров чистой воды от радиационного, химического и бактериологического заражения;</w:t>
      </w:r>
    </w:p>
    <w:p w:rsidR="00873EAC" w:rsidRPr="00AA2E72" w:rsidRDefault="00873EAC" w:rsidP="00571732">
      <w:pPr>
        <w:ind w:firstLine="720"/>
      </w:pPr>
      <w:r w:rsidRPr="00AA2E72">
        <w:t>усилением охраны водоочистных сооружений, котельных города и др</w:t>
      </w:r>
      <w:r>
        <w:t>угих</w:t>
      </w:r>
      <w:r w:rsidRPr="00AA2E72">
        <w:t xml:space="preserve"> жизнеобеспечивающих объектов;</w:t>
      </w:r>
    </w:p>
    <w:p w:rsidR="00873EAC" w:rsidRPr="00AA2E72" w:rsidRDefault="00873EAC" w:rsidP="00571732">
      <w:pPr>
        <w:ind w:firstLine="720"/>
      </w:pPr>
      <w:r w:rsidRPr="00AA2E72">
        <w:t>наличием резервного электроснабжения;</w:t>
      </w:r>
    </w:p>
    <w:p w:rsidR="00873EAC" w:rsidRPr="00AA2E72" w:rsidRDefault="00873EAC" w:rsidP="00571732">
      <w:pPr>
        <w:ind w:firstLine="720"/>
      </w:pPr>
      <w:r w:rsidRPr="00AA2E72">
        <w:t>заменой устаревшего оборудования на новое, применением новых технологий производства;</w:t>
      </w:r>
    </w:p>
    <w:p w:rsidR="00873EAC" w:rsidRPr="00AA2E72" w:rsidRDefault="00873EAC" w:rsidP="00571732">
      <w:pPr>
        <w:ind w:firstLine="720"/>
      </w:pPr>
      <w:r w:rsidRPr="00AA2E72">
        <w:t xml:space="preserve">обучением и повышением квалификации работников предприятий; </w:t>
      </w:r>
    </w:p>
    <w:p w:rsidR="00873EAC" w:rsidRPr="00AA2E72" w:rsidRDefault="00873EAC" w:rsidP="00571732">
      <w:pPr>
        <w:ind w:firstLine="720"/>
      </w:pPr>
      <w:r w:rsidRPr="00AA2E72">
        <w:t>созданием аварийного запаса материалов.</w:t>
      </w:r>
    </w:p>
    <w:p w:rsidR="00873EAC" w:rsidRPr="00AA2E72" w:rsidRDefault="00873EAC" w:rsidP="00571732">
      <w:pPr>
        <w:ind w:firstLine="720"/>
      </w:pPr>
      <w:r w:rsidRPr="00AA2E72">
        <w:t>С целью предотвращения аварий на канализационных объектах необходимо предусмотреть:</w:t>
      </w:r>
    </w:p>
    <w:p w:rsidR="00873EAC" w:rsidRPr="00AA2E72" w:rsidRDefault="00873EAC" w:rsidP="00571732">
      <w:pPr>
        <w:ind w:firstLine="720"/>
      </w:pPr>
      <w:r w:rsidRPr="00AA2E72">
        <w:t>планово-предупредительные ремонты оборудования и сетей;</w:t>
      </w:r>
    </w:p>
    <w:p w:rsidR="00873EAC" w:rsidRPr="00AA2E72" w:rsidRDefault="00873EAC" w:rsidP="00571732">
      <w:pPr>
        <w:ind w:firstLine="720"/>
      </w:pPr>
      <w:r w:rsidRPr="00AA2E72">
        <w:t>замену и модернизацию морально устаревшего технологического оборудования;</w:t>
      </w:r>
    </w:p>
    <w:p w:rsidR="00873EAC" w:rsidRPr="00AA2E72" w:rsidRDefault="00873EAC" w:rsidP="00571732">
      <w:pPr>
        <w:ind w:firstLine="720"/>
      </w:pPr>
      <w:r w:rsidRPr="00AA2E72">
        <w:t>установ</w:t>
      </w:r>
      <w:r w:rsidR="00D12190">
        <w:t>кой</w:t>
      </w:r>
      <w:r w:rsidRPr="00AA2E72">
        <w:t xml:space="preserve"> дополнительной запорной арматуры.</w:t>
      </w:r>
    </w:p>
    <w:p w:rsidR="00873EAC" w:rsidRDefault="00873EAC" w:rsidP="00571732">
      <w:pPr>
        <w:ind w:firstLine="720"/>
      </w:pPr>
      <w:r w:rsidRPr="00AA2E72">
        <w:t>С учетом природно-климатических условий и низкой устойчивости ландшафтов к антропогенной нагрузке техногенные аварии трудно устранимы и могут привести к чрезвычайным ситуациям территориального масштаба, что требует особых мер по защите населения и природной среды</w:t>
      </w:r>
      <w:r w:rsidRPr="00BF4250">
        <w:t>.</w:t>
      </w:r>
    </w:p>
    <w:p w:rsidR="00F53AF2" w:rsidRPr="00AA2E72" w:rsidRDefault="00F53AF2" w:rsidP="00571732">
      <w:pPr>
        <w:ind w:firstLine="720"/>
        <w:rPr>
          <w:b/>
        </w:rPr>
      </w:pPr>
    </w:p>
    <w:p w:rsidR="00DF2C6F" w:rsidRDefault="00873EAC" w:rsidP="00DF2C6F">
      <w:pPr>
        <w:pStyle w:val="1"/>
        <w:spacing w:before="0" w:after="0"/>
        <w:ind w:firstLine="0"/>
      </w:pPr>
      <w:bookmarkStart w:id="25" w:name="_Toc460339515"/>
      <w:r w:rsidRPr="004B0C92">
        <w:t xml:space="preserve">3. Положения о размещении объектов капитального строительства </w:t>
      </w:r>
    </w:p>
    <w:p w:rsidR="00873EAC" w:rsidRPr="004B0C92" w:rsidRDefault="00873EAC" w:rsidP="00DF2C6F">
      <w:pPr>
        <w:pStyle w:val="1"/>
        <w:spacing w:before="0" w:after="0"/>
        <w:ind w:firstLine="0"/>
      </w:pPr>
      <w:r w:rsidRPr="004B0C92">
        <w:t>федерального, регионального и местного значения</w:t>
      </w:r>
      <w:bookmarkEnd w:id="25"/>
    </w:p>
    <w:p w:rsidR="00742C51" w:rsidRDefault="00742C51" w:rsidP="00DF2C6F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bookmarkStart w:id="26" w:name="_Toc460339516"/>
    </w:p>
    <w:p w:rsidR="00DF2C6F" w:rsidRDefault="00DF2C6F" w:rsidP="00DF2C6F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3.1. </w:t>
      </w:r>
      <w:r w:rsidR="00873EAC" w:rsidRPr="004B0C92">
        <w:rPr>
          <w:rFonts w:ascii="Times New Roman" w:hAnsi="Times New Roman"/>
          <w:i w:val="0"/>
        </w:rPr>
        <w:t xml:space="preserve">Размещение объектов капитального строительства </w:t>
      </w:r>
    </w:p>
    <w:p w:rsidR="00873EAC" w:rsidRDefault="00873EAC" w:rsidP="00DF2C6F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r w:rsidRPr="004B0C92">
        <w:rPr>
          <w:rFonts w:ascii="Times New Roman" w:hAnsi="Times New Roman"/>
          <w:i w:val="0"/>
        </w:rPr>
        <w:t>федерального значения</w:t>
      </w:r>
      <w:bookmarkEnd w:id="26"/>
    </w:p>
    <w:p w:rsidR="00742C51" w:rsidRPr="00742C51" w:rsidRDefault="00742C51" w:rsidP="00571732"/>
    <w:p w:rsidR="00873EAC" w:rsidRDefault="00873EAC" w:rsidP="00F53AF2">
      <w:pPr>
        <w:widowControl w:val="0"/>
        <w:ind w:firstLine="720"/>
        <w:rPr>
          <w:szCs w:val="28"/>
        </w:rPr>
      </w:pPr>
      <w:r w:rsidRPr="004B0C92">
        <w:rPr>
          <w:szCs w:val="28"/>
        </w:rPr>
        <w:t xml:space="preserve">На </w:t>
      </w:r>
      <w:r>
        <w:t>планируемой</w:t>
      </w:r>
      <w:r w:rsidRPr="004B0C92">
        <w:rPr>
          <w:szCs w:val="28"/>
        </w:rPr>
        <w:t xml:space="preserve"> территории существующие объекты капитального строительства федерального значения сохраняются на расчетный срок. Размещение новых объектов федерального значения на </w:t>
      </w:r>
      <w:r>
        <w:t>планируемой</w:t>
      </w:r>
      <w:r w:rsidRPr="004B0C92">
        <w:rPr>
          <w:szCs w:val="28"/>
        </w:rPr>
        <w:t xml:space="preserve"> территории не предусмотрено.</w:t>
      </w:r>
    </w:p>
    <w:p w:rsidR="00742C51" w:rsidRPr="004B0C92" w:rsidRDefault="00742C51" w:rsidP="00571732">
      <w:pPr>
        <w:ind w:firstLine="720"/>
        <w:rPr>
          <w:szCs w:val="28"/>
        </w:rPr>
      </w:pPr>
    </w:p>
    <w:p w:rsidR="00DF2C6F" w:rsidRDefault="00873EAC" w:rsidP="00DF2C6F">
      <w:pPr>
        <w:pStyle w:val="2"/>
        <w:spacing w:before="0" w:after="0"/>
        <w:ind w:firstLine="0"/>
        <w:rPr>
          <w:rFonts w:ascii="Times New Roman" w:hAnsi="Times New Roman"/>
          <w:i w:val="0"/>
          <w:iCs w:val="0"/>
        </w:rPr>
      </w:pPr>
      <w:bookmarkStart w:id="27" w:name="_Toc460339517"/>
      <w:r w:rsidRPr="004B0C92">
        <w:rPr>
          <w:rFonts w:ascii="Times New Roman" w:hAnsi="Times New Roman"/>
          <w:i w:val="0"/>
        </w:rPr>
        <w:t>3.2</w:t>
      </w:r>
      <w:r w:rsidRPr="00D462C0">
        <w:rPr>
          <w:rFonts w:ascii="Times New Roman" w:hAnsi="Times New Roman"/>
          <w:i w:val="0"/>
          <w:iCs w:val="0"/>
        </w:rPr>
        <w:t xml:space="preserve">. Размещение объектов капитального строительства </w:t>
      </w:r>
    </w:p>
    <w:p w:rsidR="00873EAC" w:rsidRDefault="00873EAC" w:rsidP="00DF2C6F">
      <w:pPr>
        <w:pStyle w:val="2"/>
        <w:spacing w:before="0" w:after="0"/>
        <w:ind w:firstLine="0"/>
        <w:rPr>
          <w:rFonts w:ascii="Times New Roman" w:hAnsi="Times New Roman"/>
          <w:i w:val="0"/>
          <w:iCs w:val="0"/>
        </w:rPr>
      </w:pPr>
      <w:r w:rsidRPr="00D462C0">
        <w:rPr>
          <w:rFonts w:ascii="Times New Roman" w:hAnsi="Times New Roman"/>
          <w:i w:val="0"/>
          <w:iCs w:val="0"/>
        </w:rPr>
        <w:t>регионального значения</w:t>
      </w:r>
      <w:bookmarkEnd w:id="27"/>
    </w:p>
    <w:p w:rsidR="00742C51" w:rsidRPr="00742C51" w:rsidRDefault="00742C51" w:rsidP="00571732"/>
    <w:p w:rsidR="00873EAC" w:rsidRPr="00DF2C6F" w:rsidRDefault="00873EAC" w:rsidP="00571732">
      <w:pPr>
        <w:rPr>
          <w:szCs w:val="28"/>
        </w:rPr>
      </w:pPr>
      <w:r w:rsidRPr="00DF2C6F">
        <w:rPr>
          <w:szCs w:val="28"/>
        </w:rPr>
        <w:t xml:space="preserve">На планируемой территории существующие объекты капитального строительства регионального  значения сохраняются на расчетный срок. </w:t>
      </w:r>
    </w:p>
    <w:p w:rsidR="00873EAC" w:rsidRPr="00DF2C6F" w:rsidRDefault="00873EAC" w:rsidP="00571732">
      <w:pPr>
        <w:rPr>
          <w:szCs w:val="28"/>
        </w:rPr>
      </w:pPr>
      <w:r w:rsidRPr="00DF2C6F">
        <w:rPr>
          <w:szCs w:val="28"/>
        </w:rPr>
        <w:t>На расчетный срок предусматривается строительство объектов здравоохранения:</w:t>
      </w:r>
    </w:p>
    <w:p w:rsidR="00873EAC" w:rsidRPr="00DF2C6F" w:rsidRDefault="00873EAC" w:rsidP="00571732">
      <w:pPr>
        <w:rPr>
          <w:szCs w:val="28"/>
        </w:rPr>
      </w:pPr>
      <w:r w:rsidRPr="00DF2C6F">
        <w:rPr>
          <w:szCs w:val="28"/>
        </w:rPr>
        <w:t>поликлиники на 1000 посещений в смену в планировочном квартале 040.03.02.01;</w:t>
      </w:r>
    </w:p>
    <w:p w:rsidR="00873EAC" w:rsidRPr="00DF2C6F" w:rsidRDefault="00873EAC" w:rsidP="00571732">
      <w:pPr>
        <w:rPr>
          <w:szCs w:val="28"/>
        </w:rPr>
      </w:pPr>
      <w:r w:rsidRPr="00DF2C6F">
        <w:rPr>
          <w:szCs w:val="28"/>
        </w:rPr>
        <w:t xml:space="preserve">стационара на 480 коек в </w:t>
      </w:r>
      <w:r w:rsidRPr="00DF2C6F">
        <w:rPr>
          <w:bCs/>
          <w:szCs w:val="28"/>
        </w:rPr>
        <w:t>планировочном квартале 040.03.02.01;</w:t>
      </w:r>
    </w:p>
    <w:p w:rsidR="00873EAC" w:rsidRPr="00DF2C6F" w:rsidRDefault="00873EAC" w:rsidP="00571732">
      <w:pPr>
        <w:rPr>
          <w:szCs w:val="28"/>
        </w:rPr>
      </w:pPr>
      <w:r w:rsidRPr="00DF2C6F">
        <w:rPr>
          <w:szCs w:val="28"/>
        </w:rPr>
        <w:t>объект</w:t>
      </w:r>
      <w:r w:rsidR="00DF2C6F" w:rsidRPr="00DF2C6F">
        <w:rPr>
          <w:szCs w:val="28"/>
        </w:rPr>
        <w:t>а</w:t>
      </w:r>
      <w:r w:rsidRPr="00DF2C6F">
        <w:rPr>
          <w:szCs w:val="28"/>
        </w:rPr>
        <w:t xml:space="preserve"> общей врачебной практики на 100 посещений в смену в планировочном квартале 040.</w:t>
      </w:r>
      <w:r w:rsidR="00DF2C6F">
        <w:rPr>
          <w:szCs w:val="28"/>
        </w:rPr>
        <w:t>01.02.01.</w:t>
      </w:r>
    </w:p>
    <w:p w:rsidR="00873EAC" w:rsidRPr="00DF2C6F" w:rsidRDefault="00026343" w:rsidP="00571732">
      <w:pPr>
        <w:rPr>
          <w:szCs w:val="28"/>
        </w:rPr>
      </w:pPr>
      <w:r>
        <w:rPr>
          <w:szCs w:val="28"/>
        </w:rPr>
        <w:t>Также предусмотрено</w:t>
      </w:r>
      <w:r w:rsidR="007B442B" w:rsidRPr="00DF2C6F">
        <w:rPr>
          <w:szCs w:val="28"/>
        </w:rPr>
        <w:t xml:space="preserve"> </w:t>
      </w:r>
      <w:r>
        <w:rPr>
          <w:szCs w:val="28"/>
        </w:rPr>
        <w:t>размещение молочных кухонь</w:t>
      </w:r>
      <w:r w:rsidR="007B442B" w:rsidRPr="00DF2C6F">
        <w:rPr>
          <w:szCs w:val="28"/>
        </w:rPr>
        <w:t xml:space="preserve"> в планировочных кварталах 040.03.01.01, 040.03.03.02, 040.03.02.01.</w:t>
      </w:r>
    </w:p>
    <w:p w:rsidR="00742C51" w:rsidRDefault="00742C51" w:rsidP="00571732">
      <w:pPr>
        <w:pStyle w:val="2"/>
        <w:spacing w:before="0" w:after="0"/>
        <w:rPr>
          <w:rFonts w:ascii="Times New Roman" w:hAnsi="Times New Roman"/>
          <w:i w:val="0"/>
        </w:rPr>
      </w:pPr>
      <w:bookmarkStart w:id="28" w:name="_Toc460339518"/>
    </w:p>
    <w:p w:rsidR="00DF2C6F" w:rsidRDefault="00873EAC" w:rsidP="00DF2C6F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r w:rsidRPr="004B0C92">
        <w:rPr>
          <w:rFonts w:ascii="Times New Roman" w:hAnsi="Times New Roman"/>
          <w:i w:val="0"/>
        </w:rPr>
        <w:t>3.3.</w:t>
      </w:r>
      <w:r w:rsidR="00DF2C6F">
        <w:rPr>
          <w:rFonts w:ascii="Times New Roman" w:hAnsi="Times New Roman"/>
          <w:i w:val="0"/>
        </w:rPr>
        <w:t> </w:t>
      </w:r>
      <w:r w:rsidRPr="004B0C92">
        <w:rPr>
          <w:rFonts w:ascii="Times New Roman" w:hAnsi="Times New Roman"/>
          <w:i w:val="0"/>
        </w:rPr>
        <w:t xml:space="preserve">Размещение объектов капитального строительства </w:t>
      </w:r>
    </w:p>
    <w:p w:rsidR="00873EAC" w:rsidRDefault="00873EAC" w:rsidP="00DF2C6F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r w:rsidRPr="004B0C92">
        <w:rPr>
          <w:rFonts w:ascii="Times New Roman" w:hAnsi="Times New Roman"/>
          <w:i w:val="0"/>
        </w:rPr>
        <w:t>местного значения</w:t>
      </w:r>
      <w:bookmarkEnd w:id="28"/>
    </w:p>
    <w:p w:rsidR="00742C51" w:rsidRPr="00742C51" w:rsidRDefault="00742C51" w:rsidP="00571732"/>
    <w:p w:rsidR="00873EAC" w:rsidRDefault="00873EAC" w:rsidP="00571732">
      <w:pPr>
        <w:ind w:firstLine="720"/>
        <w:rPr>
          <w:szCs w:val="28"/>
        </w:rPr>
      </w:pPr>
      <w:r w:rsidRPr="004B0C92">
        <w:rPr>
          <w:szCs w:val="28"/>
        </w:rPr>
        <w:t xml:space="preserve">На </w:t>
      </w:r>
      <w:r>
        <w:t xml:space="preserve">планируемой </w:t>
      </w:r>
      <w:r w:rsidRPr="004B0C92">
        <w:rPr>
          <w:szCs w:val="28"/>
        </w:rPr>
        <w:t xml:space="preserve">территории </w:t>
      </w:r>
      <w:r w:rsidRPr="00A92CCC">
        <w:t>в связи с развитием улично-дорожной сети</w:t>
      </w:r>
      <w:r>
        <w:rPr>
          <w:szCs w:val="28"/>
        </w:rPr>
        <w:t xml:space="preserve"> подлежат выносу следующие объекты местного значения на </w:t>
      </w:r>
      <w:r w:rsidRPr="004B0C92">
        <w:rPr>
          <w:szCs w:val="28"/>
        </w:rPr>
        <w:t>расчетный срок</w:t>
      </w:r>
      <w:r>
        <w:rPr>
          <w:szCs w:val="28"/>
        </w:rPr>
        <w:t>:</w:t>
      </w:r>
    </w:p>
    <w:p w:rsidR="00873EAC" w:rsidRPr="004B0C92" w:rsidRDefault="00873EAC" w:rsidP="00571732">
      <w:pPr>
        <w:ind w:firstLine="720"/>
        <w:rPr>
          <w:szCs w:val="28"/>
        </w:rPr>
      </w:pPr>
      <w:r w:rsidRPr="004B0C92">
        <w:rPr>
          <w:szCs w:val="28"/>
        </w:rPr>
        <w:t xml:space="preserve">муниципальное казенное общеобразовательное учреждение города Новосибирска </w:t>
      </w:r>
      <w:r w:rsidR="00742C51">
        <w:rPr>
          <w:szCs w:val="28"/>
        </w:rPr>
        <w:t>«</w:t>
      </w:r>
      <w:r w:rsidRPr="004B0C92">
        <w:rPr>
          <w:szCs w:val="28"/>
        </w:rPr>
        <w:t>Основная общеобразовательная школа № 115</w:t>
      </w:r>
      <w:r w:rsidR="00742C51">
        <w:rPr>
          <w:szCs w:val="28"/>
        </w:rPr>
        <w:t>»</w:t>
      </w:r>
      <w:r w:rsidRPr="004B0C92">
        <w:rPr>
          <w:szCs w:val="28"/>
        </w:rPr>
        <w:t>;</w:t>
      </w:r>
    </w:p>
    <w:p w:rsidR="00873EAC" w:rsidRDefault="00873EAC" w:rsidP="00571732">
      <w:pPr>
        <w:ind w:firstLine="720"/>
        <w:rPr>
          <w:szCs w:val="28"/>
        </w:rPr>
      </w:pPr>
      <w:r w:rsidRPr="004B0C92">
        <w:rPr>
          <w:szCs w:val="28"/>
        </w:rPr>
        <w:t>муниципальное казенное дошкольное образовательное учреждение города Новосибирска </w:t>
      </w:r>
      <w:r w:rsidR="0019521A">
        <w:rPr>
          <w:szCs w:val="28"/>
        </w:rPr>
        <w:t>«</w:t>
      </w:r>
      <w:r w:rsidRPr="004B0C92">
        <w:rPr>
          <w:szCs w:val="28"/>
        </w:rPr>
        <w:t>Детский сад № 271 компенсирующего вида</w:t>
      </w:r>
      <w:r w:rsidR="0019521A">
        <w:rPr>
          <w:szCs w:val="28"/>
        </w:rPr>
        <w:t>»</w:t>
      </w:r>
      <w:r w:rsidRPr="004B0C92">
        <w:rPr>
          <w:szCs w:val="28"/>
        </w:rPr>
        <w:t>.</w:t>
      </w:r>
    </w:p>
    <w:p w:rsidR="00873EAC" w:rsidRPr="004B0C92" w:rsidRDefault="00873EAC" w:rsidP="00571732">
      <w:pPr>
        <w:rPr>
          <w:szCs w:val="28"/>
        </w:rPr>
      </w:pPr>
      <w:r w:rsidRPr="004B0C92">
        <w:rPr>
          <w:szCs w:val="28"/>
        </w:rPr>
        <w:t>На расчетный срок предусматривается размещение и строительство объектов общего среднего и дошкольного образования соответствующей расчетной вместимост</w:t>
      </w:r>
      <w:r w:rsidR="00716CAF">
        <w:rPr>
          <w:szCs w:val="28"/>
        </w:rPr>
        <w:t>ью</w:t>
      </w:r>
      <w:r w:rsidRPr="004B0C92">
        <w:rPr>
          <w:szCs w:val="28"/>
        </w:rPr>
        <w:t>:</w:t>
      </w:r>
    </w:p>
    <w:p w:rsidR="00873EAC" w:rsidRPr="004B0C92" w:rsidRDefault="00B40B3C" w:rsidP="00571732">
      <w:pPr>
        <w:ind w:left="57" w:right="57" w:firstLine="851"/>
        <w:rPr>
          <w:szCs w:val="28"/>
        </w:rPr>
      </w:pPr>
      <w:r>
        <w:rPr>
          <w:szCs w:val="28"/>
        </w:rPr>
        <w:t>о</w:t>
      </w:r>
      <w:r w:rsidR="00C35131">
        <w:rPr>
          <w:szCs w:val="28"/>
        </w:rPr>
        <w:t>бщеобразовательн</w:t>
      </w:r>
      <w:r w:rsidR="00716CAF">
        <w:rPr>
          <w:szCs w:val="28"/>
        </w:rPr>
        <w:t>ой</w:t>
      </w:r>
      <w:r w:rsidR="00C35131">
        <w:rPr>
          <w:szCs w:val="28"/>
        </w:rPr>
        <w:t xml:space="preserve"> </w:t>
      </w:r>
      <w:r w:rsidR="00873EAC" w:rsidRPr="004B0C92">
        <w:rPr>
          <w:szCs w:val="28"/>
        </w:rPr>
        <w:t>школ</w:t>
      </w:r>
      <w:r w:rsidR="00716CAF">
        <w:rPr>
          <w:szCs w:val="28"/>
        </w:rPr>
        <w:t>ы</w:t>
      </w:r>
      <w:r w:rsidR="00873EAC" w:rsidRPr="004B0C92">
        <w:rPr>
          <w:szCs w:val="28"/>
        </w:rPr>
        <w:t xml:space="preserve"> на 1200 мест в планировочном квартале 040.03.01.01;</w:t>
      </w:r>
    </w:p>
    <w:p w:rsidR="00873EAC" w:rsidRPr="004B0C92" w:rsidRDefault="00B40B3C" w:rsidP="00571732">
      <w:pPr>
        <w:ind w:left="57" w:right="57" w:firstLine="851"/>
        <w:rPr>
          <w:szCs w:val="28"/>
        </w:rPr>
      </w:pPr>
      <w:r>
        <w:rPr>
          <w:szCs w:val="28"/>
        </w:rPr>
        <w:t>общеобразовательн</w:t>
      </w:r>
      <w:r w:rsidR="00716CAF">
        <w:rPr>
          <w:szCs w:val="28"/>
        </w:rPr>
        <w:t>ой</w:t>
      </w:r>
      <w:r w:rsidRPr="004B0C92">
        <w:rPr>
          <w:szCs w:val="28"/>
        </w:rPr>
        <w:t xml:space="preserve"> </w:t>
      </w:r>
      <w:r w:rsidR="00873EAC" w:rsidRPr="004B0C92">
        <w:rPr>
          <w:szCs w:val="28"/>
        </w:rPr>
        <w:t>школ</w:t>
      </w:r>
      <w:r w:rsidR="00716CAF">
        <w:rPr>
          <w:szCs w:val="28"/>
        </w:rPr>
        <w:t>ы</w:t>
      </w:r>
      <w:r w:rsidR="00873EAC" w:rsidRPr="004B0C92">
        <w:rPr>
          <w:szCs w:val="28"/>
        </w:rPr>
        <w:t xml:space="preserve"> на 1100 мест в планировочном квартале 040.03.01.02;</w:t>
      </w:r>
    </w:p>
    <w:p w:rsidR="00873EAC" w:rsidRPr="004B0C92" w:rsidRDefault="00B40B3C" w:rsidP="00571732">
      <w:pPr>
        <w:ind w:left="57" w:right="57" w:firstLine="851"/>
        <w:rPr>
          <w:szCs w:val="28"/>
        </w:rPr>
      </w:pPr>
      <w:r>
        <w:rPr>
          <w:szCs w:val="28"/>
        </w:rPr>
        <w:t>общеобразовательн</w:t>
      </w:r>
      <w:r w:rsidR="00716CAF">
        <w:rPr>
          <w:szCs w:val="28"/>
        </w:rPr>
        <w:t>ой</w:t>
      </w:r>
      <w:r w:rsidRPr="004B0C92">
        <w:rPr>
          <w:szCs w:val="28"/>
        </w:rPr>
        <w:t xml:space="preserve"> </w:t>
      </w:r>
      <w:r w:rsidR="00873EAC" w:rsidRPr="004B0C92">
        <w:rPr>
          <w:szCs w:val="28"/>
        </w:rPr>
        <w:t>школ</w:t>
      </w:r>
      <w:r w:rsidR="00716CAF">
        <w:rPr>
          <w:szCs w:val="28"/>
        </w:rPr>
        <w:t>ы</w:t>
      </w:r>
      <w:r w:rsidR="00873EAC" w:rsidRPr="004B0C92">
        <w:rPr>
          <w:szCs w:val="28"/>
        </w:rPr>
        <w:t xml:space="preserve"> на 1200 мест в планировочном квартале 040.03.02.01;</w:t>
      </w:r>
    </w:p>
    <w:p w:rsidR="00873EAC" w:rsidRPr="002F07DE" w:rsidRDefault="00873EAC" w:rsidP="00571732">
      <w:pPr>
        <w:ind w:left="57" w:right="57" w:firstLine="851"/>
        <w:rPr>
          <w:szCs w:val="28"/>
        </w:rPr>
      </w:pPr>
      <w:r w:rsidRPr="002F07DE">
        <w:rPr>
          <w:szCs w:val="28"/>
        </w:rPr>
        <w:t>детского сада на 200 мест в планировочном квартале 040.01.02.01;</w:t>
      </w:r>
    </w:p>
    <w:p w:rsidR="00873EAC" w:rsidRPr="002F07DE" w:rsidRDefault="00873EAC" w:rsidP="00571732">
      <w:pPr>
        <w:ind w:left="57" w:right="57" w:firstLine="851"/>
        <w:rPr>
          <w:szCs w:val="28"/>
        </w:rPr>
      </w:pPr>
      <w:r w:rsidRPr="002F07DE">
        <w:rPr>
          <w:szCs w:val="28"/>
        </w:rPr>
        <w:t>детского сада на 340 мест в планировочном квартале 040.03.01.01;</w:t>
      </w:r>
    </w:p>
    <w:p w:rsidR="00873EAC" w:rsidRDefault="00873EAC" w:rsidP="00571732">
      <w:pPr>
        <w:ind w:left="57" w:right="57" w:firstLine="851"/>
        <w:rPr>
          <w:szCs w:val="28"/>
        </w:rPr>
      </w:pPr>
      <w:r w:rsidRPr="002F07DE">
        <w:rPr>
          <w:szCs w:val="28"/>
        </w:rPr>
        <w:t>детского сада на 340 мест в планировочном квартале 040.03.03.02.</w:t>
      </w:r>
    </w:p>
    <w:p w:rsidR="0019521A" w:rsidRPr="004B0C92" w:rsidRDefault="0019521A" w:rsidP="00571732">
      <w:pPr>
        <w:ind w:left="57" w:right="57" w:firstLine="851"/>
        <w:rPr>
          <w:szCs w:val="28"/>
        </w:rPr>
      </w:pPr>
    </w:p>
    <w:p w:rsidR="00873EAC" w:rsidRDefault="00873EAC" w:rsidP="00716CAF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bookmarkStart w:id="29" w:name="_Toc460339519"/>
      <w:r w:rsidRPr="00DB3A3B">
        <w:rPr>
          <w:rFonts w:ascii="Times New Roman" w:hAnsi="Times New Roman"/>
          <w:i w:val="0"/>
        </w:rPr>
        <w:t>3.4. Размещение иных объектов капитального строительства</w:t>
      </w:r>
      <w:bookmarkEnd w:id="29"/>
      <w:r w:rsidRPr="00DB3A3B">
        <w:rPr>
          <w:rFonts w:ascii="Times New Roman" w:hAnsi="Times New Roman"/>
          <w:i w:val="0"/>
        </w:rPr>
        <w:t xml:space="preserve"> </w:t>
      </w:r>
    </w:p>
    <w:p w:rsidR="0019521A" w:rsidRPr="0019521A" w:rsidRDefault="0019521A" w:rsidP="00571732"/>
    <w:p w:rsidR="00873EAC" w:rsidRPr="002F07DE" w:rsidRDefault="00873EAC" w:rsidP="00716CAF">
      <w:pPr>
        <w:rPr>
          <w:szCs w:val="28"/>
        </w:rPr>
      </w:pPr>
      <w:r w:rsidRPr="002F07DE">
        <w:rPr>
          <w:szCs w:val="28"/>
        </w:rPr>
        <w:t xml:space="preserve">На </w:t>
      </w:r>
      <w:r>
        <w:t>планируемой</w:t>
      </w:r>
      <w:r w:rsidRPr="002F07DE">
        <w:rPr>
          <w:szCs w:val="28"/>
        </w:rPr>
        <w:t xml:space="preserve"> территории </w:t>
      </w:r>
      <w:r>
        <w:rPr>
          <w:szCs w:val="28"/>
        </w:rPr>
        <w:t>з</w:t>
      </w:r>
      <w:r w:rsidRPr="002F07DE">
        <w:rPr>
          <w:szCs w:val="28"/>
        </w:rPr>
        <w:t>апланировано строительство объектов культуры</w:t>
      </w:r>
      <w:r w:rsidR="00026343">
        <w:rPr>
          <w:szCs w:val="28"/>
        </w:rPr>
        <w:t xml:space="preserve"> </w:t>
      </w:r>
      <w:r w:rsidR="00026343" w:rsidRPr="00AA2E72">
        <w:t>–</w:t>
      </w:r>
      <w:r w:rsidR="00716CAF">
        <w:rPr>
          <w:szCs w:val="28"/>
        </w:rPr>
        <w:t xml:space="preserve"> </w:t>
      </w:r>
      <w:r w:rsidR="007B442B" w:rsidRPr="00AB7E31">
        <w:rPr>
          <w:szCs w:val="28"/>
        </w:rPr>
        <w:t>двух многофункциональных культурно-досуговых центра со зрительными залами в планировочных кварталах 040.01.02.01, 040.03.01.02</w:t>
      </w:r>
      <w:r w:rsidRPr="002F07DE">
        <w:rPr>
          <w:szCs w:val="28"/>
        </w:rPr>
        <w:t>.</w:t>
      </w:r>
    </w:p>
    <w:p w:rsidR="00873EAC" w:rsidRPr="002F07DE" w:rsidRDefault="00873EAC" w:rsidP="00716CAF">
      <w:pPr>
        <w:rPr>
          <w:szCs w:val="28"/>
        </w:rPr>
      </w:pPr>
      <w:r w:rsidRPr="002F07DE">
        <w:rPr>
          <w:szCs w:val="28"/>
        </w:rPr>
        <w:t>Предусматривается строительство объектов физкультурно-спортивного назначения</w:t>
      </w:r>
      <w:r w:rsidR="00026343">
        <w:rPr>
          <w:szCs w:val="28"/>
        </w:rPr>
        <w:t xml:space="preserve"> </w:t>
      </w:r>
      <w:r w:rsidR="00026343" w:rsidRPr="00AA2E72">
        <w:t>–</w:t>
      </w:r>
      <w:r w:rsidR="00716CAF">
        <w:rPr>
          <w:szCs w:val="28"/>
        </w:rPr>
        <w:t xml:space="preserve"> </w:t>
      </w:r>
      <w:r w:rsidRPr="002F07DE">
        <w:rPr>
          <w:szCs w:val="28"/>
        </w:rPr>
        <w:t xml:space="preserve">двух спортивных комплексов </w:t>
      </w:r>
      <w:r>
        <w:rPr>
          <w:szCs w:val="28"/>
        </w:rPr>
        <w:t xml:space="preserve">и велодрома </w:t>
      </w:r>
      <w:r w:rsidRPr="002F07DE">
        <w:rPr>
          <w:szCs w:val="28"/>
        </w:rPr>
        <w:t xml:space="preserve">в планировочных кварталах </w:t>
      </w:r>
      <w:r w:rsidR="007B442B" w:rsidRPr="002F07DE">
        <w:rPr>
          <w:szCs w:val="28"/>
        </w:rPr>
        <w:t>040.0</w:t>
      </w:r>
      <w:r w:rsidR="007B442B">
        <w:rPr>
          <w:szCs w:val="28"/>
        </w:rPr>
        <w:t>3</w:t>
      </w:r>
      <w:r w:rsidR="007B442B" w:rsidRPr="002F07DE">
        <w:rPr>
          <w:szCs w:val="28"/>
        </w:rPr>
        <w:t>.01.0</w:t>
      </w:r>
      <w:r w:rsidR="007B442B">
        <w:rPr>
          <w:szCs w:val="28"/>
        </w:rPr>
        <w:t>2</w:t>
      </w:r>
      <w:r w:rsidR="007B442B" w:rsidRPr="002F07DE">
        <w:rPr>
          <w:szCs w:val="28"/>
        </w:rPr>
        <w:t>, 040.03.00.03</w:t>
      </w:r>
      <w:r w:rsidR="00716CAF">
        <w:rPr>
          <w:szCs w:val="28"/>
        </w:rPr>
        <w:t>.</w:t>
      </w:r>
    </w:p>
    <w:p w:rsidR="00873EAC" w:rsidRPr="002F07DE" w:rsidRDefault="00716CAF" w:rsidP="00716CAF">
      <w:pPr>
        <w:rPr>
          <w:szCs w:val="28"/>
        </w:rPr>
      </w:pPr>
      <w:r>
        <w:rPr>
          <w:szCs w:val="28"/>
        </w:rPr>
        <w:t>П</w:t>
      </w:r>
      <w:r w:rsidR="00873EAC" w:rsidRPr="002F07DE">
        <w:rPr>
          <w:szCs w:val="28"/>
        </w:rPr>
        <w:t xml:space="preserve">редусматривается общее пользование объектами физической культуры и спорта </w:t>
      </w:r>
      <w:r w:rsidR="00873EAC">
        <w:rPr>
          <w:szCs w:val="28"/>
        </w:rPr>
        <w:t>обще</w:t>
      </w:r>
      <w:r w:rsidR="00873EAC" w:rsidRPr="002F07DE">
        <w:rPr>
          <w:szCs w:val="28"/>
        </w:rPr>
        <w:t xml:space="preserve">образовательных </w:t>
      </w:r>
      <w:r w:rsidR="00873EAC">
        <w:rPr>
          <w:szCs w:val="28"/>
        </w:rPr>
        <w:t>организаций</w:t>
      </w:r>
      <w:r w:rsidR="00873EAC" w:rsidRPr="002F07DE">
        <w:rPr>
          <w:szCs w:val="28"/>
        </w:rPr>
        <w:t>.</w:t>
      </w:r>
    </w:p>
    <w:p w:rsidR="00873EAC" w:rsidRPr="00E3446A" w:rsidRDefault="00873EAC" w:rsidP="00716CAF">
      <w:pPr>
        <w:rPr>
          <w:szCs w:val="28"/>
        </w:rPr>
      </w:pPr>
      <w:r w:rsidRPr="002F07DE">
        <w:rPr>
          <w:szCs w:val="28"/>
        </w:rPr>
        <w:t>Запланировано строительств</w:t>
      </w:r>
      <w:r>
        <w:rPr>
          <w:szCs w:val="28"/>
        </w:rPr>
        <w:t>о пожарного депо на 4 машины в</w:t>
      </w:r>
      <w:r w:rsidRPr="002F07DE">
        <w:rPr>
          <w:szCs w:val="28"/>
        </w:rPr>
        <w:t xml:space="preserve"> планировочном квартале 040.03.03.02.</w:t>
      </w:r>
    </w:p>
    <w:p w:rsidR="00873EAC" w:rsidRPr="00AA2E72" w:rsidRDefault="00873EAC" w:rsidP="00571732">
      <w:pPr>
        <w:ind w:firstLine="0"/>
        <w:jc w:val="center"/>
        <w:rPr>
          <w:b/>
        </w:rPr>
      </w:pPr>
    </w:p>
    <w:p w:rsidR="00873EAC" w:rsidRDefault="00873EAC" w:rsidP="00716CAF">
      <w:pPr>
        <w:pStyle w:val="1"/>
        <w:spacing w:before="0" w:after="0"/>
        <w:ind w:firstLine="0"/>
      </w:pPr>
      <w:r w:rsidRPr="000B6E27">
        <w:t>4. </w:t>
      </w:r>
      <w:bookmarkStart w:id="30" w:name="_Toc460339520"/>
      <w:r w:rsidRPr="000B6E27">
        <w:t xml:space="preserve">Основные показатели развития </w:t>
      </w:r>
      <w:r>
        <w:t xml:space="preserve">планируемой </w:t>
      </w:r>
      <w:r w:rsidRPr="000B6E27">
        <w:t>территории</w:t>
      </w:r>
      <w:bookmarkEnd w:id="30"/>
    </w:p>
    <w:p w:rsidR="00873EAC" w:rsidRPr="000A286C" w:rsidRDefault="00873EAC" w:rsidP="00571732"/>
    <w:p w:rsidR="00873EAC" w:rsidRDefault="00873EAC" w:rsidP="00571732">
      <w:pPr>
        <w:spacing w:line="240" w:lineRule="atLeast"/>
      </w:pPr>
      <w:r w:rsidRPr="00844CB0">
        <w:t xml:space="preserve">Основные технико-экономические показатели </w:t>
      </w:r>
      <w:r w:rsidRPr="002C46DA">
        <w:t>развития</w:t>
      </w:r>
      <w:r w:rsidRPr="009C3D39">
        <w:t xml:space="preserve"> </w:t>
      </w:r>
      <w:r>
        <w:rPr>
          <w:szCs w:val="28"/>
        </w:rPr>
        <w:t>планируемой</w:t>
      </w:r>
      <w:r w:rsidRPr="002C46DA">
        <w:t xml:space="preserve"> территории представлены в таблице </w:t>
      </w:r>
      <w:r>
        <w:t>7.</w:t>
      </w:r>
    </w:p>
    <w:p w:rsidR="00716CAF" w:rsidRDefault="00716CAF" w:rsidP="00571732">
      <w:pPr>
        <w:spacing w:line="240" w:lineRule="atLeast"/>
        <w:ind w:firstLine="0"/>
        <w:jc w:val="right"/>
      </w:pPr>
    </w:p>
    <w:p w:rsidR="00CD3673" w:rsidRDefault="00CD3673" w:rsidP="00571732">
      <w:pPr>
        <w:spacing w:line="240" w:lineRule="atLeast"/>
        <w:ind w:firstLine="0"/>
        <w:jc w:val="right"/>
      </w:pPr>
      <w:r w:rsidRPr="00AA2E72">
        <w:t xml:space="preserve">Таблица </w:t>
      </w:r>
      <w:r>
        <w:t>7</w:t>
      </w:r>
    </w:p>
    <w:p w:rsidR="00873EAC" w:rsidRDefault="00873EAC" w:rsidP="00571732">
      <w:pPr>
        <w:spacing w:line="240" w:lineRule="atLeast"/>
        <w:ind w:firstLine="0"/>
        <w:jc w:val="center"/>
      </w:pPr>
    </w:p>
    <w:p w:rsidR="00873EAC" w:rsidRPr="00AA2E72" w:rsidRDefault="00873EAC" w:rsidP="00571732">
      <w:pPr>
        <w:spacing w:line="240" w:lineRule="atLeast"/>
        <w:ind w:firstLine="0"/>
        <w:jc w:val="center"/>
      </w:pPr>
      <w:r w:rsidRPr="00AA2E72">
        <w:t>Основные технико-экономические показатели</w:t>
      </w:r>
    </w:p>
    <w:p w:rsidR="00873EAC" w:rsidRPr="00AA2E72" w:rsidRDefault="00873EAC" w:rsidP="00571732">
      <w:pPr>
        <w:ind w:firstLine="0"/>
        <w:jc w:val="right"/>
      </w:pPr>
    </w:p>
    <w:tbl>
      <w:tblPr>
        <w:tblW w:w="9895" w:type="dxa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789"/>
        <w:gridCol w:w="1441"/>
        <w:gridCol w:w="1559"/>
      </w:tblGrid>
      <w:tr w:rsidR="00873EAC" w:rsidRPr="00AA2E72" w:rsidTr="00716CAF">
        <w:trPr>
          <w:tblHeader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№</w:t>
            </w:r>
          </w:p>
          <w:p w:rsidR="00873EAC" w:rsidRPr="00AA2E72" w:rsidRDefault="00716CAF" w:rsidP="00716CAF">
            <w:pPr>
              <w:ind w:firstLine="0"/>
              <w:jc w:val="center"/>
            </w:pPr>
            <w:r>
              <w:t>п/п</w:t>
            </w:r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Показатель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AA2E72" w:rsidRDefault="00873EAC" w:rsidP="00716CAF">
            <w:pPr>
              <w:ind w:left="-57" w:right="-57" w:firstLine="0"/>
              <w:jc w:val="center"/>
            </w:pPr>
            <w:r w:rsidRPr="00AA2E72">
              <w:t>Единицы измерения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AA2E72" w:rsidRDefault="00873EAC" w:rsidP="00716CAF">
            <w:pPr>
              <w:ind w:firstLine="0"/>
              <w:jc w:val="center"/>
            </w:pPr>
            <w:r w:rsidRPr="00E61E06">
              <w:t>Итого до 2030 года</w:t>
            </w:r>
          </w:p>
        </w:tc>
      </w:tr>
    </w:tbl>
    <w:p w:rsidR="00873EAC" w:rsidRPr="00931F02" w:rsidRDefault="00873EAC" w:rsidP="00571732">
      <w:pPr>
        <w:rPr>
          <w:sz w:val="2"/>
          <w:szCs w:val="2"/>
        </w:rPr>
      </w:pPr>
    </w:p>
    <w:tbl>
      <w:tblPr>
        <w:tblW w:w="9895" w:type="dxa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797"/>
        <w:gridCol w:w="1433"/>
        <w:gridCol w:w="1559"/>
      </w:tblGrid>
      <w:tr w:rsidR="00873EAC" w:rsidRPr="00AA2E72" w:rsidTr="00716CAF">
        <w:trPr>
          <w:tblHeader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AA2E72" w:rsidRDefault="00873EAC" w:rsidP="00716CAF">
            <w:pPr>
              <w:ind w:firstLine="0"/>
              <w:jc w:val="center"/>
            </w:pPr>
            <w:r w:rsidRPr="00AA2E72">
              <w:t>1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</w:tcPr>
          <w:p w:rsidR="00873EAC" w:rsidRPr="00AA2E72" w:rsidRDefault="00873EAC" w:rsidP="00716CAF">
            <w:pPr>
              <w:ind w:firstLine="0"/>
              <w:jc w:val="center"/>
            </w:pPr>
            <w:r w:rsidRPr="00AA2E72">
              <w:t>2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73EAC" w:rsidRPr="00AA2E72" w:rsidRDefault="00873EAC" w:rsidP="00716CAF">
            <w:pPr>
              <w:ind w:firstLine="0"/>
              <w:jc w:val="center"/>
            </w:pPr>
            <w:r w:rsidRPr="00AA2E72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AA2E72" w:rsidRDefault="00873EAC" w:rsidP="00716CAF">
            <w:pPr>
              <w:ind w:firstLine="0"/>
              <w:jc w:val="center"/>
            </w:pPr>
            <w:r w:rsidRPr="00AA2E72">
              <w:t>4</w:t>
            </w:r>
          </w:p>
        </w:tc>
      </w:tr>
      <w:tr w:rsidR="00716CAF" w:rsidRPr="00AA2E72" w:rsidTr="00BA48B9">
        <w:tc>
          <w:tcPr>
            <w:tcW w:w="98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CAF" w:rsidRPr="00AA2E72" w:rsidRDefault="00716CAF" w:rsidP="00716CAF">
            <w:pPr>
              <w:ind w:firstLine="1021"/>
              <w:jc w:val="center"/>
            </w:pPr>
            <w:r w:rsidRPr="00AA2E72">
              <w:t>1</w:t>
            </w:r>
            <w:r>
              <w:t>. </w:t>
            </w:r>
            <w:r w:rsidRPr="00AA2E72">
              <w:t>Территория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1.</w:t>
            </w:r>
            <w:r>
              <w:t>1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AA2E72" w:rsidRDefault="00873EAC" w:rsidP="00716CAF">
            <w:pPr>
              <w:ind w:firstLine="0"/>
            </w:pPr>
            <w:r w:rsidRPr="00AA2E72">
              <w:t xml:space="preserve">Площадь </w:t>
            </w:r>
            <w:r>
              <w:t>планируемой</w:t>
            </w:r>
            <w:r w:rsidRPr="00AA2E72">
              <w:t xml:space="preserve"> территории, в том числе: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8A27A5">
              <w:t>504,26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1.1</w:t>
            </w:r>
            <w:r>
              <w:t>.1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</w:tcPr>
          <w:p w:rsidR="00873EAC" w:rsidRPr="0092245C" w:rsidRDefault="008D5A17" w:rsidP="00716CAF">
            <w:pPr>
              <w:ind w:firstLine="0"/>
              <w:rPr>
                <w:szCs w:val="28"/>
              </w:rPr>
            </w:pPr>
            <w:r w:rsidRPr="0092245C">
              <w:rPr>
                <w:szCs w:val="28"/>
              </w:rPr>
              <w:t xml:space="preserve">Территории </w:t>
            </w:r>
            <w:r>
              <w:rPr>
                <w:szCs w:val="28"/>
              </w:rPr>
              <w:t xml:space="preserve"> </w:t>
            </w:r>
            <w:r w:rsidR="00873EAC" w:rsidRPr="007B0D8E">
              <w:rPr>
                <w:szCs w:val="28"/>
              </w:rPr>
              <w:t>рекреационного назначения, в том числе: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92195" w:rsidRDefault="00873EAC" w:rsidP="005745C4">
            <w:pPr>
              <w:ind w:firstLine="0"/>
              <w:jc w:val="center"/>
              <w:rPr>
                <w:color w:val="000000" w:themeColor="text1"/>
              </w:rPr>
            </w:pPr>
            <w:r w:rsidRPr="00492195">
              <w:rPr>
                <w:color w:val="000000" w:themeColor="text1"/>
              </w:rPr>
              <w:t>2</w:t>
            </w:r>
            <w:r w:rsidR="005745C4">
              <w:rPr>
                <w:color w:val="000000" w:themeColor="text1"/>
              </w:rPr>
              <w:t>2,71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bookmarkStart w:id="31" w:name="_Hlk476065254"/>
            <w:r w:rsidRPr="00AA2E72">
              <w:t>1.1.1</w:t>
            </w:r>
            <w:r>
              <w:t>.1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A345EC" w:rsidRDefault="00873EAC" w:rsidP="00716CAF">
            <w:pPr>
              <w:ind w:firstLine="0"/>
            </w:pPr>
            <w:r w:rsidRPr="00A345EC">
              <w:t>Зона объектов отдыха и оздоровления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8E3636" w:rsidRDefault="005745C4" w:rsidP="00AF09F6">
            <w:pPr>
              <w:ind w:firstLine="0"/>
              <w:jc w:val="center"/>
            </w:pPr>
            <w:r w:rsidRPr="005745C4">
              <w:t>16,75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>
              <w:t>1.</w:t>
            </w:r>
            <w:r w:rsidRPr="00AA2E72">
              <w:t>1.1.2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7B0D8E" w:rsidRDefault="00873EAC" w:rsidP="00716CAF">
            <w:pPr>
              <w:ind w:firstLine="0"/>
            </w:pPr>
            <w:r w:rsidRPr="007B0D8E">
              <w:t>Зона объектов спортивного назначения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5,96</w:t>
            </w:r>
          </w:p>
        </w:tc>
      </w:tr>
      <w:bookmarkEnd w:id="31"/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1.1.2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2F7BBD" w:rsidRDefault="00693BB0" w:rsidP="00716CAF">
            <w:pPr>
              <w:ind w:firstLine="0"/>
              <w:rPr>
                <w:color w:val="FF0000"/>
              </w:rPr>
            </w:pPr>
            <w:r>
              <w:rPr>
                <w:szCs w:val="28"/>
              </w:rPr>
              <w:t>О</w:t>
            </w:r>
            <w:r w:rsidR="00873EAC" w:rsidRPr="004A43A3">
              <w:rPr>
                <w:szCs w:val="28"/>
              </w:rPr>
              <w:t>бщественно-деловы</w:t>
            </w:r>
            <w:r>
              <w:rPr>
                <w:szCs w:val="28"/>
              </w:rPr>
              <w:t>е</w:t>
            </w:r>
            <w:r w:rsidR="00873EAC" w:rsidRPr="004A43A3">
              <w:rPr>
                <w:szCs w:val="28"/>
              </w:rPr>
              <w:t xml:space="preserve"> </w:t>
            </w:r>
            <w:r>
              <w:t>зоны</w:t>
            </w:r>
            <w:r w:rsidR="00873EAC" w:rsidRPr="004A43A3">
              <w:rPr>
                <w:szCs w:val="28"/>
              </w:rPr>
              <w:t>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92195" w:rsidRDefault="00492195" w:rsidP="00571732">
            <w:pPr>
              <w:ind w:firstLine="0"/>
              <w:jc w:val="center"/>
              <w:rPr>
                <w:color w:val="000000" w:themeColor="text1"/>
              </w:rPr>
            </w:pPr>
            <w:r w:rsidRPr="00492195">
              <w:rPr>
                <w:color w:val="000000" w:themeColor="text1"/>
              </w:rPr>
              <w:t>90,74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bookmarkStart w:id="32" w:name="_Hlk476065273"/>
            <w:r w:rsidRPr="00567059">
              <w:rPr>
                <w:szCs w:val="28"/>
              </w:rPr>
              <w:t>1.1.2.1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2F7BBD" w:rsidRDefault="00873EAC" w:rsidP="00716CAF">
            <w:pPr>
              <w:ind w:firstLine="0"/>
              <w:rPr>
                <w:color w:val="FF0000"/>
              </w:rPr>
            </w:pPr>
            <w:r w:rsidRPr="007B0D8E">
              <w:rPr>
                <w:szCs w:val="28"/>
              </w:rPr>
              <w:t>Зона</w:t>
            </w:r>
            <w:r w:rsidRPr="007B0D8E">
              <w:t xml:space="preserve"> объектов</w:t>
            </w:r>
            <w:r w:rsidRPr="007B0D8E">
              <w:rPr>
                <w:szCs w:val="28"/>
              </w:rPr>
              <w:t xml:space="preserve">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7B0D8E" w:rsidRDefault="00873EAC" w:rsidP="00AF09F6">
            <w:pPr>
              <w:ind w:firstLine="0"/>
              <w:jc w:val="center"/>
            </w:pPr>
            <w:r w:rsidRPr="007B0D8E">
              <w:t>4</w:t>
            </w:r>
            <w:r w:rsidR="00AF09F6">
              <w:t>7</w:t>
            </w:r>
            <w:r w:rsidRPr="007B0D8E">
              <w:t>,0</w:t>
            </w:r>
            <w:r w:rsidR="00AF09F6">
              <w:t>2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567059">
              <w:rPr>
                <w:szCs w:val="28"/>
              </w:rPr>
              <w:t>1.1.2.</w:t>
            </w:r>
            <w:r>
              <w:rPr>
                <w:szCs w:val="28"/>
              </w:rPr>
              <w:t>2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2F7BBD" w:rsidRDefault="00873EAC" w:rsidP="00716CAF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Зона специализированной общественной застройки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7B0D8E" w:rsidRDefault="00AF09F6" w:rsidP="00571732">
            <w:pPr>
              <w:ind w:firstLine="0"/>
              <w:jc w:val="center"/>
            </w:pPr>
            <w:r>
              <w:t>28,51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1.1.2.3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6F1EEC" w:rsidRDefault="00873EAC" w:rsidP="00716CAF">
            <w:pPr>
              <w:ind w:firstLine="0"/>
            </w:pPr>
            <w:r w:rsidRPr="006F1EEC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6F1EEC" w:rsidRDefault="00873EAC" w:rsidP="00571732">
            <w:pPr>
              <w:ind w:firstLine="0"/>
              <w:jc w:val="center"/>
            </w:pPr>
            <w:r w:rsidRPr="006F1EEC">
              <w:t>0,83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1.1.2.4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7B0D8E" w:rsidRDefault="00873EAC" w:rsidP="00716CAF">
            <w:pPr>
              <w:ind w:firstLine="0"/>
            </w:pPr>
            <w:r w:rsidRPr="007B0D8E">
              <w:t xml:space="preserve">Зона объектов здравоохранения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1,2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1.1.2.5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2F7BBD" w:rsidRDefault="00873EAC" w:rsidP="00716CAF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13,18</w:t>
            </w:r>
          </w:p>
        </w:tc>
      </w:tr>
      <w:bookmarkEnd w:id="32"/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1.1.3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F21057" w:rsidRDefault="00873EAC" w:rsidP="00716CAF">
            <w:pPr>
              <w:ind w:firstLine="0"/>
            </w:pPr>
            <w:r w:rsidRPr="00F21057">
              <w:t>Жилые зоны,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8E3636" w:rsidRDefault="00AF09F6" w:rsidP="00571732">
            <w:pPr>
              <w:ind w:firstLine="0"/>
              <w:jc w:val="center"/>
              <w:rPr>
                <w:color w:val="FF0000"/>
              </w:rPr>
            </w:pPr>
            <w:r>
              <w:t>51,79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1.1.3.1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7B0D8E" w:rsidRDefault="00873EAC" w:rsidP="00716CAF">
            <w:pPr>
              <w:ind w:firstLine="0"/>
            </w:pPr>
            <w:r w:rsidRPr="007B0D8E">
              <w:t>Зона застройки жилыми домами смешанной этажности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8E3636" w:rsidRDefault="00AF09F6" w:rsidP="00571732">
            <w:pPr>
              <w:ind w:firstLine="0"/>
              <w:jc w:val="center"/>
            </w:pPr>
            <w:bookmarkStart w:id="33" w:name="OLE_LINK1"/>
            <w:bookmarkStart w:id="34" w:name="OLE_LINK2"/>
            <w:bookmarkStart w:id="35" w:name="OLE_LINK3"/>
            <w:bookmarkStart w:id="36" w:name="OLE_LINK4"/>
            <w:r>
              <w:t>51,79</w:t>
            </w:r>
            <w:bookmarkEnd w:id="33"/>
            <w:bookmarkEnd w:id="34"/>
            <w:bookmarkEnd w:id="35"/>
            <w:bookmarkEnd w:id="36"/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1.1.4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2F7BBD" w:rsidRDefault="00693BB0" w:rsidP="00716CAF">
            <w:pPr>
              <w:ind w:firstLine="0"/>
              <w:rPr>
                <w:color w:val="FF0000"/>
              </w:rPr>
            </w:pPr>
            <w:r>
              <w:rPr>
                <w:szCs w:val="28"/>
              </w:rPr>
              <w:t>П</w:t>
            </w:r>
            <w:r w:rsidR="00873EAC" w:rsidRPr="004A43A3">
              <w:rPr>
                <w:szCs w:val="28"/>
              </w:rPr>
              <w:t xml:space="preserve">роизводственные </w:t>
            </w:r>
            <w:r>
              <w:rPr>
                <w:szCs w:val="28"/>
              </w:rPr>
              <w:t>зоны</w:t>
            </w:r>
            <w:r w:rsidR="00873EAC" w:rsidRPr="004A43A3">
              <w:rPr>
                <w:szCs w:val="28"/>
              </w:rPr>
              <w:t>,</w:t>
            </w:r>
            <w:r w:rsidR="00873EAC">
              <w:rPr>
                <w:szCs w:val="28"/>
              </w:rPr>
              <w:t xml:space="preserve"> </w:t>
            </w:r>
            <w:r w:rsidR="00873EAC" w:rsidRPr="004A43A3">
              <w:rPr>
                <w:szCs w:val="28"/>
              </w:rPr>
              <w:t>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92195" w:rsidRDefault="00492195" w:rsidP="00571732">
            <w:pPr>
              <w:tabs>
                <w:tab w:val="left" w:pos="225"/>
                <w:tab w:val="center" w:pos="720"/>
              </w:tabs>
              <w:ind w:firstLine="0"/>
              <w:jc w:val="center"/>
              <w:rPr>
                <w:color w:val="000000" w:themeColor="text1"/>
              </w:rPr>
            </w:pPr>
            <w:r w:rsidRPr="00492195">
              <w:rPr>
                <w:color w:val="000000" w:themeColor="text1"/>
              </w:rPr>
              <w:t>51,50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bookmarkStart w:id="37" w:name="_Hlk476065291"/>
            <w:r w:rsidRPr="00567059">
              <w:rPr>
                <w:szCs w:val="28"/>
              </w:rPr>
              <w:t>1.1.4.1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7B0D8E" w:rsidRDefault="00873EAC" w:rsidP="00716CAF">
            <w:pPr>
              <w:ind w:firstLine="0"/>
            </w:pPr>
            <w:r w:rsidRPr="007B0D8E"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BE7FD9" w:rsidRDefault="00DF6360" w:rsidP="00571732">
            <w:pPr>
              <w:ind w:firstLine="0"/>
              <w:jc w:val="center"/>
            </w:pPr>
            <w:r>
              <w:t>38,37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567059">
              <w:rPr>
                <w:szCs w:val="28"/>
              </w:rPr>
              <w:t>1.1.4.</w:t>
            </w:r>
            <w:r>
              <w:rPr>
                <w:szCs w:val="28"/>
              </w:rPr>
              <w:t>2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7B0D8E" w:rsidRDefault="00873EAC" w:rsidP="00716CAF">
            <w:pPr>
              <w:ind w:firstLine="0"/>
            </w:pPr>
            <w:r w:rsidRPr="007B0D8E">
              <w:t xml:space="preserve">Зона коммунальных и складских объектов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BE7FD9" w:rsidRDefault="00873EAC" w:rsidP="00571732">
            <w:pPr>
              <w:ind w:firstLine="0"/>
              <w:jc w:val="center"/>
            </w:pPr>
            <w:r w:rsidRPr="00BE7FD9">
              <w:t>13,1</w:t>
            </w:r>
            <w:r w:rsidR="00DF6360">
              <w:t>3</w:t>
            </w:r>
          </w:p>
        </w:tc>
      </w:tr>
      <w:bookmarkEnd w:id="37"/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1.1.5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7B0D8E" w:rsidRDefault="00873EAC" w:rsidP="00716CAF">
            <w:pPr>
              <w:ind w:firstLine="0"/>
            </w:pPr>
            <w:r>
              <w:t>Зон</w:t>
            </w:r>
            <w:r w:rsidR="009D12FF">
              <w:t>ы</w:t>
            </w:r>
            <w:r>
              <w:t xml:space="preserve"> и</w:t>
            </w:r>
            <w:r w:rsidRPr="007B0D8E">
              <w:t>нженерной и транспортной инфраструктур,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92195" w:rsidRDefault="004A58FF" w:rsidP="00571732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116,78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57B3D" w:rsidRDefault="00873EAC" w:rsidP="00571732">
            <w:pPr>
              <w:ind w:firstLine="0"/>
              <w:jc w:val="center"/>
              <w:rPr>
                <w:szCs w:val="28"/>
              </w:rPr>
            </w:pPr>
            <w:r w:rsidRPr="00C57B3D">
              <w:rPr>
                <w:szCs w:val="28"/>
              </w:rPr>
              <w:t>1.1.5.1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C57B3D" w:rsidRDefault="00873EAC" w:rsidP="00716CAF">
            <w:pPr>
              <w:ind w:firstLine="0"/>
            </w:pPr>
            <w:r w:rsidRPr="00C57B3D">
              <w:rPr>
                <w:szCs w:val="28"/>
              </w:rPr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8E3636" w:rsidRDefault="00873EAC" w:rsidP="00571732">
            <w:pPr>
              <w:ind w:firstLine="0"/>
              <w:jc w:val="center"/>
            </w:pPr>
            <w:r>
              <w:t>0,73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1.1.5.</w:t>
            </w:r>
            <w:r>
              <w:rPr>
                <w:szCs w:val="28"/>
              </w:rPr>
              <w:t>2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2F7BBD" w:rsidRDefault="00873EAC" w:rsidP="00716CAF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Зона сооружений и коммуникаций железнодорожного транспорта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A94915" w:rsidRDefault="00873EAC" w:rsidP="00571732">
            <w:pPr>
              <w:ind w:firstLine="0"/>
              <w:jc w:val="center"/>
            </w:pPr>
            <w:r w:rsidRPr="00A94915">
              <w:t>24,49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1.1.5.</w:t>
            </w:r>
            <w:r>
              <w:rPr>
                <w:szCs w:val="28"/>
              </w:rPr>
              <w:t>3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2F7BBD" w:rsidRDefault="00873EAC" w:rsidP="00716CAF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Зона объектов улично-дорожной сети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6B53DA" w:rsidRDefault="004A58FF" w:rsidP="00571732">
            <w:pPr>
              <w:ind w:firstLine="0"/>
              <w:jc w:val="center"/>
            </w:pPr>
            <w:r>
              <w:t>88,95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1.1.5.</w:t>
            </w:r>
            <w:r>
              <w:rPr>
                <w:szCs w:val="28"/>
              </w:rPr>
              <w:t>4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4A43A3" w:rsidRDefault="00873EAC" w:rsidP="00716CAF">
            <w:pPr>
              <w:ind w:firstLine="0"/>
              <w:rPr>
                <w:szCs w:val="28"/>
              </w:rPr>
            </w:pPr>
            <w:r w:rsidRPr="004A43A3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50555E" w:rsidRDefault="00873EAC" w:rsidP="00DF6360">
            <w:pPr>
              <w:ind w:firstLine="0"/>
              <w:jc w:val="center"/>
            </w:pPr>
            <w:r w:rsidRPr="0050555E">
              <w:t>2,</w:t>
            </w:r>
            <w:r w:rsidR="00DF6360">
              <w:t>61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1.1.6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7B0D8E" w:rsidRDefault="00873EAC" w:rsidP="00716CAF">
            <w:pPr>
              <w:ind w:firstLine="0"/>
            </w:pPr>
            <w:r w:rsidRPr="007B0D8E">
              <w:rPr>
                <w:szCs w:val="28"/>
              </w:rPr>
              <w:t>Зоны стоянок автомобильного транспорта,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157033" w:rsidRDefault="00873EAC" w:rsidP="00571732">
            <w:pPr>
              <w:ind w:firstLine="0"/>
              <w:jc w:val="center"/>
            </w:pPr>
            <w:r w:rsidRPr="00157033">
              <w:t>2,29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1.1.6.1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7B0D8E" w:rsidRDefault="00873EAC" w:rsidP="00716CAF">
            <w:pPr>
              <w:ind w:firstLine="0"/>
            </w:pPr>
            <w:r w:rsidRPr="007B0D8E">
              <w:t xml:space="preserve">Зона стоянок для легковых автомобилей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2F7BBD" w:rsidRDefault="00873EAC" w:rsidP="00571732">
            <w:pPr>
              <w:ind w:firstLine="0"/>
              <w:jc w:val="center"/>
              <w:rPr>
                <w:color w:val="FF0000"/>
              </w:rPr>
            </w:pPr>
            <w:r w:rsidRPr="00157033">
              <w:t>2,29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BC6963" w:rsidRDefault="00873EAC" w:rsidP="00571732">
            <w:pPr>
              <w:ind w:firstLine="0"/>
              <w:jc w:val="center"/>
            </w:pPr>
            <w:r w:rsidRPr="00567059">
              <w:rPr>
                <w:szCs w:val="28"/>
              </w:rPr>
              <w:t>1.1.7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BC6963" w:rsidRDefault="00873EAC" w:rsidP="00716CAF">
            <w:pPr>
              <w:ind w:firstLine="0"/>
            </w:pPr>
            <w:r w:rsidRPr="00BC6963">
              <w:t>Водный объект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BC6963" w:rsidRDefault="00873EAC" w:rsidP="00571732">
            <w:pPr>
              <w:ind w:firstLine="0"/>
              <w:jc w:val="center"/>
            </w:pPr>
            <w:r w:rsidRPr="00BC6963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BC6963" w:rsidRDefault="00873EAC" w:rsidP="00571732">
            <w:pPr>
              <w:ind w:firstLine="0"/>
              <w:jc w:val="center"/>
            </w:pPr>
            <w:r w:rsidRPr="004306E7">
              <w:t>84,75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BC6963" w:rsidRDefault="00873EAC" w:rsidP="00571732">
            <w:pPr>
              <w:ind w:firstLine="0"/>
              <w:jc w:val="center"/>
            </w:pPr>
            <w:r w:rsidRPr="00567059">
              <w:rPr>
                <w:szCs w:val="28"/>
              </w:rPr>
              <w:t>1.1.</w:t>
            </w:r>
            <w:r>
              <w:rPr>
                <w:szCs w:val="28"/>
              </w:rPr>
              <w:t>8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C138EA" w:rsidRDefault="00873EAC" w:rsidP="00716CAF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Городские леса, иные природные территории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BC6963" w:rsidRDefault="00873EAC" w:rsidP="00571732">
            <w:pPr>
              <w:ind w:firstLine="0"/>
              <w:jc w:val="center"/>
            </w:pPr>
            <w: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A58FF" w:rsidRDefault="005745C4" w:rsidP="00571732">
            <w:pPr>
              <w:ind w:firstLine="0"/>
              <w:jc w:val="center"/>
            </w:pPr>
            <w:r w:rsidRPr="004A58FF">
              <w:t>48,59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BC6963" w:rsidRDefault="00873EAC" w:rsidP="00571732">
            <w:pPr>
              <w:ind w:firstLine="0"/>
              <w:jc w:val="center"/>
            </w:pPr>
            <w:r w:rsidRPr="00567059">
              <w:rPr>
                <w:szCs w:val="28"/>
              </w:rPr>
              <w:t>1.1.</w:t>
            </w:r>
            <w:r>
              <w:rPr>
                <w:szCs w:val="28"/>
              </w:rPr>
              <w:t>9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2F7BBD" w:rsidRDefault="00873EAC" w:rsidP="00716CAF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Парки, скверы, бульвары, иные территории озеленения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BC6963" w:rsidRDefault="00873EAC" w:rsidP="00571732">
            <w:pPr>
              <w:ind w:firstLine="0"/>
              <w:jc w:val="center"/>
            </w:pPr>
            <w: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A58FF" w:rsidRDefault="005745C4" w:rsidP="00571732">
            <w:pPr>
              <w:ind w:firstLine="0"/>
              <w:jc w:val="center"/>
            </w:pPr>
            <w:r w:rsidRPr="004A58FF">
              <w:t>35,11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BC6963" w:rsidRDefault="00873EAC" w:rsidP="00571732">
            <w:pPr>
              <w:ind w:firstLine="0"/>
              <w:jc w:val="center"/>
            </w:pPr>
            <w:r w:rsidRPr="00567059">
              <w:rPr>
                <w:szCs w:val="28"/>
              </w:rPr>
              <w:t>1.1.</w:t>
            </w:r>
            <w:r>
              <w:rPr>
                <w:szCs w:val="28"/>
              </w:rPr>
              <w:t>10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4A43A3" w:rsidRDefault="00873EAC" w:rsidP="00716CAF">
            <w:pPr>
              <w:ind w:firstLine="0"/>
              <w:rPr>
                <w:szCs w:val="28"/>
              </w:rPr>
            </w:pPr>
            <w:r w:rsidRPr="00BC6963">
              <w:t>Планируемые к освоению территории с существующими и новыми зонами (резерв)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Default="00873EAC" w:rsidP="00571732">
            <w:pPr>
              <w:ind w:firstLine="0"/>
              <w:jc w:val="center"/>
            </w:pPr>
            <w:r w:rsidRPr="00BC6963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306E7" w:rsidRDefault="00873EAC" w:rsidP="00571732">
            <w:pPr>
              <w:ind w:firstLine="0"/>
              <w:jc w:val="center"/>
            </w:pPr>
            <w:r>
              <w:t>0</w:t>
            </w:r>
          </w:p>
        </w:tc>
      </w:tr>
      <w:tr w:rsidR="00716CAF" w:rsidRPr="00AA2E72" w:rsidTr="00BA48B9">
        <w:tc>
          <w:tcPr>
            <w:tcW w:w="989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6CAF" w:rsidRPr="004B2AF8" w:rsidRDefault="00716CAF" w:rsidP="00716CAF">
            <w:pPr>
              <w:ind w:firstLine="1021"/>
              <w:jc w:val="center"/>
            </w:pPr>
            <w:r>
              <w:t>2. </w:t>
            </w:r>
            <w:r w:rsidRPr="004D3F71">
              <w:rPr>
                <w:szCs w:val="28"/>
              </w:rPr>
              <w:t>Население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2.1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 w:rsidRPr="004B2AF8">
              <w:t>Численность населения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12DB3" w:rsidRDefault="00873EAC" w:rsidP="00F12DB3">
            <w:pPr>
              <w:ind w:firstLine="0"/>
              <w:jc w:val="center"/>
            </w:pPr>
            <w:r w:rsidRPr="004B2AF8">
              <w:t xml:space="preserve">тыс. </w:t>
            </w:r>
          </w:p>
          <w:p w:rsidR="00873EAC" w:rsidRPr="004B2AF8" w:rsidRDefault="00873EAC" w:rsidP="00F12DB3">
            <w:pPr>
              <w:ind w:firstLine="0"/>
              <w:jc w:val="center"/>
            </w:pPr>
            <w:r w:rsidRPr="004B2AF8">
              <w:t>чел</w:t>
            </w:r>
            <w:r w:rsidR="00F12DB3">
              <w:t>овек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35,1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2.2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 w:rsidRPr="004B2AF8">
              <w:t>Плотность населения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F12DB3" w:rsidP="00571732">
            <w:pPr>
              <w:ind w:firstLine="0"/>
              <w:jc w:val="center"/>
            </w:pPr>
            <w:r>
              <w:t>человек</w:t>
            </w:r>
            <w:r w:rsidR="00873EAC" w:rsidRPr="004B2AF8">
              <w:t>/га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70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2.3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 w:rsidRPr="004B2AF8">
              <w:t>Жилищный фонд общей площади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тыс. кв. 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841,6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2.4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 w:rsidRPr="004B2AF8">
              <w:t>Средняя этажность застройки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этаж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10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2.5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 w:rsidRPr="004B2AF8">
              <w:t xml:space="preserve">Существующий сохраняемый жилищный фонд 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тыс. кв. 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191,3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2.6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 w:rsidRPr="004B2AF8">
              <w:t xml:space="preserve">Убыль жилищного фонда 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тыс. кв. 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24,0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2.7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 w:rsidRPr="004B2AF8">
              <w:t>Новое жилищное строительство, в том числе: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тыс. 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716CAF">
            <w:pPr>
              <w:ind w:firstLine="0"/>
              <w:jc w:val="center"/>
            </w:pPr>
            <w:r>
              <w:t>2.</w:t>
            </w:r>
            <w:r w:rsidR="00716CAF">
              <w:t>7.1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716CAF" w:rsidP="00716CAF">
            <w:pPr>
              <w:ind w:firstLine="0"/>
            </w:pPr>
            <w:r w:rsidRPr="004B2AF8">
              <w:t>Малоэтажное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тыс. кв. 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AA2E72">
              <w:t>–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716CAF">
            <w:pPr>
              <w:ind w:firstLine="0"/>
              <w:jc w:val="center"/>
            </w:pPr>
            <w:r>
              <w:t>2.</w:t>
            </w:r>
            <w:r w:rsidR="00716CAF">
              <w:t>7.2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716CAF" w:rsidP="00716CAF">
            <w:pPr>
              <w:ind w:firstLine="0"/>
            </w:pPr>
            <w:r w:rsidRPr="004B2AF8">
              <w:t>Средне- и многоэтажное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тыс. кв. 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697,1</w:t>
            </w:r>
          </w:p>
        </w:tc>
      </w:tr>
      <w:tr w:rsidR="00716CAF" w:rsidRPr="00AA2E72" w:rsidTr="00BA48B9">
        <w:tc>
          <w:tcPr>
            <w:tcW w:w="989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6CAF" w:rsidRDefault="00716CAF" w:rsidP="00716CAF">
            <w:pPr>
              <w:ind w:left="1304" w:firstLine="0"/>
              <w:jc w:val="center"/>
            </w:pPr>
            <w:r>
              <w:t xml:space="preserve">3. Объекты федерального, регионального, местного значения, </w:t>
            </w:r>
          </w:p>
          <w:p w:rsidR="00716CAF" w:rsidRDefault="00716CAF" w:rsidP="00716CAF">
            <w:pPr>
              <w:ind w:left="1304" w:firstLine="0"/>
              <w:jc w:val="center"/>
            </w:pPr>
            <w:r>
              <w:t xml:space="preserve">объекты социально-культурного и коммунально-бытового </w:t>
            </w:r>
          </w:p>
          <w:p w:rsidR="00716CAF" w:rsidRPr="004B2AF8" w:rsidRDefault="00716CAF" w:rsidP="00716CAF">
            <w:pPr>
              <w:ind w:left="1304" w:firstLine="0"/>
              <w:jc w:val="center"/>
            </w:pPr>
            <w:r>
              <w:t>назначения и иные объекты капитального строительства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3.1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>
              <w:t>Д</w:t>
            </w:r>
            <w:r w:rsidRPr="004B2AF8">
              <w:t>ошкольные</w:t>
            </w:r>
            <w:r>
              <w:t xml:space="preserve"> образовательные</w:t>
            </w:r>
            <w:r w:rsidRPr="004B2AF8">
              <w:t xml:space="preserve"> </w:t>
            </w:r>
            <w:r>
              <w:t>организации (д</w:t>
            </w:r>
            <w:r w:rsidRPr="004B2AF8">
              <w:t>етские</w:t>
            </w:r>
            <w:r>
              <w:t xml:space="preserve"> сады)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1520</w:t>
            </w:r>
          </w:p>
        </w:tc>
      </w:tr>
      <w:tr w:rsidR="00873EAC" w:rsidRPr="00AA2E72" w:rsidTr="00F12DB3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3.2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 w:rsidRPr="004B2AF8">
              <w:t>Общеобразовательные</w:t>
            </w:r>
            <w:r>
              <w:t xml:space="preserve"> организации (о</w:t>
            </w:r>
            <w:r w:rsidRPr="004B2AF8">
              <w:t>бщеобразовательные</w:t>
            </w:r>
            <w:r w:rsidR="00716CAF">
              <w:t xml:space="preserve"> </w:t>
            </w:r>
            <w:r w:rsidRPr="004B2AF8">
              <w:t>школы</w:t>
            </w:r>
            <w:r>
              <w:t>)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4070</w:t>
            </w:r>
          </w:p>
        </w:tc>
      </w:tr>
      <w:tr w:rsidR="00716CAF" w:rsidRPr="00AA2E72" w:rsidTr="00716CAF">
        <w:tc>
          <w:tcPr>
            <w:tcW w:w="1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716CAF" w:rsidRPr="004B2AF8" w:rsidRDefault="00716CAF" w:rsidP="00571732">
            <w:pPr>
              <w:ind w:firstLine="0"/>
              <w:jc w:val="center"/>
            </w:pPr>
            <w:r>
              <w:t>3.3</w:t>
            </w:r>
          </w:p>
        </w:tc>
        <w:tc>
          <w:tcPr>
            <w:tcW w:w="5797" w:type="dxa"/>
            <w:vMerge w:val="restart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716CAF" w:rsidRPr="004B2AF8" w:rsidRDefault="00716CAF" w:rsidP="00716CAF">
            <w:pPr>
              <w:ind w:firstLine="0"/>
            </w:pPr>
            <w:r w:rsidRPr="004B2AF8">
              <w:t>Поликлиники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6CAF" w:rsidRPr="004B2AF8" w:rsidRDefault="00716CAF" w:rsidP="00716CAF">
            <w:pPr>
              <w:ind w:left="-57" w:right="-57" w:firstLine="0"/>
              <w:jc w:val="center"/>
            </w:pPr>
            <w:r w:rsidRPr="004B2AF8">
              <w:t>посещений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6CAF" w:rsidRPr="004B2AF8" w:rsidRDefault="00716CAF" w:rsidP="00716CAF">
            <w:pPr>
              <w:ind w:firstLine="0"/>
              <w:jc w:val="center"/>
            </w:pPr>
            <w:r w:rsidRPr="004B2AF8">
              <w:t>2000</w:t>
            </w:r>
          </w:p>
        </w:tc>
      </w:tr>
      <w:tr w:rsidR="00716CAF" w:rsidRPr="00AA2E72" w:rsidTr="00716CAF">
        <w:tc>
          <w:tcPr>
            <w:tcW w:w="1106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716CAF" w:rsidRDefault="00716CAF" w:rsidP="00571732">
            <w:pPr>
              <w:ind w:firstLine="0"/>
              <w:jc w:val="center"/>
            </w:pPr>
          </w:p>
        </w:tc>
        <w:tc>
          <w:tcPr>
            <w:tcW w:w="5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716CAF" w:rsidRPr="004B2AF8" w:rsidRDefault="00716CAF" w:rsidP="00716CAF">
            <w:pPr>
              <w:ind w:firstLine="0"/>
            </w:pP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6CAF" w:rsidRPr="004B2AF8" w:rsidRDefault="00716CAF" w:rsidP="00716CAF">
            <w:pPr>
              <w:ind w:left="-57" w:right="-57" w:firstLine="0"/>
              <w:jc w:val="center"/>
            </w:pPr>
            <w:r w:rsidRPr="004B2AF8">
              <w:t>объектов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6CAF" w:rsidRPr="004B2AF8" w:rsidRDefault="00716CAF" w:rsidP="00571732">
            <w:pPr>
              <w:ind w:firstLine="0"/>
              <w:jc w:val="center"/>
            </w:pPr>
            <w:r w:rsidRPr="004B2AF8">
              <w:t>1+1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3.4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 w:rsidRPr="004B2AF8">
              <w:t>Стационары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койка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480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3.5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9D12FF" w:rsidP="00716CAF">
            <w:pPr>
              <w:ind w:firstLine="0"/>
            </w:pPr>
            <w:r>
              <w:t>Организации</w:t>
            </w:r>
            <w:r w:rsidR="00873EAC" w:rsidRPr="004B2AF8">
              <w:t xml:space="preserve"> общей врачебной практики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объектов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1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3.6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 w:rsidRPr="004B2AF8">
              <w:t>Аптеки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объектов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8+1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3.7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9D12FF" w:rsidP="00716CAF">
            <w:pPr>
              <w:ind w:firstLine="0"/>
            </w:pPr>
            <w:r>
              <w:t>Организации</w:t>
            </w:r>
            <w:r w:rsidR="00873EAC" w:rsidRPr="004B2AF8">
              <w:t xml:space="preserve"> розничной торговли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6CAF" w:rsidRDefault="00873EAC" w:rsidP="00571732">
            <w:pPr>
              <w:ind w:firstLine="0"/>
              <w:jc w:val="center"/>
              <w:rPr>
                <w:sz w:val="24"/>
                <w:szCs w:val="24"/>
              </w:rPr>
            </w:pPr>
            <w:r w:rsidRPr="004B2AF8">
              <w:t>кв. м</w:t>
            </w:r>
            <w:r w:rsidRPr="004B2AF8">
              <w:rPr>
                <w:sz w:val="24"/>
                <w:szCs w:val="24"/>
              </w:rPr>
              <w:t xml:space="preserve"> </w:t>
            </w:r>
          </w:p>
          <w:p w:rsidR="00873EAC" w:rsidRPr="004B2AF8" w:rsidRDefault="00716CAF" w:rsidP="00571732">
            <w:pPr>
              <w:ind w:firstLine="0"/>
              <w:jc w:val="center"/>
            </w:pPr>
            <w:r>
              <w:rPr>
                <w:szCs w:val="28"/>
              </w:rPr>
              <w:t>тор</w:t>
            </w:r>
            <w:r w:rsidR="00873EAC" w:rsidRPr="007F309B">
              <w:rPr>
                <w:szCs w:val="28"/>
              </w:rPr>
              <w:t>гов</w:t>
            </w:r>
            <w:r w:rsidR="00873EAC">
              <w:rPr>
                <w:szCs w:val="28"/>
              </w:rPr>
              <w:t>ой</w:t>
            </w:r>
            <w:r w:rsidR="00873EAC" w:rsidRPr="007F309B">
              <w:rPr>
                <w:szCs w:val="28"/>
              </w:rPr>
              <w:t xml:space="preserve"> пл</w:t>
            </w:r>
            <w:r w:rsidR="00873EAC">
              <w:rPr>
                <w:szCs w:val="28"/>
              </w:rPr>
              <w:t>ощади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22575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3.8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9D12FF" w:rsidP="00716CAF">
            <w:pPr>
              <w:ind w:firstLine="0"/>
            </w:pPr>
            <w:r>
              <w:t>Организации</w:t>
            </w:r>
            <w:r w:rsidR="00873EAC" w:rsidRPr="004B2AF8">
              <w:t xml:space="preserve"> общественного питания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6B0F30" w:rsidRDefault="00873EAC" w:rsidP="00571732">
            <w:pPr>
              <w:ind w:firstLine="0"/>
              <w:jc w:val="center"/>
              <w:rPr>
                <w:szCs w:val="28"/>
              </w:rPr>
            </w:pPr>
            <w:r w:rsidRPr="006B0F30">
              <w:rPr>
                <w:szCs w:val="28"/>
              </w:rPr>
              <w:t>посадоч</w:t>
            </w:r>
            <w:r>
              <w:rPr>
                <w:szCs w:val="28"/>
              </w:rPr>
              <w:t>ных</w:t>
            </w:r>
            <w:r w:rsidRPr="006B0F30">
              <w:rPr>
                <w:szCs w:val="28"/>
              </w:rPr>
              <w:t xml:space="preserve"> 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1400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3.9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9D12FF" w:rsidP="00716CAF">
            <w:pPr>
              <w:ind w:firstLine="0"/>
            </w:pPr>
            <w:r>
              <w:t>Организации</w:t>
            </w:r>
            <w:r w:rsidR="00873EAC" w:rsidRPr="004B2AF8">
              <w:t xml:space="preserve"> бытового обслуживания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6B0F30" w:rsidRDefault="00873EAC" w:rsidP="0057173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рабочих</w:t>
            </w:r>
            <w:r w:rsidRPr="006B0F30">
              <w:rPr>
                <w:szCs w:val="28"/>
              </w:rPr>
              <w:t xml:space="preserve"> 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315</w:t>
            </w:r>
          </w:p>
        </w:tc>
      </w:tr>
      <w:tr w:rsidR="00F12DB3" w:rsidRPr="00AA2E72" w:rsidTr="00C93A1B">
        <w:tc>
          <w:tcPr>
            <w:tcW w:w="989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12DB3" w:rsidRPr="004B2AF8" w:rsidRDefault="00F12DB3" w:rsidP="00F12DB3">
            <w:pPr>
              <w:ind w:firstLine="1021"/>
              <w:jc w:val="center"/>
            </w:pPr>
            <w:r>
              <w:t>4. </w:t>
            </w:r>
            <w:r w:rsidRPr="00773ABE">
              <w:rPr>
                <w:szCs w:val="28"/>
              </w:rPr>
              <w:t>Транспортная инфраструктура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>
              <w:t>4.1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C96367" w:rsidRDefault="00873EAC" w:rsidP="00716CAF">
            <w:pPr>
              <w:ind w:firstLine="0"/>
            </w:pPr>
            <w:r w:rsidRPr="00C96367">
              <w:t>Протяженность улично-дорожной сети всего, в том числе: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 w:rsidRPr="00C96367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 w:rsidRPr="00C96367">
              <w:t>24,12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>
              <w:t>4.1.1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C96367" w:rsidRDefault="00873EAC" w:rsidP="00716CAF">
            <w:pPr>
              <w:ind w:firstLine="0"/>
            </w:pPr>
            <w:r w:rsidRPr="00C96367">
              <w:t xml:space="preserve">Магистральные улицы общегородского значения </w:t>
            </w:r>
            <w:r w:rsidR="00452553" w:rsidRPr="00C96367">
              <w:t>непрерывного</w:t>
            </w:r>
            <w:r w:rsidRPr="00C96367">
              <w:t xml:space="preserve"> движения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 w:rsidRPr="00C96367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 w:rsidRPr="00C96367">
              <w:t>6,44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>
              <w:t>4.1.2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C96367" w:rsidRDefault="00873EAC" w:rsidP="00716CAF">
            <w:pPr>
              <w:ind w:firstLine="0"/>
            </w:pPr>
            <w:r w:rsidRPr="00C96367">
              <w:t>Магистральные улицы общегородского значения регулируемого движения 1 класса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 w:rsidRPr="00C96367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 w:rsidRPr="00C96367">
              <w:t>1,13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>
              <w:t>4.1.3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C96367" w:rsidRDefault="00873EAC" w:rsidP="00716CAF">
            <w:pPr>
              <w:ind w:firstLine="0"/>
            </w:pPr>
            <w:r w:rsidRPr="00C96367">
              <w:t>Магистральные улицы районного значения регулируемого движения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 w:rsidRPr="00C96367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 w:rsidRPr="00C96367">
              <w:t>4,95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>
              <w:t>4.1.4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C96367" w:rsidRDefault="00873EAC" w:rsidP="00716CAF">
            <w:pPr>
              <w:ind w:firstLine="0"/>
            </w:pPr>
            <w:r w:rsidRPr="00C96367">
              <w:t>Улиц</w:t>
            </w:r>
            <w:r w:rsidR="00716CAF">
              <w:t>ы</w:t>
            </w:r>
            <w:r w:rsidRPr="00C96367">
              <w:t xml:space="preserve"> в жилой застройке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 w:rsidRPr="00C96367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 w:rsidRPr="00C96367">
              <w:t>2,51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>
              <w:t>4.1.5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A32317" w:rsidRDefault="00873EAC" w:rsidP="00716CAF">
            <w:pPr>
              <w:ind w:firstLine="0"/>
            </w:pPr>
            <w:r w:rsidRPr="00A32317">
              <w:t>Проезд</w:t>
            </w:r>
            <w:r w:rsidR="00716CAF">
              <w:t>ы</w:t>
            </w:r>
            <w:r w:rsidR="006522B6">
              <w:t xml:space="preserve"> основные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32317" w:rsidRDefault="00873EAC" w:rsidP="00571732">
            <w:pPr>
              <w:ind w:firstLine="0"/>
              <w:jc w:val="center"/>
            </w:pPr>
            <w:r w:rsidRPr="00A32317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A32317" w:rsidRDefault="00873EAC" w:rsidP="00571732">
            <w:pPr>
              <w:ind w:firstLine="0"/>
              <w:jc w:val="center"/>
            </w:pPr>
            <w:r w:rsidRPr="00A32317">
              <w:t>6,4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>
              <w:t>4.2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942880" w:rsidRDefault="00873EAC" w:rsidP="00716CAF">
            <w:pPr>
              <w:ind w:firstLine="0"/>
            </w:pPr>
            <w:r w:rsidRPr="00942880">
              <w:t>Протяженность линий общественного пассажирского транспорта всего, в том числе: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13,43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>
              <w:t>4.2.1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942880" w:rsidRDefault="00716CAF" w:rsidP="00716CAF">
            <w:pPr>
              <w:ind w:firstLine="0"/>
            </w:pPr>
            <w:r w:rsidRPr="00942880">
              <w:t>Троллейбус</w:t>
            </w:r>
            <w:r w:rsidR="009D12FF">
              <w:t>а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0,16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>
              <w:t>4.2.2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942880" w:rsidRDefault="00716CAF" w:rsidP="00716CAF">
            <w:pPr>
              <w:ind w:firstLine="0"/>
            </w:pPr>
            <w:r w:rsidRPr="00942880">
              <w:t>Автобус</w:t>
            </w:r>
            <w:r w:rsidR="009D12FF">
              <w:t>а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8,08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>
              <w:t>4.2.3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942880" w:rsidRDefault="00716CAF" w:rsidP="00716CAF">
            <w:pPr>
              <w:ind w:firstLine="0"/>
            </w:pPr>
            <w:r w:rsidRPr="00942880">
              <w:t>Электропоезд</w:t>
            </w:r>
            <w:r w:rsidR="009D12FF">
              <w:t>а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4,19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>
              <w:t>4.2.4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942880" w:rsidRDefault="00716CAF" w:rsidP="00716CAF">
            <w:pPr>
              <w:ind w:firstLine="0"/>
            </w:pPr>
            <w:r w:rsidRPr="00942880">
              <w:t>Метрополитен</w:t>
            </w:r>
            <w:r w:rsidR="009D12FF">
              <w:t>а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станций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1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>
              <w:t>5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942880" w:rsidRDefault="00873EAC" w:rsidP="00716CAF">
            <w:pPr>
              <w:ind w:firstLine="0"/>
            </w:pPr>
            <w:r w:rsidRPr="00942880">
              <w:t>Гаражи и стоянки для хранения легковых автомобилей, в том числе: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6F2500" w:rsidP="006F2500">
            <w:pPr>
              <w:ind w:left="-57" w:right="-57" w:firstLine="0"/>
              <w:jc w:val="center"/>
            </w:pPr>
            <w:r>
              <w:t>м</w:t>
            </w:r>
            <w:r w:rsidR="00873EAC" w:rsidRPr="00942880">
              <w:t>ашино</w:t>
            </w:r>
            <w:r>
              <w:t>-</w:t>
            </w:r>
            <w:r w:rsidR="00716CAF">
              <w:t xml:space="preserve"> </w:t>
            </w:r>
            <w:r w:rsidR="00873EAC" w:rsidRPr="00942880"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>
              <w:t>5.1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942880" w:rsidRDefault="00716CAF" w:rsidP="00716CAF">
            <w:pPr>
              <w:ind w:firstLine="0"/>
            </w:pPr>
            <w:r w:rsidRPr="00942880">
              <w:t>Для постоянного хранения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6F2500" w:rsidP="006F2500">
            <w:pPr>
              <w:ind w:left="-57" w:right="-57" w:firstLine="0"/>
              <w:jc w:val="center"/>
            </w:pPr>
            <w:r>
              <w:t>м</w:t>
            </w:r>
            <w:r w:rsidR="00873EAC" w:rsidRPr="00942880">
              <w:t>ашино</w:t>
            </w:r>
            <w:r>
              <w:t>-</w:t>
            </w:r>
            <w:r w:rsidR="00716CAF">
              <w:t xml:space="preserve"> </w:t>
            </w:r>
            <w:r w:rsidR="00873EAC" w:rsidRPr="00942880"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6000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>
              <w:t>5.2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942880" w:rsidRDefault="00716CAF" w:rsidP="00716CAF">
            <w:pPr>
              <w:ind w:firstLine="0"/>
            </w:pPr>
            <w:r w:rsidRPr="00942880">
              <w:t>Для временного хранения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6F2500" w:rsidP="006F2500">
            <w:pPr>
              <w:ind w:left="-57" w:right="-57" w:firstLine="0"/>
              <w:jc w:val="center"/>
            </w:pPr>
            <w:r>
              <w:t>м</w:t>
            </w:r>
            <w:r w:rsidR="00873EAC" w:rsidRPr="00942880">
              <w:t>ашино</w:t>
            </w:r>
            <w:r>
              <w:t>-</w:t>
            </w:r>
            <w:r w:rsidR="00716CAF">
              <w:t xml:space="preserve"> </w:t>
            </w:r>
            <w:r w:rsidR="00873EAC" w:rsidRPr="00942880"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6CAF" w:rsidRDefault="00873EAC" w:rsidP="00716CAF">
            <w:pPr>
              <w:ind w:left="-57" w:right="-57" w:firstLine="0"/>
              <w:jc w:val="center"/>
            </w:pPr>
            <w:r w:rsidRPr="00942880">
              <w:t xml:space="preserve">приобъектные </w:t>
            </w:r>
          </w:p>
          <w:p w:rsidR="00873EAC" w:rsidRPr="00942880" w:rsidRDefault="00873EAC" w:rsidP="00716CAF">
            <w:pPr>
              <w:ind w:left="-57" w:right="-57" w:firstLine="0"/>
              <w:jc w:val="center"/>
            </w:pPr>
            <w:r w:rsidRPr="00942880">
              <w:t>стоянки</w:t>
            </w:r>
          </w:p>
        </w:tc>
      </w:tr>
    </w:tbl>
    <w:p w:rsidR="00873EAC" w:rsidRPr="0075601C" w:rsidRDefault="00873EAC" w:rsidP="0057173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D6CB8" w:rsidRDefault="004D6CB8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A53D11" w:rsidRPr="00A53D11" w:rsidRDefault="00A53D11" w:rsidP="00A53D11">
      <w:pPr>
        <w:tabs>
          <w:tab w:val="left" w:pos="0"/>
          <w:tab w:val="left" w:pos="1701"/>
        </w:tabs>
        <w:spacing w:line="240" w:lineRule="atLeast"/>
        <w:ind w:firstLine="0"/>
        <w:jc w:val="left"/>
        <w:rPr>
          <w:sz w:val="24"/>
          <w:szCs w:val="28"/>
        </w:rPr>
      </w:pPr>
    </w:p>
    <w:p w:rsidR="00716CAF" w:rsidRDefault="00716CAF" w:rsidP="00AD5B51">
      <w:pPr>
        <w:widowControl w:val="0"/>
        <w:ind w:left="5040" w:firstLine="1481"/>
        <w:jc w:val="left"/>
        <w:sectPr w:rsidR="00716CAF" w:rsidSect="00A01C57">
          <w:headerReference w:type="even" r:id="rId20"/>
          <w:headerReference w:type="default" r:id="rId21"/>
          <w:pgSz w:w="11907" w:h="16839" w:code="9"/>
          <w:pgMar w:top="1134" w:right="567" w:bottom="851" w:left="1418" w:header="567" w:footer="709" w:gutter="0"/>
          <w:pgNumType w:start="1"/>
          <w:cols w:space="708"/>
          <w:titlePg/>
          <w:docGrid w:linePitch="381"/>
        </w:sectPr>
      </w:pPr>
    </w:p>
    <w:p w:rsidR="00AD5B51" w:rsidRPr="00AD5B51" w:rsidRDefault="00AD5B51" w:rsidP="00AD5B51">
      <w:pPr>
        <w:widowControl w:val="0"/>
        <w:ind w:left="5040" w:firstLine="1481"/>
        <w:jc w:val="left"/>
      </w:pPr>
      <w:r w:rsidRPr="00AD5B51">
        <w:t>Приложение</w:t>
      </w:r>
      <w:r w:rsidR="00CD3673">
        <w:t xml:space="preserve"> 2</w:t>
      </w:r>
    </w:p>
    <w:p w:rsidR="00AD5B51" w:rsidRPr="00AD5B51" w:rsidRDefault="00AD5B51" w:rsidP="00AD5B51">
      <w:pPr>
        <w:widowControl w:val="0"/>
        <w:ind w:left="5040" w:firstLine="1481"/>
        <w:jc w:val="left"/>
      </w:pPr>
      <w:r w:rsidRPr="00AD5B51">
        <w:t>к постановлению мэрии</w:t>
      </w:r>
    </w:p>
    <w:p w:rsidR="00AD5B51" w:rsidRPr="00AD5B51" w:rsidRDefault="00AD5B51" w:rsidP="00AD5B51">
      <w:pPr>
        <w:widowControl w:val="0"/>
        <w:ind w:left="5040" w:firstLine="1481"/>
        <w:jc w:val="left"/>
      </w:pPr>
      <w:r w:rsidRPr="00AD5B51">
        <w:t>города Новосибирска</w:t>
      </w:r>
    </w:p>
    <w:p w:rsidR="00AD5B51" w:rsidRPr="00631AF6" w:rsidRDefault="00AD5B51" w:rsidP="00AD5B51">
      <w:pPr>
        <w:widowControl w:val="0"/>
        <w:ind w:left="5040" w:firstLine="1481"/>
        <w:rPr>
          <w:u w:val="single"/>
        </w:rPr>
      </w:pPr>
      <w:r w:rsidRPr="00AD5B51">
        <w:t xml:space="preserve">от </w:t>
      </w:r>
      <w:r w:rsidR="00631AF6" w:rsidRPr="00631AF6">
        <w:rPr>
          <w:u w:val="single"/>
        </w:rPr>
        <w:t>15.03.2017</w:t>
      </w:r>
      <w:r w:rsidRPr="00AD5B51">
        <w:t xml:space="preserve"> № </w:t>
      </w:r>
      <w:r w:rsidR="00631AF6">
        <w:rPr>
          <w:u w:val="single"/>
        </w:rPr>
        <w:t>988</w:t>
      </w: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ind w:firstLine="0"/>
        <w:jc w:val="center"/>
        <w:rPr>
          <w:szCs w:val="28"/>
        </w:rPr>
      </w:pPr>
      <w:r w:rsidRPr="00AD5B51">
        <w:rPr>
          <w:szCs w:val="28"/>
        </w:rPr>
        <w:t>ПРОЕКТ</w:t>
      </w:r>
    </w:p>
    <w:p w:rsidR="00AD5B51" w:rsidRPr="00AD5B51" w:rsidRDefault="00AD5B51" w:rsidP="00AD5B51">
      <w:pPr>
        <w:widowControl w:val="0"/>
        <w:suppressAutoHyphens/>
        <w:ind w:left="284" w:right="284" w:firstLine="0"/>
        <w:jc w:val="center"/>
        <w:rPr>
          <w:szCs w:val="28"/>
        </w:rPr>
      </w:pPr>
      <w:r w:rsidRPr="00AD5B51">
        <w:rPr>
          <w:szCs w:val="28"/>
        </w:rPr>
        <w:t xml:space="preserve">межевания территории квартала 040.01.01.01 в границах проекта планировки </w:t>
      </w:r>
      <w:r w:rsidR="003F2E9D" w:rsidRPr="00FD06E1">
        <w:rPr>
          <w:szCs w:val="28"/>
        </w:rPr>
        <w:t xml:space="preserve">территории, ограниченной створом Октябрьского моста, ул. Зыряновской, полосой отвода железной дороги, створом Бугринского моста, береговой линией реки Оби, в Октябрьском </w:t>
      </w:r>
      <w:r w:rsidR="003F2E9D">
        <w:rPr>
          <w:szCs w:val="28"/>
        </w:rPr>
        <w:t>и Первомайском районах</w:t>
      </w: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rPr>
          <w:szCs w:val="28"/>
        </w:rPr>
      </w:pPr>
      <w:r w:rsidRPr="00AD5B51">
        <w:rPr>
          <w:szCs w:val="28"/>
        </w:rPr>
        <w:t>Чертеж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 (приложение).</w:t>
      </w:r>
    </w:p>
    <w:p w:rsidR="00BA48B9" w:rsidRPr="0075601C" w:rsidRDefault="00BA48B9" w:rsidP="00BA48B9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93377C" w:rsidRDefault="0093377C" w:rsidP="00AD5B51">
      <w:pPr>
        <w:widowControl w:val="0"/>
        <w:ind w:firstLine="0"/>
        <w:jc w:val="left"/>
        <w:rPr>
          <w:szCs w:val="28"/>
        </w:rPr>
      </w:pPr>
    </w:p>
    <w:p w:rsidR="0093377C" w:rsidRDefault="0093377C" w:rsidP="00AD5B51">
      <w:pPr>
        <w:widowControl w:val="0"/>
        <w:ind w:firstLine="0"/>
        <w:jc w:val="left"/>
        <w:rPr>
          <w:szCs w:val="28"/>
        </w:rPr>
      </w:pPr>
    </w:p>
    <w:p w:rsidR="0093377C" w:rsidRDefault="0093377C" w:rsidP="00AD5B51">
      <w:pPr>
        <w:widowControl w:val="0"/>
        <w:ind w:firstLine="0"/>
        <w:jc w:val="left"/>
        <w:rPr>
          <w:szCs w:val="28"/>
        </w:rPr>
      </w:pPr>
    </w:p>
    <w:p w:rsidR="0093377C" w:rsidRDefault="0093377C" w:rsidP="00AD5B51">
      <w:pPr>
        <w:widowControl w:val="0"/>
        <w:ind w:firstLine="0"/>
        <w:jc w:val="left"/>
        <w:rPr>
          <w:szCs w:val="28"/>
        </w:rPr>
      </w:pPr>
    </w:p>
    <w:p w:rsidR="0093377C" w:rsidRDefault="0093377C" w:rsidP="00AD5B51">
      <w:pPr>
        <w:widowControl w:val="0"/>
        <w:ind w:firstLine="0"/>
        <w:jc w:val="left"/>
        <w:rPr>
          <w:szCs w:val="28"/>
        </w:rPr>
      </w:pPr>
    </w:p>
    <w:p w:rsidR="0093377C" w:rsidRDefault="0093377C" w:rsidP="00AD5B51">
      <w:pPr>
        <w:widowControl w:val="0"/>
        <w:ind w:firstLine="0"/>
        <w:jc w:val="left"/>
        <w:rPr>
          <w:szCs w:val="28"/>
        </w:rPr>
      </w:pPr>
    </w:p>
    <w:p w:rsidR="0093377C" w:rsidRDefault="0093377C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93377C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ind w:firstLine="0"/>
        <w:jc w:val="left"/>
        <w:rPr>
          <w:sz w:val="24"/>
          <w:szCs w:val="28"/>
        </w:rPr>
        <w:sectPr w:rsidR="00AD5B51" w:rsidRPr="00AD5B51" w:rsidSect="00AD5B51">
          <w:pgSz w:w="11907" w:h="16839" w:code="9"/>
          <w:pgMar w:top="1134" w:right="567" w:bottom="851" w:left="1418" w:header="680" w:footer="709" w:gutter="0"/>
          <w:pgNumType w:start="1"/>
          <w:cols w:space="708"/>
          <w:titlePg/>
          <w:docGrid w:linePitch="381"/>
        </w:sectPr>
      </w:pPr>
    </w:p>
    <w:p w:rsidR="00900C0E" w:rsidRPr="00900C0E" w:rsidRDefault="00900C0E" w:rsidP="00900C0E">
      <w:pPr>
        <w:widowControl w:val="0"/>
        <w:ind w:left="9072" w:firstLine="0"/>
        <w:jc w:val="left"/>
        <w:rPr>
          <w:sz w:val="20"/>
          <w:szCs w:val="24"/>
        </w:rPr>
      </w:pPr>
      <w:r w:rsidRPr="00900C0E">
        <w:rPr>
          <w:sz w:val="20"/>
          <w:szCs w:val="24"/>
        </w:rPr>
        <w:t>Приложение</w:t>
      </w:r>
    </w:p>
    <w:p w:rsidR="00900C0E" w:rsidRDefault="00900C0E" w:rsidP="00900C0E">
      <w:pPr>
        <w:widowControl w:val="0"/>
        <w:ind w:left="9072" w:firstLine="0"/>
        <w:rPr>
          <w:sz w:val="22"/>
          <w:szCs w:val="24"/>
        </w:rPr>
      </w:pPr>
      <w:r w:rsidRPr="00900C0E">
        <w:rPr>
          <w:sz w:val="20"/>
          <w:szCs w:val="24"/>
        </w:rPr>
        <w:t>к проекту межевания территории квартала 040.01.01.01 в границах проекта планировки территории, ограниченной створом Октябрьского моста, ул. Зыряновской, полосой отвода железной дороги, створом Бугринского моста, береговой линией реки Оби, в Октябрьском и Первомайском районах</w:t>
      </w:r>
    </w:p>
    <w:p w:rsidR="00900C0E" w:rsidRPr="00900C0E" w:rsidRDefault="00900C0E" w:rsidP="00900C0E">
      <w:pPr>
        <w:widowControl w:val="0"/>
        <w:ind w:left="9072" w:firstLine="0"/>
        <w:rPr>
          <w:sz w:val="20"/>
          <w:szCs w:val="24"/>
        </w:rPr>
      </w:pPr>
    </w:p>
    <w:p w:rsidR="00900C0E" w:rsidRPr="00900C0E" w:rsidRDefault="00900C0E" w:rsidP="00900C0E">
      <w:pPr>
        <w:widowControl w:val="0"/>
        <w:ind w:left="9072" w:firstLine="0"/>
        <w:rPr>
          <w:sz w:val="20"/>
          <w:szCs w:val="24"/>
        </w:rPr>
      </w:pPr>
    </w:p>
    <w:p w:rsidR="00C069E4" w:rsidRDefault="00C069E4" w:rsidP="008E6D9D">
      <w:pPr>
        <w:widowControl w:val="0"/>
        <w:ind w:firstLine="0"/>
        <w:jc w:val="center"/>
        <w:rPr>
          <w:sz w:val="24"/>
          <w:szCs w:val="24"/>
        </w:rPr>
        <w:sectPr w:rsidR="00C069E4" w:rsidSect="00900C0E">
          <w:headerReference w:type="even" r:id="rId22"/>
          <w:headerReference w:type="default" r:id="rId23"/>
          <w:pgSz w:w="16839" w:h="11907" w:orient="landscape" w:code="9"/>
          <w:pgMar w:top="1134" w:right="567" w:bottom="397" w:left="567" w:header="0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8878722" cy="5544000"/>
            <wp:effectExtent l="19050" t="0" r="0" b="0"/>
            <wp:docPr id="1" name="Рисунок 0" descr="Приложение правка после 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правка после ПС.jpg"/>
                    <pic:cNvPicPr/>
                  </pic:nvPicPr>
                  <pic:blipFill>
                    <a:blip r:embed="rId24" cstate="print"/>
                    <a:srcRect l="4382" t="13885" r="2002" b="3583"/>
                    <a:stretch>
                      <a:fillRect/>
                    </a:stretch>
                  </pic:blipFill>
                  <pic:spPr>
                    <a:xfrm>
                      <a:off x="0" y="0"/>
                      <a:ext cx="8878722" cy="55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9E4" w:rsidRPr="00CF15A4" w:rsidRDefault="00C069E4" w:rsidP="00CF15A4">
      <w:pPr>
        <w:widowControl w:val="0"/>
        <w:ind w:left="6663" w:firstLine="0"/>
        <w:rPr>
          <w:sz w:val="24"/>
          <w:szCs w:val="26"/>
        </w:rPr>
      </w:pPr>
      <w:r w:rsidRPr="00CF15A4">
        <w:rPr>
          <w:sz w:val="24"/>
          <w:szCs w:val="26"/>
        </w:rPr>
        <w:t>Приложение 1</w:t>
      </w:r>
    </w:p>
    <w:p w:rsidR="00C069E4" w:rsidRPr="00CF15A4" w:rsidRDefault="00C069E4" w:rsidP="00CF15A4">
      <w:pPr>
        <w:widowControl w:val="0"/>
        <w:ind w:left="6663" w:firstLine="0"/>
        <w:rPr>
          <w:sz w:val="22"/>
          <w:szCs w:val="26"/>
        </w:rPr>
      </w:pPr>
      <w:r w:rsidRPr="00CF15A4">
        <w:rPr>
          <w:sz w:val="24"/>
          <w:szCs w:val="26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C069E4" w:rsidRPr="009B250B" w:rsidRDefault="00C069E4" w:rsidP="008E6D9D">
      <w:pPr>
        <w:widowControl w:val="0"/>
        <w:suppressAutoHyphens/>
        <w:ind w:firstLine="0"/>
        <w:jc w:val="center"/>
        <w:rPr>
          <w:sz w:val="24"/>
          <w:szCs w:val="26"/>
        </w:rPr>
      </w:pPr>
    </w:p>
    <w:p w:rsidR="00C069E4" w:rsidRPr="009B250B" w:rsidRDefault="00C069E4" w:rsidP="008E6D9D">
      <w:pPr>
        <w:widowControl w:val="0"/>
        <w:suppressAutoHyphens/>
        <w:ind w:firstLine="0"/>
        <w:jc w:val="center"/>
        <w:rPr>
          <w:sz w:val="24"/>
          <w:szCs w:val="26"/>
        </w:rPr>
      </w:pPr>
    </w:p>
    <w:p w:rsidR="00C069E4" w:rsidRPr="009B250B" w:rsidRDefault="00C069E4" w:rsidP="008E6D9D">
      <w:pPr>
        <w:ind w:firstLine="0"/>
        <w:jc w:val="center"/>
        <w:rPr>
          <w:color w:val="000000"/>
          <w:sz w:val="24"/>
          <w:szCs w:val="26"/>
        </w:rPr>
      </w:pPr>
      <w:r w:rsidRPr="009B250B">
        <w:rPr>
          <w:color w:val="000000"/>
          <w:sz w:val="24"/>
          <w:szCs w:val="26"/>
        </w:rPr>
        <w:t>СВЕДЕНИЯ</w:t>
      </w:r>
    </w:p>
    <w:p w:rsidR="00C069E4" w:rsidRPr="009B250B" w:rsidRDefault="00C069E4" w:rsidP="008E6D9D">
      <w:pPr>
        <w:widowControl w:val="0"/>
        <w:ind w:right="-23" w:firstLine="0"/>
        <w:jc w:val="center"/>
        <w:rPr>
          <w:sz w:val="24"/>
          <w:szCs w:val="26"/>
        </w:rPr>
      </w:pPr>
      <w:r w:rsidRPr="009B250B">
        <w:rPr>
          <w:color w:val="000000"/>
          <w:sz w:val="24"/>
          <w:szCs w:val="26"/>
        </w:rPr>
        <w:t>об образуемых и изменяемых земельных участках на кадастровом плане территории</w:t>
      </w:r>
    </w:p>
    <w:p w:rsidR="00C069E4" w:rsidRPr="009B250B" w:rsidRDefault="00C069E4" w:rsidP="008E6D9D">
      <w:pPr>
        <w:widowControl w:val="0"/>
        <w:suppressAutoHyphens/>
        <w:ind w:firstLine="0"/>
        <w:jc w:val="center"/>
        <w:rPr>
          <w:sz w:val="24"/>
          <w:szCs w:val="24"/>
        </w:rPr>
      </w:pPr>
    </w:p>
    <w:tbl>
      <w:tblPr>
        <w:tblW w:w="10204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304"/>
        <w:gridCol w:w="1587"/>
        <w:gridCol w:w="3118"/>
        <w:gridCol w:w="1644"/>
        <w:gridCol w:w="2551"/>
      </w:tblGrid>
      <w:tr w:rsidR="00C069E4" w:rsidRPr="009B250B" w:rsidTr="008E6D9D">
        <w:trPr>
          <w:cantSplit/>
          <w:jc w:val="right"/>
        </w:trPr>
        <w:tc>
          <w:tcPr>
            <w:tcW w:w="1304" w:type="dxa"/>
            <w:tcMar>
              <w:top w:w="28" w:type="dxa"/>
              <w:left w:w="28" w:type="dxa"/>
              <w:right w:w="28" w:type="dxa"/>
            </w:tcMar>
          </w:tcPr>
          <w:p w:rsidR="00C069E4" w:rsidRPr="009B250B" w:rsidRDefault="00C069E4" w:rsidP="008E6D9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 xml:space="preserve">Условный номер </w:t>
            </w:r>
          </w:p>
          <w:p w:rsidR="00C069E4" w:rsidRPr="009B250B" w:rsidRDefault="00C069E4" w:rsidP="008E6D9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587" w:type="dxa"/>
            <w:tcMar>
              <w:top w:w="28" w:type="dxa"/>
              <w:left w:w="57" w:type="dxa"/>
              <w:right w:w="57" w:type="dxa"/>
            </w:tcMar>
          </w:tcPr>
          <w:p w:rsidR="00C069E4" w:rsidRPr="009B250B" w:rsidRDefault="00C069E4" w:rsidP="008E6D9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Учетный</w:t>
            </w:r>
            <w:r w:rsidRPr="009B250B">
              <w:rPr>
                <w:sz w:val="24"/>
                <w:szCs w:val="24"/>
              </w:rPr>
              <w:br/>
              <w:t xml:space="preserve">номер </w:t>
            </w:r>
          </w:p>
          <w:p w:rsidR="00C069E4" w:rsidRPr="009B250B" w:rsidRDefault="00C069E4" w:rsidP="008E6D9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3118" w:type="dxa"/>
            <w:tcMar>
              <w:top w:w="28" w:type="dxa"/>
              <w:left w:w="57" w:type="dxa"/>
              <w:right w:w="57" w:type="dxa"/>
            </w:tcMar>
          </w:tcPr>
          <w:p w:rsidR="00C069E4" w:rsidRPr="009B250B" w:rsidRDefault="00C069E4" w:rsidP="008E6D9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 xml:space="preserve">Вид разрешенного </w:t>
            </w:r>
          </w:p>
          <w:p w:rsidR="00C069E4" w:rsidRPr="009B250B" w:rsidRDefault="00C069E4" w:rsidP="008E6D9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 xml:space="preserve">использования образуемых земельных участков </w:t>
            </w:r>
          </w:p>
          <w:p w:rsidR="00C069E4" w:rsidRPr="009B250B" w:rsidRDefault="00C069E4" w:rsidP="008E6D9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в соответствии с проектом планировки территории</w:t>
            </w:r>
          </w:p>
        </w:tc>
        <w:tc>
          <w:tcPr>
            <w:tcW w:w="1644" w:type="dxa"/>
            <w:tcMar>
              <w:top w:w="28" w:type="dxa"/>
              <w:left w:w="28" w:type="dxa"/>
              <w:right w:w="28" w:type="dxa"/>
            </w:tcMar>
          </w:tcPr>
          <w:p w:rsidR="009B250B" w:rsidRDefault="00C069E4" w:rsidP="008E6D9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 xml:space="preserve">Площадь </w:t>
            </w:r>
          </w:p>
          <w:p w:rsidR="00C069E4" w:rsidRPr="009B250B" w:rsidRDefault="00C069E4" w:rsidP="008E6D9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образуемых и изменяемых земельных участков и их частей, га</w:t>
            </w:r>
          </w:p>
        </w:tc>
        <w:tc>
          <w:tcPr>
            <w:tcW w:w="2551" w:type="dxa"/>
            <w:tcMar>
              <w:top w:w="28" w:type="dxa"/>
              <w:left w:w="57" w:type="dxa"/>
              <w:right w:w="57" w:type="dxa"/>
            </w:tcMar>
          </w:tcPr>
          <w:p w:rsidR="00C069E4" w:rsidRPr="009B250B" w:rsidRDefault="00C069E4" w:rsidP="008E6D9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Адрес</w:t>
            </w:r>
          </w:p>
          <w:p w:rsidR="00C069E4" w:rsidRPr="009B250B" w:rsidRDefault="00C069E4" w:rsidP="008E6D9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 xml:space="preserve">земельного </w:t>
            </w:r>
          </w:p>
          <w:p w:rsidR="00C069E4" w:rsidRPr="009B250B" w:rsidRDefault="00C069E4" w:rsidP="008E6D9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участка</w:t>
            </w:r>
          </w:p>
        </w:tc>
      </w:tr>
    </w:tbl>
    <w:p w:rsidR="00C069E4" w:rsidRPr="009B250B" w:rsidRDefault="00C069E4" w:rsidP="008E6D9D">
      <w:pPr>
        <w:widowControl w:val="0"/>
        <w:ind w:firstLine="0"/>
        <w:jc w:val="left"/>
        <w:rPr>
          <w:sz w:val="2"/>
          <w:szCs w:val="2"/>
        </w:rPr>
      </w:pPr>
    </w:p>
    <w:tbl>
      <w:tblPr>
        <w:tblW w:w="10204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304"/>
        <w:gridCol w:w="1587"/>
        <w:gridCol w:w="3118"/>
        <w:gridCol w:w="1644"/>
        <w:gridCol w:w="2551"/>
      </w:tblGrid>
      <w:tr w:rsidR="00C069E4" w:rsidRPr="009B250B" w:rsidTr="008E6D9D">
        <w:trPr>
          <w:tblHeader/>
          <w:jc w:val="right"/>
        </w:trPr>
        <w:tc>
          <w:tcPr>
            <w:tcW w:w="1304" w:type="dxa"/>
            <w:tcMar>
              <w:left w:w="28" w:type="dxa"/>
              <w:right w:w="28" w:type="dxa"/>
            </w:tcMar>
          </w:tcPr>
          <w:p w:rsidR="00C069E4" w:rsidRPr="009B250B" w:rsidRDefault="00C069E4" w:rsidP="008E6D9D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9B250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C069E4" w:rsidRPr="009B250B" w:rsidRDefault="00C069E4" w:rsidP="009B250B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9B250B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18" w:type="dxa"/>
          </w:tcPr>
          <w:p w:rsidR="00C069E4" w:rsidRPr="009B250B" w:rsidRDefault="00C069E4" w:rsidP="008E6D9D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9B250B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44" w:type="dxa"/>
          </w:tcPr>
          <w:p w:rsidR="00C069E4" w:rsidRPr="009B250B" w:rsidRDefault="00C069E4" w:rsidP="008E6D9D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9B250B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1" w:type="dxa"/>
          </w:tcPr>
          <w:p w:rsidR="00C069E4" w:rsidRPr="009B250B" w:rsidRDefault="00C069E4" w:rsidP="008E6D9D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9B250B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C069E4" w:rsidRPr="009B250B" w:rsidTr="008E6D9D">
        <w:trPr>
          <w:jc w:val="right"/>
        </w:trPr>
        <w:tc>
          <w:tcPr>
            <w:tcW w:w="1304" w:type="dxa"/>
            <w:tcMar>
              <w:left w:w="28" w:type="dxa"/>
              <w:right w:w="28" w:type="dxa"/>
            </w:tcMar>
          </w:tcPr>
          <w:p w:rsidR="00C069E4" w:rsidRPr="009B250B" w:rsidRDefault="00C069E4" w:rsidP="008E6D9D">
            <w:pPr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noProof/>
                <w:sz w:val="24"/>
                <w:szCs w:val="24"/>
              </w:rPr>
              <w:t>ЗУ 1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C069E4" w:rsidRPr="009B250B" w:rsidRDefault="00C069E4" w:rsidP="009B250B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54:35:074435</w:t>
            </w:r>
          </w:p>
        </w:tc>
        <w:tc>
          <w:tcPr>
            <w:tcW w:w="3118" w:type="dxa"/>
          </w:tcPr>
          <w:p w:rsidR="00C069E4" w:rsidRPr="009B250B" w:rsidRDefault="00C069E4" w:rsidP="008E6D9D">
            <w:pPr>
              <w:ind w:firstLine="0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Деловое управление; банковская и страховая деятельность; общественное питание; коммунальное обслуживание</w:t>
            </w:r>
          </w:p>
        </w:tc>
        <w:tc>
          <w:tcPr>
            <w:tcW w:w="1644" w:type="dxa"/>
          </w:tcPr>
          <w:p w:rsidR="00C069E4" w:rsidRPr="009B250B" w:rsidRDefault="00C069E4" w:rsidP="008E6D9D">
            <w:pPr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0,7681</w:t>
            </w:r>
          </w:p>
        </w:tc>
        <w:tc>
          <w:tcPr>
            <w:tcW w:w="2551" w:type="dxa"/>
          </w:tcPr>
          <w:p w:rsidR="00C069E4" w:rsidRPr="009B250B" w:rsidRDefault="00C069E4" w:rsidP="009B250B">
            <w:pPr>
              <w:ind w:firstLine="0"/>
              <w:rPr>
                <w:color w:val="FF0000"/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9B250B"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2</w:t>
            </w:r>
            <w:r w:rsidR="009B250B">
              <w:rPr>
                <w:sz w:val="24"/>
                <w:szCs w:val="24"/>
              </w:rPr>
              <w:t>-</w:t>
            </w:r>
            <w:r w:rsidRPr="009B250B">
              <w:rPr>
                <w:sz w:val="24"/>
                <w:szCs w:val="24"/>
              </w:rPr>
              <w:t>я</w:t>
            </w:r>
            <w:r w:rsidR="009B250B"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Обская, 71/1</w:t>
            </w:r>
          </w:p>
        </w:tc>
      </w:tr>
      <w:tr w:rsidR="00C069E4" w:rsidRPr="009B250B" w:rsidTr="008E6D9D">
        <w:trPr>
          <w:jc w:val="right"/>
        </w:trPr>
        <w:tc>
          <w:tcPr>
            <w:tcW w:w="1304" w:type="dxa"/>
            <w:tcMar>
              <w:left w:w="28" w:type="dxa"/>
              <w:right w:w="28" w:type="dxa"/>
            </w:tcMar>
          </w:tcPr>
          <w:p w:rsidR="00C069E4" w:rsidRPr="009B250B" w:rsidRDefault="00C069E4" w:rsidP="008E6D9D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B250B">
              <w:rPr>
                <w:rFonts w:eastAsia="Calibri"/>
                <w:sz w:val="24"/>
                <w:szCs w:val="24"/>
                <w:lang w:eastAsia="en-US"/>
              </w:rPr>
              <w:t>ЗУ 2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C069E4" w:rsidRPr="009B250B" w:rsidRDefault="00C069E4" w:rsidP="009B250B">
            <w:pPr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54:35:000000</w:t>
            </w:r>
          </w:p>
        </w:tc>
        <w:tc>
          <w:tcPr>
            <w:tcW w:w="3118" w:type="dxa"/>
          </w:tcPr>
          <w:p w:rsidR="00C069E4" w:rsidRPr="009B250B" w:rsidRDefault="00C069E4" w:rsidP="008E6D9D">
            <w:pPr>
              <w:ind w:firstLine="0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Причалы для маломерных судов; водный транспорт</w:t>
            </w:r>
          </w:p>
        </w:tc>
        <w:tc>
          <w:tcPr>
            <w:tcW w:w="1644" w:type="dxa"/>
          </w:tcPr>
          <w:p w:rsidR="00C069E4" w:rsidRPr="009B250B" w:rsidRDefault="00C069E4" w:rsidP="008E6D9D">
            <w:pPr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0,6158</w:t>
            </w:r>
          </w:p>
        </w:tc>
        <w:tc>
          <w:tcPr>
            <w:tcW w:w="2551" w:type="dxa"/>
          </w:tcPr>
          <w:p w:rsidR="00C069E4" w:rsidRPr="009B250B" w:rsidRDefault="00C069E4" w:rsidP="009B250B">
            <w:pPr>
              <w:ind w:firstLine="0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 w:rsidR="009B250B"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ул.</w:t>
            </w:r>
            <w:r w:rsidR="009B250B"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2-я</w:t>
            </w:r>
            <w:r w:rsidR="009B250B"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Обская, (71б)</w:t>
            </w:r>
          </w:p>
        </w:tc>
      </w:tr>
      <w:tr w:rsidR="00C069E4" w:rsidRPr="009B250B" w:rsidTr="008E6D9D">
        <w:trPr>
          <w:jc w:val="right"/>
        </w:trPr>
        <w:tc>
          <w:tcPr>
            <w:tcW w:w="1304" w:type="dxa"/>
            <w:tcMar>
              <w:left w:w="28" w:type="dxa"/>
              <w:right w:w="28" w:type="dxa"/>
            </w:tcMar>
          </w:tcPr>
          <w:p w:rsidR="00C069E4" w:rsidRPr="009B250B" w:rsidRDefault="00C069E4" w:rsidP="008E6D9D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B250B">
              <w:rPr>
                <w:rFonts w:eastAsia="Calibri"/>
                <w:sz w:val="24"/>
                <w:szCs w:val="24"/>
                <w:lang w:eastAsia="en-US"/>
              </w:rPr>
              <w:t>ЗУ 3</w:t>
            </w:r>
          </w:p>
        </w:tc>
        <w:tc>
          <w:tcPr>
            <w:tcW w:w="1587" w:type="dxa"/>
            <w:tcMar>
              <w:left w:w="57" w:type="dxa"/>
              <w:right w:w="57" w:type="dxa"/>
            </w:tcMar>
          </w:tcPr>
          <w:p w:rsidR="00C069E4" w:rsidRPr="009B250B" w:rsidRDefault="00C069E4" w:rsidP="009B250B">
            <w:pPr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54:35:000000</w:t>
            </w:r>
          </w:p>
        </w:tc>
        <w:tc>
          <w:tcPr>
            <w:tcW w:w="3118" w:type="dxa"/>
          </w:tcPr>
          <w:p w:rsidR="00C069E4" w:rsidRPr="009B250B" w:rsidRDefault="00C069E4" w:rsidP="008E6D9D">
            <w:pPr>
              <w:ind w:firstLine="0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644" w:type="dxa"/>
          </w:tcPr>
          <w:p w:rsidR="00C069E4" w:rsidRPr="009B250B" w:rsidRDefault="00C069E4" w:rsidP="008E6D9D">
            <w:pPr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0,9309</w:t>
            </w:r>
          </w:p>
        </w:tc>
        <w:tc>
          <w:tcPr>
            <w:tcW w:w="2551" w:type="dxa"/>
          </w:tcPr>
          <w:p w:rsidR="00C069E4" w:rsidRPr="009B250B" w:rsidRDefault="00C069E4" w:rsidP="00314B9E">
            <w:pPr>
              <w:ind w:firstLine="0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 w:rsidR="00314B9E"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ул.</w:t>
            </w:r>
            <w:r w:rsidR="00314B9E"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2-я Обская, (71/1)</w:t>
            </w:r>
          </w:p>
        </w:tc>
      </w:tr>
      <w:tr w:rsidR="00C069E4" w:rsidRPr="009B250B" w:rsidTr="008E6D9D">
        <w:trPr>
          <w:jc w:val="right"/>
        </w:trPr>
        <w:tc>
          <w:tcPr>
            <w:tcW w:w="1304" w:type="dxa"/>
            <w:tcMar>
              <w:left w:w="28" w:type="dxa"/>
              <w:right w:w="28" w:type="dxa"/>
            </w:tcMar>
          </w:tcPr>
          <w:p w:rsidR="00C069E4" w:rsidRPr="009B250B" w:rsidRDefault="00C069E4" w:rsidP="008E6D9D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B250B">
              <w:rPr>
                <w:rFonts w:eastAsia="Calibri"/>
                <w:sz w:val="24"/>
                <w:szCs w:val="24"/>
                <w:lang w:eastAsia="en-US"/>
              </w:rPr>
              <w:t>ЗУ 4</w:t>
            </w:r>
          </w:p>
        </w:tc>
        <w:tc>
          <w:tcPr>
            <w:tcW w:w="1587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C069E4" w:rsidRPr="009B250B" w:rsidRDefault="00C069E4" w:rsidP="009B250B">
            <w:pPr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54:35:000000</w:t>
            </w:r>
          </w:p>
        </w:tc>
        <w:tc>
          <w:tcPr>
            <w:tcW w:w="3118" w:type="dxa"/>
          </w:tcPr>
          <w:p w:rsidR="00C069E4" w:rsidRPr="009B250B" w:rsidRDefault="00C069E4" w:rsidP="008E6D9D">
            <w:pPr>
              <w:ind w:firstLine="0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644" w:type="dxa"/>
          </w:tcPr>
          <w:p w:rsidR="00C069E4" w:rsidRPr="009B250B" w:rsidRDefault="00C069E4" w:rsidP="008E6D9D">
            <w:pPr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0,2763</w:t>
            </w:r>
          </w:p>
        </w:tc>
        <w:tc>
          <w:tcPr>
            <w:tcW w:w="2551" w:type="dxa"/>
          </w:tcPr>
          <w:p w:rsidR="00C069E4" w:rsidRPr="009B250B" w:rsidRDefault="00C069E4" w:rsidP="00314B9E">
            <w:pPr>
              <w:ind w:firstLine="0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314B9E"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2-я Обская, (71а)</w:t>
            </w:r>
          </w:p>
        </w:tc>
      </w:tr>
      <w:tr w:rsidR="00C069E4" w:rsidRPr="009B250B" w:rsidTr="008E6D9D">
        <w:trPr>
          <w:jc w:val="right"/>
        </w:trPr>
        <w:tc>
          <w:tcPr>
            <w:tcW w:w="1304" w:type="dxa"/>
            <w:tcMar>
              <w:left w:w="28" w:type="dxa"/>
              <w:right w:w="28" w:type="dxa"/>
            </w:tcMar>
          </w:tcPr>
          <w:p w:rsidR="00C069E4" w:rsidRPr="009B250B" w:rsidRDefault="00C069E4" w:rsidP="008E6D9D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B250B">
              <w:rPr>
                <w:rFonts w:eastAsia="Calibri"/>
                <w:sz w:val="24"/>
                <w:szCs w:val="24"/>
                <w:lang w:eastAsia="en-US"/>
              </w:rPr>
              <w:t>ЗУ 5</w:t>
            </w:r>
          </w:p>
        </w:tc>
        <w:tc>
          <w:tcPr>
            <w:tcW w:w="1587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C069E4" w:rsidRPr="009B250B" w:rsidRDefault="00C069E4" w:rsidP="009B250B">
            <w:pPr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54:35:074455</w:t>
            </w:r>
          </w:p>
        </w:tc>
        <w:tc>
          <w:tcPr>
            <w:tcW w:w="3118" w:type="dxa"/>
          </w:tcPr>
          <w:p w:rsidR="00C069E4" w:rsidRPr="009B250B" w:rsidRDefault="00C069E4" w:rsidP="008E6D9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Общее пользование водными объектами; общее пользование территории</w:t>
            </w:r>
          </w:p>
        </w:tc>
        <w:tc>
          <w:tcPr>
            <w:tcW w:w="1644" w:type="dxa"/>
          </w:tcPr>
          <w:p w:rsidR="00C069E4" w:rsidRPr="009B250B" w:rsidRDefault="00C069E4" w:rsidP="008E6D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9B250B">
              <w:rPr>
                <w:rFonts w:eastAsia="Calibri"/>
                <w:sz w:val="24"/>
                <w:szCs w:val="24"/>
              </w:rPr>
              <w:t>10,8506</w:t>
            </w:r>
          </w:p>
        </w:tc>
        <w:tc>
          <w:tcPr>
            <w:tcW w:w="2551" w:type="dxa"/>
          </w:tcPr>
          <w:p w:rsidR="00C069E4" w:rsidRPr="009B250B" w:rsidRDefault="00C069E4" w:rsidP="00314B9E">
            <w:pPr>
              <w:ind w:firstLine="0"/>
              <w:rPr>
                <w:rFonts w:eastAsia="Calibri"/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314B9E"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Большевистская, (12)</w:t>
            </w:r>
          </w:p>
        </w:tc>
      </w:tr>
      <w:tr w:rsidR="00C069E4" w:rsidRPr="009B250B" w:rsidTr="00314B9E">
        <w:trPr>
          <w:jc w:val="right"/>
        </w:trPr>
        <w:tc>
          <w:tcPr>
            <w:tcW w:w="1304" w:type="dxa"/>
            <w:tcMar>
              <w:left w:w="28" w:type="dxa"/>
              <w:right w:w="28" w:type="dxa"/>
            </w:tcMar>
          </w:tcPr>
          <w:p w:rsidR="00C069E4" w:rsidRPr="009B250B" w:rsidRDefault="00C069E4" w:rsidP="008E6D9D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B250B">
              <w:rPr>
                <w:rFonts w:eastAsia="Calibri"/>
                <w:sz w:val="24"/>
                <w:szCs w:val="24"/>
                <w:lang w:eastAsia="en-US"/>
              </w:rPr>
              <w:t>ЗУ 6</w:t>
            </w:r>
          </w:p>
        </w:tc>
        <w:tc>
          <w:tcPr>
            <w:tcW w:w="1587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C069E4" w:rsidRPr="009B250B" w:rsidRDefault="00C069E4" w:rsidP="009B250B">
            <w:pPr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54:35:074455</w:t>
            </w:r>
          </w:p>
        </w:tc>
        <w:tc>
          <w:tcPr>
            <w:tcW w:w="3118" w:type="dxa"/>
          </w:tcPr>
          <w:p w:rsidR="00C069E4" w:rsidRPr="009B250B" w:rsidRDefault="00C069E4" w:rsidP="008E6D9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9B250B">
              <w:rPr>
                <w:rFonts w:eastAsia="Calibri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644" w:type="dxa"/>
          </w:tcPr>
          <w:p w:rsidR="00C069E4" w:rsidRPr="009B250B" w:rsidRDefault="00C069E4" w:rsidP="008E6D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9B250B">
              <w:rPr>
                <w:rFonts w:eastAsia="Calibri"/>
                <w:sz w:val="24"/>
                <w:szCs w:val="24"/>
              </w:rPr>
              <w:t>0,0100</w:t>
            </w:r>
          </w:p>
        </w:tc>
        <w:tc>
          <w:tcPr>
            <w:tcW w:w="2551" w:type="dxa"/>
          </w:tcPr>
          <w:p w:rsidR="00C069E4" w:rsidRPr="009B250B" w:rsidRDefault="00C069E4" w:rsidP="00314B9E">
            <w:pPr>
              <w:ind w:firstLine="0"/>
              <w:rPr>
                <w:rFonts w:eastAsia="Calibri"/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314B9E"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Большевистская, (121/1а)</w:t>
            </w:r>
          </w:p>
        </w:tc>
      </w:tr>
      <w:tr w:rsidR="00314B9E" w:rsidRPr="009B250B" w:rsidTr="00C93A1B">
        <w:trPr>
          <w:jc w:val="right"/>
        </w:trPr>
        <w:tc>
          <w:tcPr>
            <w:tcW w:w="1304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314B9E" w:rsidRPr="009B250B" w:rsidRDefault="00314B9E" w:rsidP="008E6D9D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705" w:type="dxa"/>
            <w:gridSpan w:val="2"/>
            <w:tcBorders>
              <w:left w:val="nil"/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314B9E" w:rsidRPr="009B250B" w:rsidRDefault="00314B9E" w:rsidP="008E6D9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9B250B">
              <w:rPr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644" w:type="dxa"/>
          </w:tcPr>
          <w:p w:rsidR="00314B9E" w:rsidRPr="009B250B" w:rsidRDefault="00314B9E" w:rsidP="008E6D9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9B250B">
              <w:rPr>
                <w:sz w:val="24"/>
                <w:szCs w:val="24"/>
                <w:lang w:eastAsia="en-US"/>
              </w:rPr>
              <w:t>13,4517</w:t>
            </w:r>
          </w:p>
        </w:tc>
        <w:tc>
          <w:tcPr>
            <w:tcW w:w="2551" w:type="dxa"/>
          </w:tcPr>
          <w:p w:rsidR="00314B9E" w:rsidRDefault="00314B9E" w:rsidP="00314B9E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314B9E" w:rsidRPr="0075601C" w:rsidRDefault="00314B9E" w:rsidP="00314B9E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A53D11" w:rsidRDefault="00A53D11" w:rsidP="00C069E4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:rsidR="00A53D11" w:rsidRDefault="00A53D11" w:rsidP="00C069E4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:rsidR="00A53D11" w:rsidRDefault="00A53D11" w:rsidP="00C069E4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:rsidR="00A53D11" w:rsidRDefault="00A53D11" w:rsidP="00C069E4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:rsidR="00A53D11" w:rsidRDefault="00A53D11" w:rsidP="00C069E4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:rsidR="00A53D11" w:rsidRDefault="00A53D11" w:rsidP="00C069E4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:rsidR="00A53D11" w:rsidRDefault="00A53D11" w:rsidP="00C069E4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:rsidR="00A53D11" w:rsidRDefault="00A53D11" w:rsidP="00C069E4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:rsidR="00A53D11" w:rsidRDefault="00A53D11" w:rsidP="00C069E4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:rsidR="00A53D11" w:rsidRDefault="00A53D11" w:rsidP="00C069E4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:rsidR="00A53D11" w:rsidRDefault="00A53D11" w:rsidP="00C069E4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  <w:sectPr w:rsidR="00A53D11" w:rsidSect="002C59FF">
          <w:headerReference w:type="default" r:id="rId25"/>
          <w:pgSz w:w="11907" w:h="16839" w:code="9"/>
          <w:pgMar w:top="1134" w:right="567" w:bottom="851" w:left="1134" w:header="510" w:footer="57" w:gutter="0"/>
          <w:pgNumType w:start="1"/>
          <w:cols w:space="708"/>
          <w:titlePg/>
          <w:docGrid w:linePitch="381"/>
        </w:sectPr>
      </w:pPr>
    </w:p>
    <w:p w:rsidR="00C069E4" w:rsidRPr="00BC0396" w:rsidRDefault="00C069E4" w:rsidP="00BC0396">
      <w:pPr>
        <w:widowControl w:val="0"/>
        <w:ind w:left="6663" w:firstLine="0"/>
        <w:rPr>
          <w:sz w:val="24"/>
          <w:szCs w:val="26"/>
        </w:rPr>
      </w:pPr>
      <w:r w:rsidRPr="00BC0396">
        <w:rPr>
          <w:sz w:val="24"/>
          <w:szCs w:val="26"/>
        </w:rPr>
        <w:t>Приложение 2</w:t>
      </w:r>
    </w:p>
    <w:p w:rsidR="00C069E4" w:rsidRPr="00BC0396" w:rsidRDefault="00C069E4" w:rsidP="00BC0396">
      <w:pPr>
        <w:widowControl w:val="0"/>
        <w:ind w:left="6663" w:firstLine="0"/>
        <w:rPr>
          <w:sz w:val="24"/>
          <w:szCs w:val="26"/>
        </w:rPr>
      </w:pPr>
      <w:r w:rsidRPr="00BC0396">
        <w:rPr>
          <w:sz w:val="24"/>
          <w:szCs w:val="26"/>
        </w:rPr>
        <w:t>к чертежу межевания территории с отображением красных линий, утвержден</w:t>
      </w:r>
      <w:r w:rsidRPr="00BC0396">
        <w:rPr>
          <w:sz w:val="24"/>
          <w:szCs w:val="26"/>
        </w:rPr>
        <w:softHyphen/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C069E4" w:rsidRPr="00BC0396" w:rsidRDefault="00C069E4" w:rsidP="00BC0396">
      <w:pPr>
        <w:widowControl w:val="0"/>
        <w:suppressAutoHyphens/>
        <w:ind w:left="6663" w:firstLine="0"/>
        <w:jc w:val="center"/>
        <w:rPr>
          <w:sz w:val="24"/>
          <w:szCs w:val="26"/>
        </w:rPr>
      </w:pPr>
    </w:p>
    <w:p w:rsidR="00C069E4" w:rsidRPr="007445B4" w:rsidRDefault="00C069E4" w:rsidP="008E6D9D">
      <w:pPr>
        <w:widowControl w:val="0"/>
        <w:suppressAutoHyphens/>
        <w:ind w:firstLine="0"/>
        <w:jc w:val="center"/>
        <w:rPr>
          <w:sz w:val="26"/>
          <w:szCs w:val="26"/>
        </w:rPr>
      </w:pPr>
    </w:p>
    <w:p w:rsidR="00C069E4" w:rsidRPr="00BC0396" w:rsidRDefault="00C069E4" w:rsidP="008E6D9D">
      <w:pPr>
        <w:ind w:firstLine="0"/>
        <w:jc w:val="center"/>
        <w:rPr>
          <w:sz w:val="24"/>
          <w:szCs w:val="26"/>
          <w:lang w:eastAsia="en-US"/>
        </w:rPr>
      </w:pPr>
      <w:r w:rsidRPr="00BC0396">
        <w:rPr>
          <w:sz w:val="24"/>
          <w:szCs w:val="26"/>
          <w:lang w:eastAsia="en-US"/>
        </w:rPr>
        <w:t>СВЕДЕНИЯ</w:t>
      </w:r>
    </w:p>
    <w:p w:rsidR="00C069E4" w:rsidRPr="00BC0396" w:rsidRDefault="00C069E4" w:rsidP="008E6D9D">
      <w:pPr>
        <w:ind w:firstLine="0"/>
        <w:jc w:val="center"/>
        <w:rPr>
          <w:sz w:val="24"/>
          <w:szCs w:val="26"/>
          <w:lang w:eastAsia="en-US"/>
        </w:rPr>
      </w:pPr>
      <w:r w:rsidRPr="00BC0396">
        <w:rPr>
          <w:sz w:val="24"/>
          <w:szCs w:val="26"/>
          <w:lang w:eastAsia="en-US"/>
        </w:rPr>
        <w:t>об образуемых земельных участках, которые после образования будут относиться</w:t>
      </w:r>
    </w:p>
    <w:p w:rsidR="00C069E4" w:rsidRPr="00BC0396" w:rsidRDefault="00C069E4" w:rsidP="008E6D9D">
      <w:pPr>
        <w:ind w:firstLine="0"/>
        <w:jc w:val="center"/>
        <w:rPr>
          <w:sz w:val="24"/>
          <w:szCs w:val="26"/>
          <w:lang w:eastAsia="en-US"/>
        </w:rPr>
      </w:pPr>
      <w:r w:rsidRPr="00BC0396">
        <w:rPr>
          <w:sz w:val="24"/>
          <w:szCs w:val="26"/>
          <w:lang w:eastAsia="en-US"/>
        </w:rPr>
        <w:t xml:space="preserve"> к территориям общего пользования или имуществу общего пользования</w:t>
      </w:r>
    </w:p>
    <w:p w:rsidR="00C069E4" w:rsidRPr="00BC0396" w:rsidRDefault="00C069E4" w:rsidP="008E6D9D">
      <w:pPr>
        <w:jc w:val="center"/>
        <w:rPr>
          <w:sz w:val="24"/>
          <w:szCs w:val="26"/>
          <w:lang w:eastAsia="en-US"/>
        </w:rPr>
      </w:pPr>
    </w:p>
    <w:tbl>
      <w:tblPr>
        <w:tblW w:w="10206" w:type="dxa"/>
        <w:jc w:val="right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219"/>
        <w:gridCol w:w="1531"/>
        <w:gridCol w:w="3260"/>
        <w:gridCol w:w="1503"/>
        <w:gridCol w:w="2693"/>
      </w:tblGrid>
      <w:tr w:rsidR="00C069E4" w:rsidRPr="00BC0396" w:rsidTr="00BC0396">
        <w:trPr>
          <w:jc w:val="right"/>
        </w:trPr>
        <w:tc>
          <w:tcPr>
            <w:tcW w:w="1219" w:type="dxa"/>
            <w:tcMar>
              <w:left w:w="28" w:type="dxa"/>
              <w:right w:w="28" w:type="dxa"/>
            </w:tcMar>
          </w:tcPr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BC0396">
              <w:rPr>
                <w:sz w:val="24"/>
                <w:szCs w:val="26"/>
                <w:lang w:eastAsia="en-US"/>
              </w:rPr>
              <w:t>Условный номер</w:t>
            </w:r>
          </w:p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BC0396">
              <w:rPr>
                <w:sz w:val="24"/>
                <w:szCs w:val="26"/>
                <w:lang w:eastAsia="en-US"/>
              </w:rPr>
              <w:t>земельного участка на чертеже</w:t>
            </w:r>
          </w:p>
        </w:tc>
        <w:tc>
          <w:tcPr>
            <w:tcW w:w="1531" w:type="dxa"/>
            <w:tcMar>
              <w:left w:w="57" w:type="dxa"/>
              <w:right w:w="57" w:type="dxa"/>
            </w:tcMar>
          </w:tcPr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BC0396">
              <w:rPr>
                <w:sz w:val="24"/>
                <w:szCs w:val="26"/>
                <w:lang w:eastAsia="en-US"/>
              </w:rPr>
              <w:t>Учетный</w:t>
            </w:r>
          </w:p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BC0396">
              <w:rPr>
                <w:sz w:val="24"/>
                <w:szCs w:val="26"/>
                <w:lang w:eastAsia="en-US"/>
              </w:rPr>
              <w:t>номер</w:t>
            </w:r>
          </w:p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BC0396">
              <w:rPr>
                <w:sz w:val="24"/>
                <w:szCs w:val="26"/>
                <w:lang w:eastAsia="en-US"/>
              </w:rPr>
              <w:t>кадастрового квартала</w:t>
            </w:r>
          </w:p>
        </w:tc>
        <w:tc>
          <w:tcPr>
            <w:tcW w:w="3260" w:type="dxa"/>
            <w:tcMar>
              <w:left w:w="57" w:type="dxa"/>
              <w:right w:w="57" w:type="dxa"/>
            </w:tcMar>
          </w:tcPr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BC0396">
              <w:rPr>
                <w:sz w:val="24"/>
                <w:szCs w:val="26"/>
                <w:lang w:eastAsia="en-US"/>
              </w:rPr>
              <w:t>Вид разрешенного</w:t>
            </w:r>
          </w:p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BC0396">
              <w:rPr>
                <w:sz w:val="24"/>
                <w:szCs w:val="26"/>
                <w:lang w:eastAsia="en-US"/>
              </w:rPr>
              <w:t>использования образуемых</w:t>
            </w:r>
          </w:p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BC0396">
              <w:rPr>
                <w:sz w:val="24"/>
                <w:szCs w:val="26"/>
                <w:lang w:eastAsia="en-US"/>
              </w:rPr>
              <w:t>земельных участков</w:t>
            </w:r>
          </w:p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BC0396">
              <w:rPr>
                <w:sz w:val="24"/>
                <w:szCs w:val="26"/>
                <w:lang w:eastAsia="en-US"/>
              </w:rPr>
              <w:t>в соответствии с проектом</w:t>
            </w:r>
          </w:p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BC0396">
              <w:rPr>
                <w:sz w:val="24"/>
                <w:szCs w:val="26"/>
                <w:lang w:eastAsia="en-US"/>
              </w:rPr>
              <w:t>планировки территории</w:t>
            </w:r>
          </w:p>
        </w:tc>
        <w:tc>
          <w:tcPr>
            <w:tcW w:w="1503" w:type="dxa"/>
            <w:tcMar>
              <w:left w:w="28" w:type="dxa"/>
              <w:right w:w="28" w:type="dxa"/>
            </w:tcMar>
          </w:tcPr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BC0396">
              <w:rPr>
                <w:sz w:val="24"/>
                <w:szCs w:val="26"/>
                <w:lang w:eastAsia="en-US"/>
              </w:rPr>
              <w:t>Площадь</w:t>
            </w:r>
          </w:p>
          <w:p w:rsidR="00F5608D" w:rsidRDefault="00C069E4" w:rsidP="008E6D9D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BC0396">
              <w:rPr>
                <w:sz w:val="24"/>
                <w:szCs w:val="26"/>
                <w:lang w:eastAsia="en-US"/>
              </w:rPr>
              <w:t xml:space="preserve">земельного участка, </w:t>
            </w:r>
          </w:p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BC0396">
              <w:rPr>
                <w:sz w:val="24"/>
                <w:szCs w:val="26"/>
                <w:lang w:eastAsia="en-US"/>
              </w:rPr>
              <w:t>га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BC0396">
              <w:rPr>
                <w:sz w:val="24"/>
                <w:szCs w:val="26"/>
                <w:lang w:eastAsia="en-US"/>
              </w:rPr>
              <w:t>Адрес</w:t>
            </w:r>
          </w:p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BC0396">
              <w:rPr>
                <w:sz w:val="24"/>
                <w:szCs w:val="26"/>
                <w:lang w:eastAsia="en-US"/>
              </w:rPr>
              <w:t>земельного</w:t>
            </w:r>
            <w:r w:rsidRPr="00BC0396">
              <w:rPr>
                <w:sz w:val="24"/>
                <w:szCs w:val="26"/>
                <w:lang w:eastAsia="en-US"/>
              </w:rPr>
              <w:br/>
              <w:t>участка</w:t>
            </w:r>
          </w:p>
        </w:tc>
      </w:tr>
    </w:tbl>
    <w:p w:rsidR="00C069E4" w:rsidRPr="00BC0396" w:rsidRDefault="00C069E4" w:rsidP="008E6D9D">
      <w:pPr>
        <w:jc w:val="left"/>
        <w:rPr>
          <w:sz w:val="2"/>
          <w:szCs w:val="4"/>
          <w:lang w:eastAsia="en-US"/>
        </w:rPr>
      </w:pPr>
    </w:p>
    <w:tbl>
      <w:tblPr>
        <w:tblW w:w="10206" w:type="dxa"/>
        <w:jc w:val="right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219"/>
        <w:gridCol w:w="1531"/>
        <w:gridCol w:w="3260"/>
        <w:gridCol w:w="1503"/>
        <w:gridCol w:w="2693"/>
      </w:tblGrid>
      <w:tr w:rsidR="00C069E4" w:rsidRPr="00BC0396" w:rsidTr="00BC0396">
        <w:trPr>
          <w:tblHeader/>
          <w:jc w:val="right"/>
        </w:trPr>
        <w:tc>
          <w:tcPr>
            <w:tcW w:w="1219" w:type="dxa"/>
            <w:tcMar>
              <w:left w:w="28" w:type="dxa"/>
              <w:right w:w="28" w:type="dxa"/>
            </w:tcMar>
          </w:tcPr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BC0396">
              <w:rPr>
                <w:sz w:val="24"/>
                <w:szCs w:val="26"/>
                <w:lang w:eastAsia="en-US"/>
              </w:rPr>
              <w:t>1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BC0396">
              <w:rPr>
                <w:sz w:val="24"/>
                <w:szCs w:val="26"/>
                <w:lang w:eastAsia="en-US"/>
              </w:rPr>
              <w:t>2</w:t>
            </w:r>
          </w:p>
        </w:tc>
        <w:tc>
          <w:tcPr>
            <w:tcW w:w="3260" w:type="dxa"/>
          </w:tcPr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BC0396">
              <w:rPr>
                <w:sz w:val="24"/>
                <w:szCs w:val="26"/>
                <w:lang w:eastAsia="en-US"/>
              </w:rPr>
              <w:t>3</w:t>
            </w:r>
          </w:p>
        </w:tc>
        <w:tc>
          <w:tcPr>
            <w:tcW w:w="1503" w:type="dxa"/>
          </w:tcPr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BC0396">
              <w:rPr>
                <w:sz w:val="24"/>
                <w:szCs w:val="26"/>
                <w:lang w:eastAsia="en-US"/>
              </w:rPr>
              <w:t>4</w:t>
            </w:r>
          </w:p>
        </w:tc>
        <w:tc>
          <w:tcPr>
            <w:tcW w:w="2693" w:type="dxa"/>
          </w:tcPr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BC0396">
              <w:rPr>
                <w:sz w:val="24"/>
                <w:szCs w:val="26"/>
                <w:lang w:eastAsia="en-US"/>
              </w:rPr>
              <w:t>5</w:t>
            </w:r>
          </w:p>
        </w:tc>
      </w:tr>
      <w:tr w:rsidR="00C069E4" w:rsidRPr="00BC0396" w:rsidTr="00BC0396">
        <w:trPr>
          <w:jc w:val="right"/>
        </w:trPr>
        <w:tc>
          <w:tcPr>
            <w:tcW w:w="1219" w:type="dxa"/>
            <w:tcMar>
              <w:left w:w="28" w:type="dxa"/>
              <w:right w:w="28" w:type="dxa"/>
            </w:tcMar>
          </w:tcPr>
          <w:p w:rsidR="00C069E4" w:rsidRPr="00BC0396" w:rsidRDefault="00C069E4" w:rsidP="008E6D9D">
            <w:pPr>
              <w:ind w:firstLine="0"/>
              <w:jc w:val="center"/>
              <w:rPr>
                <w:noProof/>
                <w:sz w:val="24"/>
                <w:szCs w:val="26"/>
              </w:rPr>
            </w:pPr>
            <w:r w:rsidRPr="00BC0396">
              <w:rPr>
                <w:noProof/>
                <w:sz w:val="24"/>
                <w:szCs w:val="26"/>
              </w:rPr>
              <w:t>ЗУ 3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</w:rPr>
            </w:pPr>
            <w:r w:rsidRPr="00BC0396">
              <w:rPr>
                <w:sz w:val="24"/>
                <w:szCs w:val="26"/>
              </w:rPr>
              <w:t>54:35:000000</w:t>
            </w:r>
          </w:p>
        </w:tc>
        <w:tc>
          <w:tcPr>
            <w:tcW w:w="3260" w:type="dxa"/>
          </w:tcPr>
          <w:p w:rsidR="00C069E4" w:rsidRPr="00BC0396" w:rsidRDefault="00C069E4" w:rsidP="008E6D9D">
            <w:pPr>
              <w:ind w:firstLine="0"/>
              <w:rPr>
                <w:sz w:val="24"/>
                <w:szCs w:val="26"/>
              </w:rPr>
            </w:pPr>
            <w:r w:rsidRPr="00BC0396">
              <w:rPr>
                <w:sz w:val="24"/>
                <w:szCs w:val="26"/>
              </w:rPr>
              <w:t>Общее пользование территории</w:t>
            </w:r>
          </w:p>
        </w:tc>
        <w:tc>
          <w:tcPr>
            <w:tcW w:w="1503" w:type="dxa"/>
          </w:tcPr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</w:rPr>
            </w:pPr>
            <w:r w:rsidRPr="00BC0396">
              <w:rPr>
                <w:sz w:val="24"/>
                <w:szCs w:val="26"/>
              </w:rPr>
              <w:t>0,9309</w:t>
            </w:r>
          </w:p>
        </w:tc>
        <w:tc>
          <w:tcPr>
            <w:tcW w:w="2693" w:type="dxa"/>
          </w:tcPr>
          <w:p w:rsidR="00C069E4" w:rsidRPr="00BC0396" w:rsidRDefault="00C069E4" w:rsidP="008E6D9D">
            <w:pPr>
              <w:ind w:firstLine="0"/>
              <w:rPr>
                <w:sz w:val="24"/>
                <w:szCs w:val="26"/>
              </w:rPr>
            </w:pPr>
            <w:r w:rsidRPr="00BC0396">
              <w:rPr>
                <w:sz w:val="24"/>
                <w:szCs w:val="26"/>
              </w:rPr>
              <w:t>Российская Федерация, Новосибирская область, город Новосибирск, ул. 2-я Обская, (71/1)</w:t>
            </w:r>
          </w:p>
        </w:tc>
      </w:tr>
      <w:tr w:rsidR="00C069E4" w:rsidRPr="00BC0396" w:rsidTr="00BC0396">
        <w:trPr>
          <w:jc w:val="right"/>
        </w:trPr>
        <w:tc>
          <w:tcPr>
            <w:tcW w:w="1219" w:type="dxa"/>
            <w:tcMar>
              <w:left w:w="28" w:type="dxa"/>
              <w:right w:w="28" w:type="dxa"/>
            </w:tcMar>
          </w:tcPr>
          <w:p w:rsidR="00C069E4" w:rsidRPr="00BC0396" w:rsidRDefault="00C069E4" w:rsidP="008E6D9D">
            <w:pPr>
              <w:ind w:firstLine="0"/>
              <w:jc w:val="center"/>
              <w:rPr>
                <w:noProof/>
                <w:sz w:val="24"/>
                <w:szCs w:val="26"/>
              </w:rPr>
            </w:pPr>
            <w:r w:rsidRPr="00BC0396">
              <w:rPr>
                <w:noProof/>
                <w:sz w:val="24"/>
                <w:szCs w:val="26"/>
              </w:rPr>
              <w:t>ЗУ 4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</w:rPr>
            </w:pPr>
            <w:r w:rsidRPr="00BC0396">
              <w:rPr>
                <w:sz w:val="24"/>
                <w:szCs w:val="26"/>
              </w:rPr>
              <w:t>54:35:000000</w:t>
            </w:r>
          </w:p>
        </w:tc>
        <w:tc>
          <w:tcPr>
            <w:tcW w:w="3260" w:type="dxa"/>
          </w:tcPr>
          <w:p w:rsidR="00C069E4" w:rsidRPr="00BC0396" w:rsidRDefault="00C069E4" w:rsidP="008E6D9D">
            <w:pPr>
              <w:ind w:firstLine="0"/>
              <w:rPr>
                <w:sz w:val="24"/>
                <w:szCs w:val="26"/>
              </w:rPr>
            </w:pPr>
            <w:r w:rsidRPr="00BC0396">
              <w:rPr>
                <w:sz w:val="24"/>
                <w:szCs w:val="26"/>
              </w:rPr>
              <w:t>Общее пользование территории</w:t>
            </w:r>
          </w:p>
        </w:tc>
        <w:tc>
          <w:tcPr>
            <w:tcW w:w="1503" w:type="dxa"/>
          </w:tcPr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</w:rPr>
            </w:pPr>
            <w:r w:rsidRPr="00BC0396">
              <w:rPr>
                <w:sz w:val="24"/>
                <w:szCs w:val="26"/>
              </w:rPr>
              <w:t>0,2763</w:t>
            </w:r>
          </w:p>
        </w:tc>
        <w:tc>
          <w:tcPr>
            <w:tcW w:w="2693" w:type="dxa"/>
          </w:tcPr>
          <w:p w:rsidR="00C069E4" w:rsidRPr="00BC0396" w:rsidRDefault="00C069E4" w:rsidP="008E6D9D">
            <w:pPr>
              <w:ind w:firstLine="0"/>
              <w:rPr>
                <w:sz w:val="24"/>
                <w:szCs w:val="26"/>
              </w:rPr>
            </w:pPr>
            <w:r w:rsidRPr="00BC0396">
              <w:rPr>
                <w:sz w:val="24"/>
                <w:szCs w:val="26"/>
              </w:rPr>
              <w:t>Российская Федерация, Новосибирская область, город Новосибирск, ул. 2-я Обская, (71а)</w:t>
            </w:r>
          </w:p>
        </w:tc>
      </w:tr>
      <w:tr w:rsidR="00C069E4" w:rsidRPr="00BC0396" w:rsidTr="00924AF7">
        <w:trPr>
          <w:jc w:val="right"/>
        </w:trPr>
        <w:tc>
          <w:tcPr>
            <w:tcW w:w="1219" w:type="dxa"/>
            <w:tcMar>
              <w:left w:w="28" w:type="dxa"/>
              <w:right w:w="28" w:type="dxa"/>
            </w:tcMar>
          </w:tcPr>
          <w:p w:rsidR="00C069E4" w:rsidRPr="00BC0396" w:rsidRDefault="00C069E4" w:rsidP="008E6D9D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BC0396">
              <w:rPr>
                <w:rFonts w:eastAsia="Calibri"/>
                <w:sz w:val="24"/>
                <w:szCs w:val="26"/>
              </w:rPr>
              <w:t>ЗУ 5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  <w:tcMar>
              <w:left w:w="28" w:type="dxa"/>
              <w:right w:w="28" w:type="dxa"/>
            </w:tcMar>
          </w:tcPr>
          <w:p w:rsidR="00C069E4" w:rsidRPr="00BC0396" w:rsidRDefault="00C069E4" w:rsidP="008E6D9D">
            <w:pPr>
              <w:ind w:firstLine="0"/>
              <w:jc w:val="center"/>
              <w:rPr>
                <w:sz w:val="24"/>
                <w:szCs w:val="26"/>
              </w:rPr>
            </w:pPr>
            <w:r w:rsidRPr="00BC0396">
              <w:rPr>
                <w:sz w:val="24"/>
                <w:szCs w:val="26"/>
              </w:rPr>
              <w:t>54:35:074455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C069E4" w:rsidRPr="00BC0396" w:rsidRDefault="00C069E4" w:rsidP="008E6D9D">
            <w:pPr>
              <w:ind w:firstLine="0"/>
              <w:rPr>
                <w:rFonts w:eastAsia="Calibri"/>
                <w:sz w:val="24"/>
                <w:szCs w:val="26"/>
              </w:rPr>
            </w:pPr>
            <w:r w:rsidRPr="00BC0396">
              <w:rPr>
                <w:sz w:val="24"/>
                <w:szCs w:val="26"/>
              </w:rPr>
              <w:t>Общее пользование водными объектами; общее пользование территории</w:t>
            </w:r>
          </w:p>
        </w:tc>
        <w:tc>
          <w:tcPr>
            <w:tcW w:w="1503" w:type="dxa"/>
          </w:tcPr>
          <w:p w:rsidR="00C069E4" w:rsidRPr="00BC0396" w:rsidRDefault="00900C0E" w:rsidP="008E6D9D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BC0396">
              <w:rPr>
                <w:rFonts w:eastAsia="Calibri"/>
                <w:sz w:val="24"/>
                <w:szCs w:val="26"/>
              </w:rPr>
              <w:t>10,8506</w:t>
            </w:r>
          </w:p>
        </w:tc>
        <w:tc>
          <w:tcPr>
            <w:tcW w:w="2693" w:type="dxa"/>
          </w:tcPr>
          <w:p w:rsidR="00C069E4" w:rsidRPr="00BC0396" w:rsidRDefault="00C069E4" w:rsidP="00924AF7">
            <w:pPr>
              <w:ind w:firstLine="0"/>
              <w:rPr>
                <w:rFonts w:eastAsia="Calibri"/>
                <w:sz w:val="24"/>
                <w:szCs w:val="26"/>
              </w:rPr>
            </w:pPr>
            <w:r w:rsidRPr="00BC0396">
              <w:rPr>
                <w:sz w:val="24"/>
                <w:szCs w:val="26"/>
              </w:rPr>
              <w:t xml:space="preserve">Российская Федерация, Новосибирская область, город Новосибирск, </w:t>
            </w:r>
            <w:r w:rsidRPr="00BC0396">
              <w:rPr>
                <w:sz w:val="24"/>
                <w:szCs w:val="26"/>
              </w:rPr>
              <w:br/>
              <w:t>ул.</w:t>
            </w:r>
            <w:r w:rsidR="00924AF7">
              <w:rPr>
                <w:sz w:val="24"/>
                <w:szCs w:val="26"/>
              </w:rPr>
              <w:t xml:space="preserve"> </w:t>
            </w:r>
            <w:r w:rsidRPr="00BC0396">
              <w:rPr>
                <w:sz w:val="24"/>
                <w:szCs w:val="26"/>
              </w:rPr>
              <w:t>Большевистская,</w:t>
            </w:r>
            <w:r w:rsidR="00924AF7">
              <w:rPr>
                <w:sz w:val="24"/>
                <w:szCs w:val="26"/>
              </w:rPr>
              <w:t xml:space="preserve"> </w:t>
            </w:r>
            <w:r w:rsidRPr="00BC0396">
              <w:rPr>
                <w:sz w:val="24"/>
                <w:szCs w:val="26"/>
              </w:rPr>
              <w:t>(12)</w:t>
            </w:r>
          </w:p>
        </w:tc>
      </w:tr>
      <w:tr w:rsidR="00924AF7" w:rsidRPr="00BC0396" w:rsidTr="00924AF7">
        <w:trPr>
          <w:jc w:val="right"/>
        </w:trPr>
        <w:tc>
          <w:tcPr>
            <w:tcW w:w="1219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924AF7" w:rsidRPr="00BC0396" w:rsidRDefault="00924AF7" w:rsidP="008E6D9D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</w:p>
        </w:tc>
        <w:tc>
          <w:tcPr>
            <w:tcW w:w="4791" w:type="dxa"/>
            <w:gridSpan w:val="2"/>
            <w:tcBorders>
              <w:left w:val="nil"/>
            </w:tcBorders>
            <w:tcMar>
              <w:left w:w="28" w:type="dxa"/>
              <w:right w:w="28" w:type="dxa"/>
            </w:tcMar>
          </w:tcPr>
          <w:p w:rsidR="00924AF7" w:rsidRPr="00BC0396" w:rsidRDefault="00924AF7" w:rsidP="008E6D9D">
            <w:pPr>
              <w:ind w:firstLine="0"/>
              <w:rPr>
                <w:sz w:val="24"/>
                <w:szCs w:val="26"/>
              </w:rPr>
            </w:pPr>
            <w:r>
              <w:rPr>
                <w:sz w:val="24"/>
                <w:szCs w:val="26"/>
                <w:lang w:eastAsia="en-US"/>
              </w:rPr>
              <w:t xml:space="preserve"> </w:t>
            </w:r>
            <w:r w:rsidRPr="00BC0396">
              <w:rPr>
                <w:sz w:val="24"/>
                <w:szCs w:val="26"/>
                <w:lang w:eastAsia="en-US"/>
              </w:rPr>
              <w:t>Итого:</w:t>
            </w:r>
          </w:p>
        </w:tc>
        <w:tc>
          <w:tcPr>
            <w:tcW w:w="1503" w:type="dxa"/>
          </w:tcPr>
          <w:p w:rsidR="00924AF7" w:rsidRPr="00BC0396" w:rsidRDefault="00924AF7" w:rsidP="008E6D9D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BC0396">
              <w:rPr>
                <w:sz w:val="24"/>
                <w:szCs w:val="26"/>
                <w:lang w:eastAsia="en-US"/>
              </w:rPr>
              <w:t>12,0578</w:t>
            </w:r>
          </w:p>
        </w:tc>
        <w:tc>
          <w:tcPr>
            <w:tcW w:w="2693" w:type="dxa"/>
          </w:tcPr>
          <w:p w:rsidR="00924AF7" w:rsidRDefault="00924AF7" w:rsidP="00924AF7">
            <w:pPr>
              <w:ind w:firstLine="0"/>
              <w:rPr>
                <w:sz w:val="24"/>
                <w:szCs w:val="26"/>
              </w:rPr>
            </w:pPr>
          </w:p>
        </w:tc>
      </w:tr>
    </w:tbl>
    <w:p w:rsidR="00BC0396" w:rsidRPr="0075601C" w:rsidRDefault="00BC0396" w:rsidP="00BC0396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AD5B51" w:rsidRPr="00AD5B51" w:rsidRDefault="00AD5B51" w:rsidP="008E6D9D">
      <w:pPr>
        <w:widowControl w:val="0"/>
        <w:ind w:firstLine="0"/>
        <w:jc w:val="left"/>
        <w:rPr>
          <w:sz w:val="24"/>
          <w:szCs w:val="24"/>
        </w:rPr>
        <w:sectPr w:rsidR="00AD5B51" w:rsidRPr="00AD5B51" w:rsidSect="00A53D11">
          <w:pgSz w:w="11907" w:h="16839" w:code="9"/>
          <w:pgMar w:top="1077" w:right="567" w:bottom="27" w:left="1134" w:header="510" w:footer="57" w:gutter="0"/>
          <w:pgNumType w:start="1"/>
          <w:cols w:space="708"/>
          <w:titlePg/>
          <w:docGrid w:linePitch="381"/>
        </w:sectPr>
      </w:pPr>
    </w:p>
    <w:p w:rsidR="00873EAC" w:rsidRPr="00422EC2" w:rsidRDefault="00873EAC" w:rsidP="0093377C">
      <w:pPr>
        <w:suppressAutoHyphens/>
        <w:ind w:left="6521" w:firstLine="0"/>
        <w:jc w:val="left"/>
      </w:pPr>
      <w:r w:rsidRPr="00422EC2">
        <w:t xml:space="preserve">Приложение </w:t>
      </w:r>
      <w:r>
        <w:t>3</w:t>
      </w:r>
      <w:r w:rsidRPr="00422EC2">
        <w:t xml:space="preserve"> </w:t>
      </w:r>
    </w:p>
    <w:p w:rsidR="00873EAC" w:rsidRPr="00422EC2" w:rsidRDefault="00873EAC" w:rsidP="0093377C">
      <w:pPr>
        <w:suppressAutoHyphens/>
        <w:ind w:left="6521" w:firstLine="0"/>
        <w:jc w:val="left"/>
      </w:pPr>
      <w:r w:rsidRPr="00422EC2">
        <w:t>к постановлению мэрии</w:t>
      </w:r>
    </w:p>
    <w:p w:rsidR="00873EAC" w:rsidRPr="00422EC2" w:rsidRDefault="00873EAC" w:rsidP="0093377C">
      <w:pPr>
        <w:suppressAutoHyphens/>
        <w:ind w:left="6521" w:firstLine="0"/>
        <w:jc w:val="left"/>
      </w:pPr>
      <w:r w:rsidRPr="00422EC2">
        <w:t>города Новосибирска</w:t>
      </w:r>
    </w:p>
    <w:p w:rsidR="00873EAC" w:rsidRPr="00631AF6" w:rsidRDefault="00873EAC" w:rsidP="0093377C">
      <w:pPr>
        <w:widowControl w:val="0"/>
        <w:tabs>
          <w:tab w:val="left" w:pos="1843"/>
        </w:tabs>
        <w:suppressAutoHyphens/>
        <w:ind w:left="6521" w:firstLine="0"/>
        <w:jc w:val="left"/>
        <w:rPr>
          <w:u w:val="single"/>
        </w:rPr>
      </w:pPr>
      <w:r w:rsidRPr="00422EC2">
        <w:t xml:space="preserve">от </w:t>
      </w:r>
      <w:r w:rsidR="00631AF6" w:rsidRPr="00631AF6">
        <w:rPr>
          <w:u w:val="single"/>
        </w:rPr>
        <w:t>15.03.2017</w:t>
      </w:r>
      <w:r w:rsidRPr="00422EC2">
        <w:t xml:space="preserve"> № </w:t>
      </w:r>
      <w:r w:rsidR="00631AF6">
        <w:rPr>
          <w:u w:val="single"/>
        </w:rPr>
        <w:t>988</w:t>
      </w:r>
    </w:p>
    <w:p w:rsidR="00873EAC" w:rsidRPr="00770F34" w:rsidRDefault="00873EAC" w:rsidP="0093377C">
      <w:pPr>
        <w:widowControl w:val="0"/>
        <w:ind w:left="6521" w:firstLine="0"/>
        <w:jc w:val="left"/>
        <w:rPr>
          <w:szCs w:val="28"/>
        </w:rPr>
      </w:pPr>
    </w:p>
    <w:p w:rsidR="00873EAC" w:rsidRPr="00770F34" w:rsidRDefault="00873EAC" w:rsidP="0093377C">
      <w:pPr>
        <w:widowControl w:val="0"/>
        <w:ind w:left="6521" w:firstLine="0"/>
        <w:rPr>
          <w:szCs w:val="28"/>
        </w:rPr>
      </w:pPr>
    </w:p>
    <w:p w:rsidR="00873EAC" w:rsidRPr="00770F34" w:rsidRDefault="00873EAC" w:rsidP="00873EAC">
      <w:pPr>
        <w:widowControl w:val="0"/>
        <w:ind w:firstLine="0"/>
        <w:jc w:val="center"/>
        <w:rPr>
          <w:szCs w:val="28"/>
        </w:rPr>
      </w:pPr>
      <w:r w:rsidRPr="00770F34">
        <w:rPr>
          <w:szCs w:val="28"/>
        </w:rPr>
        <w:t>ПРОЕКТ</w:t>
      </w:r>
    </w:p>
    <w:p w:rsidR="00180E68" w:rsidRDefault="005117DB" w:rsidP="005117DB">
      <w:pPr>
        <w:widowControl w:val="0"/>
        <w:ind w:firstLine="0"/>
        <w:jc w:val="center"/>
        <w:rPr>
          <w:szCs w:val="28"/>
        </w:rPr>
      </w:pPr>
      <w:r w:rsidRPr="007158B2">
        <w:rPr>
          <w:szCs w:val="28"/>
        </w:rPr>
        <w:t>межевания территории</w:t>
      </w:r>
      <w:r>
        <w:rPr>
          <w:szCs w:val="28"/>
        </w:rPr>
        <w:t xml:space="preserve"> квартала 040.02.00.05 в границах проекта планировки </w:t>
      </w:r>
    </w:p>
    <w:p w:rsidR="00BC0396" w:rsidRDefault="003F2E9D" w:rsidP="005117DB">
      <w:pPr>
        <w:widowControl w:val="0"/>
        <w:ind w:firstLine="0"/>
        <w:jc w:val="center"/>
        <w:rPr>
          <w:szCs w:val="28"/>
        </w:rPr>
      </w:pPr>
      <w:r w:rsidRPr="00FD06E1">
        <w:rPr>
          <w:szCs w:val="28"/>
        </w:rPr>
        <w:t xml:space="preserve">территории, ограниченной створом Октябрьского моста, ул. Зыряновской, </w:t>
      </w:r>
    </w:p>
    <w:p w:rsidR="00BC0396" w:rsidRDefault="003F2E9D" w:rsidP="005117DB">
      <w:pPr>
        <w:widowControl w:val="0"/>
        <w:ind w:firstLine="0"/>
        <w:jc w:val="center"/>
        <w:rPr>
          <w:szCs w:val="28"/>
        </w:rPr>
      </w:pPr>
      <w:r w:rsidRPr="00FD06E1">
        <w:rPr>
          <w:szCs w:val="28"/>
        </w:rPr>
        <w:t xml:space="preserve">полосой отвода железной дороги, створом Бугринского моста, береговой </w:t>
      </w:r>
    </w:p>
    <w:p w:rsidR="00873EAC" w:rsidRPr="00422EC2" w:rsidRDefault="003F2E9D" w:rsidP="005117DB">
      <w:pPr>
        <w:widowControl w:val="0"/>
        <w:ind w:firstLine="0"/>
        <w:jc w:val="center"/>
        <w:rPr>
          <w:sz w:val="24"/>
          <w:szCs w:val="24"/>
        </w:rPr>
      </w:pPr>
      <w:r w:rsidRPr="00FD06E1">
        <w:rPr>
          <w:szCs w:val="28"/>
        </w:rPr>
        <w:t xml:space="preserve">линией реки Оби, в Октябрьском </w:t>
      </w:r>
      <w:r>
        <w:rPr>
          <w:szCs w:val="28"/>
        </w:rPr>
        <w:t>и Первомайском районах</w:t>
      </w:r>
    </w:p>
    <w:p w:rsidR="00873EAC" w:rsidRPr="00422EC2" w:rsidRDefault="00873EAC" w:rsidP="00873EAC">
      <w:pPr>
        <w:widowControl w:val="0"/>
        <w:ind w:firstLine="0"/>
        <w:jc w:val="center"/>
        <w:rPr>
          <w:sz w:val="24"/>
          <w:szCs w:val="24"/>
        </w:rPr>
      </w:pPr>
    </w:p>
    <w:p w:rsidR="00873EAC" w:rsidRPr="00422EC2" w:rsidRDefault="00873EAC" w:rsidP="00873EAC">
      <w:pPr>
        <w:widowControl w:val="0"/>
        <w:rPr>
          <w:sz w:val="24"/>
          <w:szCs w:val="24"/>
        </w:rPr>
      </w:pPr>
      <w:r w:rsidRPr="00422EC2">
        <w:rPr>
          <w:szCs w:val="28"/>
        </w:rPr>
        <w:t>Чертеж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 (приложение).</w:t>
      </w:r>
    </w:p>
    <w:p w:rsidR="00180E68" w:rsidRPr="0075601C" w:rsidRDefault="00180E68" w:rsidP="00180E6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73EAC" w:rsidRDefault="00873EAC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5117DB" w:rsidRDefault="005117DB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5117DB" w:rsidRDefault="005117DB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5117DB" w:rsidRDefault="005117DB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5117DB" w:rsidRDefault="005117DB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A53D11" w:rsidRPr="00A53D11" w:rsidRDefault="00A53D11" w:rsidP="00BC0396">
      <w:pPr>
        <w:tabs>
          <w:tab w:val="left" w:pos="0"/>
          <w:tab w:val="left" w:pos="1701"/>
        </w:tabs>
        <w:spacing w:line="240" w:lineRule="atLeast"/>
        <w:ind w:firstLine="0"/>
        <w:jc w:val="left"/>
        <w:rPr>
          <w:sz w:val="24"/>
          <w:szCs w:val="28"/>
        </w:rPr>
      </w:pPr>
    </w:p>
    <w:p w:rsidR="007C2E34" w:rsidRDefault="007C2E34" w:rsidP="008E6D9D">
      <w:pPr>
        <w:tabs>
          <w:tab w:val="left" w:pos="0"/>
          <w:tab w:val="left" w:pos="1701"/>
        </w:tabs>
        <w:spacing w:line="240" w:lineRule="atLeast"/>
        <w:ind w:firstLine="0"/>
        <w:jc w:val="left"/>
        <w:rPr>
          <w:szCs w:val="28"/>
        </w:rPr>
      </w:pPr>
    </w:p>
    <w:p w:rsidR="005117DB" w:rsidRDefault="005117DB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  <w:sectPr w:rsidR="005117DB" w:rsidSect="001B088D">
          <w:headerReference w:type="even" r:id="rId26"/>
          <w:headerReference w:type="default" r:id="rId27"/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</w:p>
    <w:p w:rsidR="008E6D9D" w:rsidRPr="00900C0E" w:rsidRDefault="008E6D9D" w:rsidP="008E6D9D">
      <w:pPr>
        <w:widowControl w:val="0"/>
        <w:ind w:left="9072" w:firstLine="0"/>
        <w:jc w:val="left"/>
        <w:rPr>
          <w:sz w:val="20"/>
          <w:szCs w:val="24"/>
        </w:rPr>
      </w:pPr>
      <w:r w:rsidRPr="00900C0E">
        <w:rPr>
          <w:sz w:val="20"/>
          <w:szCs w:val="24"/>
        </w:rPr>
        <w:t>Приложение</w:t>
      </w:r>
    </w:p>
    <w:p w:rsidR="008E6D9D" w:rsidRDefault="008E6D9D" w:rsidP="008E6D9D">
      <w:pPr>
        <w:tabs>
          <w:tab w:val="left" w:pos="1701"/>
        </w:tabs>
        <w:spacing w:line="240" w:lineRule="atLeast"/>
        <w:ind w:left="9072" w:firstLine="0"/>
        <w:rPr>
          <w:szCs w:val="28"/>
        </w:rPr>
      </w:pPr>
      <w:r w:rsidRPr="00900C0E">
        <w:rPr>
          <w:sz w:val="20"/>
          <w:szCs w:val="24"/>
        </w:rPr>
        <w:t>к проекту межевания территории квартала 040.</w:t>
      </w:r>
      <w:r w:rsidR="005F75A3" w:rsidRPr="005F75A3">
        <w:rPr>
          <w:sz w:val="20"/>
          <w:szCs w:val="24"/>
        </w:rPr>
        <w:t>02.00.05</w:t>
      </w:r>
      <w:r w:rsidRPr="00900C0E">
        <w:rPr>
          <w:sz w:val="20"/>
          <w:szCs w:val="24"/>
        </w:rPr>
        <w:t xml:space="preserve"> в границах проекта планировки территории, ограниченной створом Октябрьского моста, ул. Зыряновской, полосой отвода железной дороги, створом Бугринского моста, береговой линией реки Оби, в Октябрьском и Первомайском районах</w:t>
      </w:r>
    </w:p>
    <w:p w:rsidR="008E6D9D" w:rsidRPr="008E6D9D" w:rsidRDefault="008E6D9D" w:rsidP="008E6D9D">
      <w:pPr>
        <w:tabs>
          <w:tab w:val="left" w:pos="426"/>
          <w:tab w:val="left" w:pos="1701"/>
        </w:tabs>
        <w:spacing w:line="240" w:lineRule="atLeast"/>
        <w:ind w:left="9072" w:firstLine="0"/>
        <w:jc w:val="left"/>
        <w:rPr>
          <w:sz w:val="20"/>
          <w:szCs w:val="28"/>
        </w:rPr>
      </w:pPr>
    </w:p>
    <w:p w:rsidR="008E6D9D" w:rsidRDefault="008E6D9D" w:rsidP="008E6D9D">
      <w:pPr>
        <w:tabs>
          <w:tab w:val="left" w:pos="426"/>
          <w:tab w:val="left" w:pos="1701"/>
        </w:tabs>
        <w:spacing w:line="240" w:lineRule="atLeast"/>
        <w:ind w:left="9072" w:firstLine="0"/>
        <w:jc w:val="left"/>
        <w:rPr>
          <w:sz w:val="20"/>
          <w:szCs w:val="28"/>
        </w:rPr>
      </w:pPr>
    </w:p>
    <w:p w:rsidR="005117DB" w:rsidRDefault="00C069E4" w:rsidP="00C069E4">
      <w:pPr>
        <w:tabs>
          <w:tab w:val="left" w:pos="426"/>
          <w:tab w:val="left" w:pos="1701"/>
        </w:tabs>
        <w:spacing w:line="240" w:lineRule="atLeast"/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015413" cy="5519079"/>
            <wp:effectExtent l="19050" t="0" r="0" b="0"/>
            <wp:docPr id="2" name="Рисунок 1" descr="Приложение 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Храм.jpg"/>
                    <pic:cNvPicPr/>
                  </pic:nvPicPr>
                  <pic:blipFill>
                    <a:blip r:embed="rId28" cstate="print"/>
                    <a:srcRect l="2960" t="13969" r="1995" b="3651"/>
                    <a:stretch>
                      <a:fillRect/>
                    </a:stretch>
                  </pic:blipFill>
                  <pic:spPr>
                    <a:xfrm>
                      <a:off x="0" y="0"/>
                      <a:ext cx="9009731" cy="551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DB" w:rsidRDefault="005117DB" w:rsidP="005117DB">
      <w:pPr>
        <w:tabs>
          <w:tab w:val="left" w:pos="426"/>
          <w:tab w:val="left" w:pos="1701"/>
        </w:tabs>
        <w:spacing w:line="240" w:lineRule="atLeast"/>
        <w:ind w:firstLine="0"/>
        <w:jc w:val="right"/>
        <w:rPr>
          <w:szCs w:val="28"/>
        </w:rPr>
        <w:sectPr w:rsidR="005117DB" w:rsidSect="008E6D9D">
          <w:pgSz w:w="16839" w:h="11907" w:orient="landscape" w:code="9"/>
          <w:pgMar w:top="1134" w:right="567" w:bottom="397" w:left="567" w:header="567" w:footer="74" w:gutter="0"/>
          <w:pgNumType w:start="1"/>
          <w:cols w:space="708"/>
          <w:titlePg/>
          <w:docGrid w:linePitch="381"/>
        </w:sectPr>
      </w:pPr>
    </w:p>
    <w:p w:rsidR="00C069E4" w:rsidRDefault="00C069E4" w:rsidP="003D2A71">
      <w:pPr>
        <w:pStyle w:val="a7"/>
        <w:ind w:left="6379" w:right="-3" w:firstLine="0"/>
        <w:jc w:val="left"/>
        <w:rPr>
          <w:sz w:val="24"/>
          <w:szCs w:val="24"/>
        </w:rPr>
      </w:pPr>
      <w:r w:rsidRPr="00A42BD4">
        <w:rPr>
          <w:sz w:val="24"/>
          <w:szCs w:val="24"/>
        </w:rPr>
        <w:t xml:space="preserve">Приложение </w:t>
      </w:r>
    </w:p>
    <w:p w:rsidR="00C069E4" w:rsidRDefault="00C069E4" w:rsidP="003D2A71">
      <w:pPr>
        <w:pStyle w:val="a7"/>
        <w:ind w:left="6379" w:right="-3" w:firstLine="0"/>
        <w:rPr>
          <w:sz w:val="24"/>
          <w:szCs w:val="24"/>
        </w:rPr>
      </w:pPr>
      <w:r w:rsidRPr="00306E4D">
        <w:rPr>
          <w:sz w:val="24"/>
          <w:szCs w:val="24"/>
        </w:rPr>
        <w:t xml:space="preserve">к </w:t>
      </w:r>
      <w:r>
        <w:rPr>
          <w:sz w:val="24"/>
          <w:szCs w:val="24"/>
        </w:rPr>
        <w:t xml:space="preserve">чертежу </w:t>
      </w:r>
      <w:r w:rsidRPr="00306E4D">
        <w:rPr>
          <w:sz w:val="24"/>
          <w:szCs w:val="24"/>
        </w:rPr>
        <w:t xml:space="preserve">межевания территории </w:t>
      </w:r>
      <w:r w:rsidRPr="00556B10">
        <w:rPr>
          <w:sz w:val="24"/>
          <w:szCs w:val="24"/>
        </w:rPr>
        <w:t>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</w:t>
      </w:r>
      <w:r>
        <w:rPr>
          <w:sz w:val="24"/>
          <w:szCs w:val="24"/>
        </w:rPr>
        <w:t>ниц территорий объектов культур</w:t>
      </w:r>
      <w:r w:rsidRPr="00556B10">
        <w:rPr>
          <w:sz w:val="24"/>
          <w:szCs w:val="24"/>
        </w:rPr>
        <w:t>ного наследия, границ зон с особыми условиями использования территорий, границ зон действия публичных сервитутов</w:t>
      </w:r>
    </w:p>
    <w:p w:rsidR="00C069E4" w:rsidRDefault="00C069E4" w:rsidP="008E6D9D">
      <w:pPr>
        <w:pStyle w:val="a7"/>
        <w:ind w:left="5670" w:firstLine="0"/>
        <w:rPr>
          <w:sz w:val="24"/>
          <w:szCs w:val="24"/>
        </w:rPr>
      </w:pPr>
      <w:r w:rsidRPr="00A42BD4">
        <w:rPr>
          <w:sz w:val="24"/>
          <w:szCs w:val="24"/>
        </w:rPr>
        <w:t xml:space="preserve"> </w:t>
      </w:r>
    </w:p>
    <w:p w:rsidR="00C069E4" w:rsidRPr="00A42BD4" w:rsidRDefault="00C069E4" w:rsidP="008E6D9D">
      <w:pPr>
        <w:pStyle w:val="a7"/>
        <w:jc w:val="right"/>
        <w:rPr>
          <w:sz w:val="26"/>
          <w:szCs w:val="26"/>
        </w:rPr>
      </w:pPr>
    </w:p>
    <w:p w:rsidR="00C069E4" w:rsidRPr="003D2A71" w:rsidRDefault="00C069E4" w:rsidP="008E6D9D">
      <w:pPr>
        <w:pStyle w:val="S9"/>
        <w:ind w:firstLine="0"/>
        <w:jc w:val="center"/>
        <w:rPr>
          <w:color w:val="000000" w:themeColor="text1"/>
          <w:sz w:val="24"/>
          <w:szCs w:val="26"/>
        </w:rPr>
      </w:pPr>
      <w:r w:rsidRPr="003D2A71">
        <w:rPr>
          <w:color w:val="000000" w:themeColor="text1"/>
          <w:sz w:val="24"/>
          <w:szCs w:val="26"/>
        </w:rPr>
        <w:t>СВЕДЕНИЯ</w:t>
      </w:r>
    </w:p>
    <w:p w:rsidR="00C069E4" w:rsidRPr="003D2A71" w:rsidRDefault="00C069E4" w:rsidP="008E6D9D">
      <w:pPr>
        <w:pStyle w:val="S9"/>
        <w:ind w:firstLine="0"/>
        <w:jc w:val="center"/>
        <w:rPr>
          <w:color w:val="000000" w:themeColor="text1"/>
          <w:sz w:val="24"/>
          <w:szCs w:val="26"/>
        </w:rPr>
      </w:pPr>
      <w:r w:rsidRPr="003D2A71">
        <w:rPr>
          <w:color w:val="000000" w:themeColor="text1"/>
          <w:sz w:val="24"/>
          <w:szCs w:val="26"/>
        </w:rPr>
        <w:t>об образуемом земельном участке на кадастровом плане территории</w:t>
      </w:r>
    </w:p>
    <w:p w:rsidR="00C069E4" w:rsidRPr="003D2A71" w:rsidRDefault="00C069E4" w:rsidP="008E6D9D">
      <w:pPr>
        <w:pStyle w:val="S9"/>
        <w:jc w:val="center"/>
        <w:rPr>
          <w:sz w:val="24"/>
          <w:szCs w:val="26"/>
        </w:rPr>
      </w:pPr>
    </w:p>
    <w:tbl>
      <w:tblPr>
        <w:tblW w:w="489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561"/>
        <w:gridCol w:w="2976"/>
        <w:gridCol w:w="1133"/>
        <w:gridCol w:w="2836"/>
      </w:tblGrid>
      <w:tr w:rsidR="00FB365F" w:rsidRPr="003D2A71" w:rsidTr="00CA053D">
        <w:tc>
          <w:tcPr>
            <w:tcW w:w="714" w:type="pct"/>
          </w:tcPr>
          <w:p w:rsidR="003D2A71" w:rsidRDefault="00C069E4" w:rsidP="003D2A7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3D2A71">
              <w:rPr>
                <w:sz w:val="24"/>
                <w:szCs w:val="26"/>
              </w:rPr>
              <w:t xml:space="preserve">Условный </w:t>
            </w:r>
          </w:p>
          <w:p w:rsidR="00FB365F" w:rsidRDefault="00C069E4" w:rsidP="003D2A7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3D2A71">
              <w:rPr>
                <w:sz w:val="24"/>
                <w:szCs w:val="26"/>
              </w:rPr>
              <w:t xml:space="preserve">номер </w:t>
            </w:r>
          </w:p>
          <w:p w:rsidR="00C069E4" w:rsidRPr="003D2A71" w:rsidRDefault="00C069E4" w:rsidP="003D2A71">
            <w:pPr>
              <w:pStyle w:val="S9"/>
              <w:ind w:left="-57" w:right="-57" w:firstLine="0"/>
              <w:jc w:val="center"/>
              <w:rPr>
                <w:color w:val="FF0000"/>
                <w:sz w:val="24"/>
                <w:szCs w:val="26"/>
              </w:rPr>
            </w:pPr>
            <w:r w:rsidRPr="003D2A71">
              <w:rPr>
                <w:sz w:val="24"/>
                <w:szCs w:val="26"/>
              </w:rPr>
              <w:t>земельного участка на чертеже</w:t>
            </w:r>
          </w:p>
        </w:tc>
        <w:tc>
          <w:tcPr>
            <w:tcW w:w="786" w:type="pct"/>
          </w:tcPr>
          <w:p w:rsidR="003D2A71" w:rsidRDefault="00C069E4" w:rsidP="003D2A7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3D2A71">
              <w:rPr>
                <w:sz w:val="24"/>
                <w:szCs w:val="26"/>
              </w:rPr>
              <w:t xml:space="preserve">Учетный </w:t>
            </w:r>
          </w:p>
          <w:p w:rsidR="003D2A71" w:rsidRDefault="00C069E4" w:rsidP="003D2A7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3D2A71">
              <w:rPr>
                <w:sz w:val="24"/>
                <w:szCs w:val="26"/>
              </w:rPr>
              <w:t xml:space="preserve">номер </w:t>
            </w:r>
          </w:p>
          <w:p w:rsidR="00C069E4" w:rsidRPr="003D2A71" w:rsidRDefault="00C069E4" w:rsidP="003D2A71">
            <w:pPr>
              <w:pStyle w:val="S9"/>
              <w:ind w:left="-57" w:right="-57" w:firstLine="0"/>
              <w:jc w:val="center"/>
              <w:rPr>
                <w:color w:val="FF0000"/>
                <w:sz w:val="24"/>
                <w:szCs w:val="26"/>
              </w:rPr>
            </w:pPr>
            <w:r w:rsidRPr="003D2A71">
              <w:rPr>
                <w:sz w:val="24"/>
                <w:szCs w:val="26"/>
              </w:rPr>
              <w:t>кадастрового квартала</w:t>
            </w:r>
          </w:p>
        </w:tc>
        <w:tc>
          <w:tcPr>
            <w:tcW w:w="1499" w:type="pct"/>
          </w:tcPr>
          <w:p w:rsidR="00FB365F" w:rsidRDefault="00C069E4" w:rsidP="003D2A7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3D2A71">
              <w:rPr>
                <w:sz w:val="24"/>
                <w:szCs w:val="26"/>
              </w:rPr>
              <w:t xml:space="preserve">Вид разрешенного </w:t>
            </w:r>
          </w:p>
          <w:p w:rsidR="003D2A71" w:rsidRDefault="00C069E4" w:rsidP="003D2A7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3D2A71">
              <w:rPr>
                <w:sz w:val="24"/>
                <w:szCs w:val="26"/>
              </w:rPr>
              <w:t xml:space="preserve">использования образуемого земельного участка </w:t>
            </w:r>
          </w:p>
          <w:p w:rsidR="003D2A71" w:rsidRDefault="00C069E4" w:rsidP="003D2A7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3D2A71">
              <w:rPr>
                <w:sz w:val="24"/>
                <w:szCs w:val="26"/>
              </w:rPr>
              <w:t xml:space="preserve">в соответствии с проектом </w:t>
            </w:r>
          </w:p>
          <w:p w:rsidR="00C069E4" w:rsidRPr="003D2A71" w:rsidRDefault="00C069E4" w:rsidP="003D2A71">
            <w:pPr>
              <w:pStyle w:val="S9"/>
              <w:ind w:left="-57" w:right="-57" w:firstLine="0"/>
              <w:jc w:val="center"/>
              <w:rPr>
                <w:color w:val="FF0000"/>
                <w:sz w:val="24"/>
                <w:szCs w:val="26"/>
              </w:rPr>
            </w:pPr>
            <w:r w:rsidRPr="003D2A71">
              <w:rPr>
                <w:sz w:val="24"/>
                <w:szCs w:val="26"/>
              </w:rPr>
              <w:t>планировки территории</w:t>
            </w:r>
          </w:p>
        </w:tc>
        <w:tc>
          <w:tcPr>
            <w:tcW w:w="571" w:type="pct"/>
          </w:tcPr>
          <w:p w:rsidR="00FB365F" w:rsidRDefault="00C069E4" w:rsidP="003D2A7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3D2A71">
              <w:rPr>
                <w:sz w:val="24"/>
                <w:szCs w:val="26"/>
              </w:rPr>
              <w:t xml:space="preserve">Площадь земельного участка, </w:t>
            </w:r>
          </w:p>
          <w:p w:rsidR="00C069E4" w:rsidRPr="003D2A71" w:rsidRDefault="00C069E4" w:rsidP="003D2A7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3D2A71">
              <w:rPr>
                <w:sz w:val="24"/>
                <w:szCs w:val="26"/>
              </w:rPr>
              <w:t>га</w:t>
            </w:r>
          </w:p>
        </w:tc>
        <w:tc>
          <w:tcPr>
            <w:tcW w:w="1429" w:type="pct"/>
          </w:tcPr>
          <w:p w:rsidR="003D2A71" w:rsidRDefault="00C069E4" w:rsidP="003D2A7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3D2A71">
              <w:rPr>
                <w:sz w:val="24"/>
                <w:szCs w:val="26"/>
              </w:rPr>
              <w:t xml:space="preserve">Адрес </w:t>
            </w:r>
          </w:p>
          <w:p w:rsidR="003D2A71" w:rsidRDefault="00C069E4" w:rsidP="003D2A71">
            <w:pPr>
              <w:pStyle w:val="S9"/>
              <w:ind w:left="-57" w:right="-57" w:firstLine="0"/>
              <w:jc w:val="center"/>
              <w:rPr>
                <w:sz w:val="24"/>
                <w:szCs w:val="26"/>
              </w:rPr>
            </w:pPr>
            <w:r w:rsidRPr="003D2A71">
              <w:rPr>
                <w:sz w:val="24"/>
                <w:szCs w:val="26"/>
              </w:rPr>
              <w:t xml:space="preserve">земельного </w:t>
            </w:r>
          </w:p>
          <w:p w:rsidR="00C069E4" w:rsidRPr="003D2A71" w:rsidRDefault="00C069E4" w:rsidP="003D2A71">
            <w:pPr>
              <w:pStyle w:val="S9"/>
              <w:ind w:left="-57" w:right="-57" w:firstLine="0"/>
              <w:jc w:val="center"/>
              <w:rPr>
                <w:color w:val="FF0000"/>
                <w:sz w:val="24"/>
                <w:szCs w:val="26"/>
              </w:rPr>
            </w:pPr>
            <w:r w:rsidRPr="003D2A71">
              <w:rPr>
                <w:sz w:val="24"/>
                <w:szCs w:val="26"/>
              </w:rPr>
              <w:t>участка</w:t>
            </w:r>
          </w:p>
        </w:tc>
      </w:tr>
    </w:tbl>
    <w:p w:rsidR="00C069E4" w:rsidRPr="002941B8" w:rsidRDefault="00C069E4" w:rsidP="008E6D9D">
      <w:pPr>
        <w:pStyle w:val="S9"/>
        <w:jc w:val="center"/>
        <w:rPr>
          <w:color w:val="FF0000"/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20"/>
        <w:gridCol w:w="1558"/>
        <w:gridCol w:w="2977"/>
        <w:gridCol w:w="1133"/>
        <w:gridCol w:w="2834"/>
      </w:tblGrid>
      <w:tr w:rsidR="003D2A71" w:rsidRPr="003D2A71" w:rsidTr="00CA053D">
        <w:trPr>
          <w:tblHeader/>
        </w:trPr>
        <w:tc>
          <w:tcPr>
            <w:tcW w:w="715" w:type="pct"/>
          </w:tcPr>
          <w:p w:rsidR="00C069E4" w:rsidRPr="003D2A71" w:rsidRDefault="00C069E4" w:rsidP="008E6D9D">
            <w:pPr>
              <w:pStyle w:val="S9"/>
              <w:ind w:firstLine="0"/>
              <w:jc w:val="center"/>
              <w:rPr>
                <w:sz w:val="24"/>
              </w:rPr>
            </w:pPr>
            <w:r w:rsidRPr="003D2A71">
              <w:rPr>
                <w:sz w:val="24"/>
              </w:rPr>
              <w:t>1</w:t>
            </w:r>
          </w:p>
        </w:tc>
        <w:tc>
          <w:tcPr>
            <w:tcW w:w="785" w:type="pct"/>
          </w:tcPr>
          <w:p w:rsidR="00C069E4" w:rsidRPr="003D2A71" w:rsidRDefault="00C069E4" w:rsidP="008E6D9D">
            <w:pPr>
              <w:pStyle w:val="S9"/>
              <w:ind w:firstLine="0"/>
              <w:jc w:val="center"/>
              <w:rPr>
                <w:sz w:val="24"/>
              </w:rPr>
            </w:pPr>
            <w:r w:rsidRPr="003D2A71">
              <w:rPr>
                <w:sz w:val="24"/>
              </w:rPr>
              <w:t>2</w:t>
            </w:r>
          </w:p>
        </w:tc>
        <w:tc>
          <w:tcPr>
            <w:tcW w:w="1500" w:type="pct"/>
          </w:tcPr>
          <w:p w:rsidR="00C069E4" w:rsidRPr="003D2A71" w:rsidRDefault="00C069E4" w:rsidP="008E6D9D">
            <w:pPr>
              <w:pStyle w:val="S9"/>
              <w:ind w:firstLine="0"/>
              <w:jc w:val="center"/>
              <w:rPr>
                <w:sz w:val="24"/>
              </w:rPr>
            </w:pPr>
            <w:r w:rsidRPr="003D2A71">
              <w:rPr>
                <w:sz w:val="24"/>
              </w:rPr>
              <w:t>3</w:t>
            </w:r>
          </w:p>
        </w:tc>
        <w:tc>
          <w:tcPr>
            <w:tcW w:w="571" w:type="pct"/>
          </w:tcPr>
          <w:p w:rsidR="00C069E4" w:rsidRPr="003D2A71" w:rsidRDefault="00C069E4" w:rsidP="008E6D9D">
            <w:pPr>
              <w:pStyle w:val="S9"/>
              <w:ind w:firstLine="0"/>
              <w:jc w:val="center"/>
              <w:rPr>
                <w:sz w:val="24"/>
              </w:rPr>
            </w:pPr>
            <w:r w:rsidRPr="003D2A71">
              <w:rPr>
                <w:sz w:val="24"/>
              </w:rPr>
              <w:t>4</w:t>
            </w:r>
          </w:p>
        </w:tc>
        <w:tc>
          <w:tcPr>
            <w:tcW w:w="1428" w:type="pct"/>
          </w:tcPr>
          <w:p w:rsidR="00C069E4" w:rsidRPr="003D2A71" w:rsidRDefault="00C069E4" w:rsidP="008E6D9D">
            <w:pPr>
              <w:pStyle w:val="S9"/>
              <w:ind w:firstLine="0"/>
              <w:jc w:val="center"/>
              <w:rPr>
                <w:sz w:val="24"/>
              </w:rPr>
            </w:pPr>
            <w:r w:rsidRPr="003D2A71">
              <w:rPr>
                <w:sz w:val="24"/>
              </w:rPr>
              <w:t>5</w:t>
            </w:r>
          </w:p>
        </w:tc>
      </w:tr>
      <w:tr w:rsidR="00CA053D" w:rsidRPr="003D2A71" w:rsidTr="00CA053D">
        <w:tc>
          <w:tcPr>
            <w:tcW w:w="715" w:type="pct"/>
          </w:tcPr>
          <w:p w:rsidR="00C069E4" w:rsidRPr="003D2A71" w:rsidRDefault="00C069E4" w:rsidP="008E6D9D">
            <w:pPr>
              <w:pStyle w:val="S9"/>
              <w:ind w:firstLine="0"/>
              <w:jc w:val="center"/>
              <w:rPr>
                <w:sz w:val="24"/>
              </w:rPr>
            </w:pPr>
            <w:r w:rsidRPr="003D2A71">
              <w:rPr>
                <w:noProof/>
                <w:sz w:val="24"/>
              </w:rPr>
              <w:t>ЗУ 1</w:t>
            </w:r>
          </w:p>
        </w:tc>
        <w:tc>
          <w:tcPr>
            <w:tcW w:w="785" w:type="pct"/>
            <w:tcBorders>
              <w:bottom w:val="single" w:sz="4" w:space="0" w:color="000000"/>
            </w:tcBorders>
          </w:tcPr>
          <w:p w:rsidR="00C069E4" w:rsidRPr="003D2A71" w:rsidRDefault="00C069E4" w:rsidP="003D2A71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3D2A71">
              <w:rPr>
                <w:sz w:val="24"/>
              </w:rPr>
              <w:t>54:35:074220</w:t>
            </w:r>
          </w:p>
        </w:tc>
        <w:tc>
          <w:tcPr>
            <w:tcW w:w="1500" w:type="pct"/>
            <w:tcBorders>
              <w:bottom w:val="single" w:sz="4" w:space="0" w:color="000000"/>
            </w:tcBorders>
          </w:tcPr>
          <w:p w:rsidR="00C069E4" w:rsidRPr="003D2A71" w:rsidRDefault="00C069E4" w:rsidP="008E6D9D">
            <w:pPr>
              <w:pStyle w:val="S9"/>
              <w:ind w:firstLine="0"/>
              <w:rPr>
                <w:sz w:val="24"/>
              </w:rPr>
            </w:pPr>
            <w:r w:rsidRPr="003D2A71">
              <w:rPr>
                <w:sz w:val="24"/>
              </w:rPr>
              <w:t xml:space="preserve">Религиозное использование </w:t>
            </w:r>
          </w:p>
        </w:tc>
        <w:tc>
          <w:tcPr>
            <w:tcW w:w="571" w:type="pct"/>
          </w:tcPr>
          <w:p w:rsidR="00C069E4" w:rsidRPr="003D2A71" w:rsidRDefault="00C069E4" w:rsidP="008E6D9D">
            <w:pPr>
              <w:pStyle w:val="S9"/>
              <w:ind w:firstLine="0"/>
              <w:jc w:val="center"/>
              <w:rPr>
                <w:sz w:val="24"/>
              </w:rPr>
            </w:pPr>
            <w:r w:rsidRPr="003D2A71">
              <w:rPr>
                <w:sz w:val="24"/>
              </w:rPr>
              <w:t>0,8134</w:t>
            </w:r>
          </w:p>
        </w:tc>
        <w:tc>
          <w:tcPr>
            <w:tcW w:w="1428" w:type="pct"/>
          </w:tcPr>
          <w:p w:rsidR="00C069E4" w:rsidRPr="003D2A71" w:rsidRDefault="00C069E4" w:rsidP="00CA053D">
            <w:pPr>
              <w:pStyle w:val="S9"/>
              <w:ind w:firstLine="0"/>
              <w:rPr>
                <w:color w:val="FF0000"/>
                <w:sz w:val="24"/>
              </w:rPr>
            </w:pPr>
            <w:r w:rsidRPr="003D2A71">
              <w:rPr>
                <w:sz w:val="24"/>
              </w:rPr>
              <w:t>Российская Федерация, Новосибирская область, город Новосибирск, ул.</w:t>
            </w:r>
            <w:r w:rsidR="00CA053D">
              <w:rPr>
                <w:sz w:val="24"/>
              </w:rPr>
              <w:t> </w:t>
            </w:r>
            <w:r w:rsidRPr="003D2A71">
              <w:rPr>
                <w:sz w:val="24"/>
              </w:rPr>
              <w:t>Большевистская, 229</w:t>
            </w:r>
          </w:p>
        </w:tc>
      </w:tr>
      <w:tr w:rsidR="003D2A71" w:rsidRPr="003D2A71" w:rsidTr="00CA053D">
        <w:tc>
          <w:tcPr>
            <w:tcW w:w="715" w:type="pct"/>
            <w:tcBorders>
              <w:right w:val="nil"/>
            </w:tcBorders>
          </w:tcPr>
          <w:p w:rsidR="003D2A71" w:rsidRPr="003D2A71" w:rsidRDefault="003D2A71" w:rsidP="008E6D9D">
            <w:pPr>
              <w:pStyle w:val="S9"/>
              <w:ind w:firstLine="0"/>
              <w:jc w:val="center"/>
              <w:rPr>
                <w:noProof/>
                <w:sz w:val="24"/>
              </w:rPr>
            </w:pPr>
          </w:p>
        </w:tc>
        <w:tc>
          <w:tcPr>
            <w:tcW w:w="2285" w:type="pct"/>
            <w:gridSpan w:val="2"/>
            <w:tcBorders>
              <w:left w:val="nil"/>
            </w:tcBorders>
          </w:tcPr>
          <w:p w:rsidR="003D2A71" w:rsidRPr="003D2A71" w:rsidRDefault="003D2A71" w:rsidP="008E6D9D">
            <w:pPr>
              <w:pStyle w:val="S9"/>
              <w:ind w:firstLine="0"/>
              <w:rPr>
                <w:sz w:val="24"/>
              </w:rPr>
            </w:pPr>
            <w:r w:rsidRPr="003D2A71">
              <w:rPr>
                <w:sz w:val="24"/>
              </w:rPr>
              <w:t>Итого:</w:t>
            </w:r>
          </w:p>
        </w:tc>
        <w:tc>
          <w:tcPr>
            <w:tcW w:w="571" w:type="pct"/>
          </w:tcPr>
          <w:p w:rsidR="003D2A71" w:rsidRPr="003D2A71" w:rsidRDefault="003D2A71" w:rsidP="008E6D9D">
            <w:pPr>
              <w:pStyle w:val="S9"/>
              <w:ind w:firstLine="0"/>
              <w:jc w:val="center"/>
              <w:rPr>
                <w:sz w:val="24"/>
              </w:rPr>
            </w:pPr>
            <w:r w:rsidRPr="003D2A71">
              <w:rPr>
                <w:sz w:val="24"/>
              </w:rPr>
              <w:t>0,8134</w:t>
            </w:r>
          </w:p>
        </w:tc>
        <w:tc>
          <w:tcPr>
            <w:tcW w:w="1428" w:type="pct"/>
          </w:tcPr>
          <w:p w:rsidR="003D2A71" w:rsidRDefault="003D2A71" w:rsidP="003D2A71">
            <w:pPr>
              <w:pStyle w:val="S9"/>
              <w:ind w:firstLine="0"/>
              <w:rPr>
                <w:sz w:val="24"/>
              </w:rPr>
            </w:pPr>
          </w:p>
        </w:tc>
      </w:tr>
    </w:tbl>
    <w:p w:rsidR="003D2A71" w:rsidRPr="0075601C" w:rsidRDefault="003D2A71" w:rsidP="003D2A7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C069E4" w:rsidRDefault="00C069E4" w:rsidP="008E6D9D">
      <w:pPr>
        <w:pStyle w:val="a7"/>
        <w:jc w:val="right"/>
        <w:rPr>
          <w:sz w:val="26"/>
          <w:szCs w:val="26"/>
        </w:rPr>
      </w:pPr>
    </w:p>
    <w:p w:rsidR="00C069E4" w:rsidRDefault="00C069E4" w:rsidP="008E6D9D">
      <w:pPr>
        <w:pStyle w:val="a7"/>
        <w:jc w:val="right"/>
        <w:rPr>
          <w:sz w:val="26"/>
          <w:szCs w:val="26"/>
        </w:rPr>
      </w:pPr>
    </w:p>
    <w:p w:rsidR="00C069E4" w:rsidRDefault="00C069E4" w:rsidP="008E6D9D">
      <w:pPr>
        <w:pStyle w:val="a7"/>
        <w:ind w:left="5670" w:firstLine="0"/>
      </w:pPr>
    </w:p>
    <w:sectPr w:rsidR="00C069E4" w:rsidSect="003D2A71">
      <w:headerReference w:type="default" r:id="rId29"/>
      <w:pgSz w:w="11906" w:h="16838" w:code="9"/>
      <w:pgMar w:top="1134" w:right="567" w:bottom="567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3A1B" w:rsidRDefault="00C93A1B" w:rsidP="007B56B1">
      <w:r>
        <w:separator/>
      </w:r>
    </w:p>
    <w:p w:rsidR="00C93A1B" w:rsidRDefault="00C93A1B"/>
  </w:endnote>
  <w:endnote w:type="continuationSeparator" w:id="0">
    <w:p w:rsidR="00C93A1B" w:rsidRDefault="00C93A1B" w:rsidP="007B56B1">
      <w:r>
        <w:continuationSeparator/>
      </w:r>
    </w:p>
    <w:p w:rsidR="00C93A1B" w:rsidRDefault="00C93A1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A1B" w:rsidRPr="00AD5B51" w:rsidRDefault="00C93A1B" w:rsidP="00AD5B5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3A1B" w:rsidRDefault="00C93A1B" w:rsidP="007B56B1">
      <w:r>
        <w:separator/>
      </w:r>
    </w:p>
    <w:p w:rsidR="00C93A1B" w:rsidRDefault="00C93A1B"/>
  </w:footnote>
  <w:footnote w:type="continuationSeparator" w:id="0">
    <w:p w:rsidR="00C93A1B" w:rsidRDefault="00C93A1B" w:rsidP="007B56B1">
      <w:r>
        <w:continuationSeparator/>
      </w:r>
    </w:p>
    <w:p w:rsidR="00C93A1B" w:rsidRDefault="00C93A1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A1B" w:rsidRDefault="0042596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C93A1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93A1B">
      <w:rPr>
        <w:rStyle w:val="a4"/>
        <w:noProof/>
      </w:rPr>
      <w:t>18</w:t>
    </w:r>
    <w:r>
      <w:rPr>
        <w:rStyle w:val="a4"/>
      </w:rPr>
      <w:fldChar w:fldCharType="end"/>
    </w:r>
  </w:p>
  <w:p w:rsidR="00C93A1B" w:rsidRDefault="00C93A1B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A1B" w:rsidRDefault="00C93A1B" w:rsidP="00873EAC">
    <w:pPr>
      <w:pStyle w:val="a3"/>
      <w:spacing w:after="120"/>
      <w:jc w:val="center"/>
    </w:pPr>
    <w:r>
      <w:t>2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302639"/>
    </w:sdtPr>
    <w:sdtEndPr>
      <w:rPr>
        <w:sz w:val="24"/>
        <w:szCs w:val="24"/>
      </w:rPr>
    </w:sdtEndPr>
    <w:sdtContent>
      <w:p w:rsidR="00C93A1B" w:rsidRPr="00555293" w:rsidRDefault="0042596D">
        <w:pPr>
          <w:pStyle w:val="a3"/>
          <w:jc w:val="center"/>
          <w:rPr>
            <w:sz w:val="24"/>
            <w:szCs w:val="24"/>
          </w:rPr>
        </w:pP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A1B" w:rsidRDefault="0042596D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C93A1B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90752C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</w:sdtPr>
    <w:sdtContent>
      <w:p w:rsidR="00C93A1B" w:rsidRDefault="0042596D" w:rsidP="0022213A">
        <w:pPr>
          <w:pStyle w:val="a3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C93A1B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C93A1B">
          <w:rPr>
            <w:noProof/>
            <w:sz w:val="24"/>
            <w:szCs w:val="24"/>
          </w:rPr>
          <w:t>2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A1B" w:rsidRDefault="0042596D" w:rsidP="00AD5B51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93A1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93A1B" w:rsidRDefault="00C93A1B" w:rsidP="00AD5B51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9710447"/>
    </w:sdtPr>
    <w:sdtEndPr>
      <w:rPr>
        <w:sz w:val="24"/>
      </w:rPr>
    </w:sdtEndPr>
    <w:sdtContent>
      <w:p w:rsidR="00C93A1B" w:rsidRPr="00235B9F" w:rsidRDefault="0042596D" w:rsidP="00235B9F">
        <w:pPr>
          <w:pStyle w:val="a3"/>
          <w:ind w:firstLine="0"/>
          <w:jc w:val="center"/>
          <w:rPr>
            <w:sz w:val="24"/>
          </w:rPr>
        </w:pPr>
        <w:r w:rsidRPr="00235B9F">
          <w:rPr>
            <w:sz w:val="24"/>
          </w:rPr>
          <w:fldChar w:fldCharType="begin"/>
        </w:r>
        <w:r w:rsidR="00C93A1B" w:rsidRPr="00235B9F">
          <w:rPr>
            <w:sz w:val="24"/>
          </w:rPr>
          <w:instrText>PAGE   \* MERGEFORMAT</w:instrText>
        </w:r>
        <w:r w:rsidRPr="00235B9F">
          <w:rPr>
            <w:sz w:val="24"/>
          </w:rPr>
          <w:fldChar w:fldCharType="separate"/>
        </w:r>
        <w:r w:rsidR="00631AF6">
          <w:rPr>
            <w:noProof/>
            <w:sz w:val="24"/>
          </w:rPr>
          <w:t>30</w:t>
        </w:r>
        <w:r w:rsidRPr="00235B9F">
          <w:rPr>
            <w:sz w:val="24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A1B" w:rsidRDefault="0042596D" w:rsidP="00AD5B51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93A1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93A1B" w:rsidRDefault="00C93A1B" w:rsidP="00AD5B51">
    <w:pPr>
      <w:pStyle w:val="a3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302635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C93A1B" w:rsidRPr="00235B9F" w:rsidRDefault="0042596D" w:rsidP="00235B9F">
        <w:pPr>
          <w:pStyle w:val="a3"/>
          <w:ind w:firstLine="0"/>
          <w:jc w:val="center"/>
          <w:rPr>
            <w:sz w:val="24"/>
          </w:rPr>
        </w:pPr>
        <w:r w:rsidRPr="00235B9F">
          <w:rPr>
            <w:sz w:val="24"/>
          </w:rPr>
          <w:fldChar w:fldCharType="begin"/>
        </w:r>
        <w:r w:rsidR="00C93A1B" w:rsidRPr="00235B9F">
          <w:rPr>
            <w:sz w:val="24"/>
          </w:rPr>
          <w:instrText>PAGE   \* MERGEFORMAT</w:instrText>
        </w:r>
        <w:r w:rsidRPr="00235B9F">
          <w:rPr>
            <w:sz w:val="24"/>
          </w:rPr>
          <w:fldChar w:fldCharType="separate"/>
        </w:r>
        <w:r w:rsidR="00C93A1B">
          <w:rPr>
            <w:noProof/>
            <w:sz w:val="24"/>
          </w:rPr>
          <w:t>2</w:t>
        </w:r>
        <w:r w:rsidRPr="00235B9F">
          <w:rPr>
            <w:sz w:val="24"/>
          </w:rPr>
          <w:fldChar w:fldCharType="end"/>
        </w:r>
      </w:p>
    </w:sdtContent>
  </w:sdt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302645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C93A1B" w:rsidRPr="002C59FF" w:rsidRDefault="0042596D" w:rsidP="008E6D9D">
        <w:pPr>
          <w:pStyle w:val="a3"/>
          <w:tabs>
            <w:tab w:val="clear" w:pos="4153"/>
            <w:tab w:val="clear" w:pos="8306"/>
          </w:tabs>
          <w:ind w:firstLine="0"/>
          <w:jc w:val="center"/>
          <w:rPr>
            <w:sz w:val="24"/>
          </w:rPr>
        </w:pPr>
        <w:r w:rsidRPr="002C59FF">
          <w:rPr>
            <w:sz w:val="24"/>
          </w:rPr>
          <w:fldChar w:fldCharType="begin"/>
        </w:r>
        <w:r w:rsidR="00C93A1B" w:rsidRPr="002C59FF">
          <w:rPr>
            <w:sz w:val="24"/>
          </w:rPr>
          <w:instrText xml:space="preserve"> PAGE   \* MERGEFORMAT </w:instrText>
        </w:r>
        <w:r w:rsidRPr="002C59FF">
          <w:rPr>
            <w:sz w:val="24"/>
          </w:rPr>
          <w:fldChar w:fldCharType="separate"/>
        </w:r>
        <w:r w:rsidR="00631AF6">
          <w:rPr>
            <w:noProof/>
            <w:sz w:val="24"/>
          </w:rPr>
          <w:t>2</w:t>
        </w:r>
        <w:r w:rsidRPr="002C59FF">
          <w:rPr>
            <w:noProof/>
            <w:sz w:val="24"/>
          </w:rPr>
          <w:fldChar w:fldCharType="end"/>
        </w:r>
      </w:p>
    </w:sdtContent>
  </w:sdt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A1B" w:rsidRDefault="0042596D" w:rsidP="00873EA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93A1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93A1B" w:rsidRDefault="00C93A1B" w:rsidP="00873EAC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5F417A0"/>
    <w:multiLevelType w:val="hybridMultilevel"/>
    <w:tmpl w:val="13A0240C"/>
    <w:lvl w:ilvl="0" w:tplc="968045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6824A5B"/>
    <w:multiLevelType w:val="multilevel"/>
    <w:tmpl w:val="8AD822C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0A7C721C"/>
    <w:multiLevelType w:val="multilevel"/>
    <w:tmpl w:val="E892EBD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>
    <w:nsid w:val="0CCE78B1"/>
    <w:multiLevelType w:val="hybridMultilevel"/>
    <w:tmpl w:val="64324CC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176482"/>
    <w:multiLevelType w:val="multilevel"/>
    <w:tmpl w:val="2FE4832C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107058D9"/>
    <w:multiLevelType w:val="hybridMultilevel"/>
    <w:tmpl w:val="6A026E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>
    <w:nsid w:val="12D93F0C"/>
    <w:multiLevelType w:val="hybridMultilevel"/>
    <w:tmpl w:val="7A6CF6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4BF1861"/>
    <w:multiLevelType w:val="hybridMultilevel"/>
    <w:tmpl w:val="E2268F44"/>
    <w:lvl w:ilvl="0" w:tplc="D2D26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9AE4B57"/>
    <w:multiLevelType w:val="hybridMultilevel"/>
    <w:tmpl w:val="B1465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BF12B32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1F31509C"/>
    <w:multiLevelType w:val="hybridMultilevel"/>
    <w:tmpl w:val="A9BABF20"/>
    <w:lvl w:ilvl="0" w:tplc="BA88A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2C6448A"/>
    <w:multiLevelType w:val="hybridMultilevel"/>
    <w:tmpl w:val="25162A1A"/>
    <w:lvl w:ilvl="0" w:tplc="BED68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1">
    <w:nsid w:val="256B24D3"/>
    <w:multiLevelType w:val="hybridMultilevel"/>
    <w:tmpl w:val="D20CA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A2C242C"/>
    <w:multiLevelType w:val="multilevel"/>
    <w:tmpl w:val="D36A1D00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180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60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8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1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35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73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002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2680" w:hanging="1440"/>
      </w:pPr>
      <w:rPr>
        <w:rFonts w:cs="Times New Roman" w:hint="default"/>
      </w:rPr>
    </w:lvl>
  </w:abstractNum>
  <w:abstractNum w:abstractNumId="23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5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6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27">
    <w:nsid w:val="42282AE6"/>
    <w:multiLevelType w:val="hybridMultilevel"/>
    <w:tmpl w:val="E850CE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5E239D1"/>
    <w:multiLevelType w:val="hybridMultilevel"/>
    <w:tmpl w:val="6368F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69678D"/>
    <w:multiLevelType w:val="multilevel"/>
    <w:tmpl w:val="A634930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639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7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81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2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791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2188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5856" w:hanging="1440"/>
      </w:pPr>
      <w:rPr>
        <w:rFonts w:cs="Times New Roman" w:hint="default"/>
      </w:rPr>
    </w:lvl>
  </w:abstractNum>
  <w:abstractNum w:abstractNumId="30">
    <w:nsid w:val="4F3C76CF"/>
    <w:multiLevelType w:val="hybridMultilevel"/>
    <w:tmpl w:val="4CFCB400"/>
    <w:lvl w:ilvl="0" w:tplc="323203D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EA81DDA"/>
    <w:multiLevelType w:val="hybridMultilevel"/>
    <w:tmpl w:val="B9EC4942"/>
    <w:lvl w:ilvl="0" w:tplc="0419000F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1345FBF"/>
    <w:multiLevelType w:val="hybridMultilevel"/>
    <w:tmpl w:val="236C30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6895C01"/>
    <w:multiLevelType w:val="multilevel"/>
    <w:tmpl w:val="36D05B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531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85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3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-3160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-26656" w:hanging="1800"/>
      </w:pPr>
      <w:rPr>
        <w:rFonts w:cs="Times New Roman" w:hint="default"/>
      </w:rPr>
    </w:lvl>
  </w:abstractNum>
  <w:abstractNum w:abstractNumId="35">
    <w:nsid w:val="6B185378"/>
    <w:multiLevelType w:val="hybridMultilevel"/>
    <w:tmpl w:val="F76C9616"/>
    <w:lvl w:ilvl="0" w:tplc="F54C0A7C">
      <w:start w:val="1"/>
      <w:numFmt w:val="bullet"/>
      <w:lvlText w:val="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6">
    <w:nsid w:val="6EB27D04"/>
    <w:multiLevelType w:val="multilevel"/>
    <w:tmpl w:val="7FA2095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"/>
      <w:lvlJc w:val="left"/>
      <w:pPr>
        <w:ind w:left="141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3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5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47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800" w:hanging="1440"/>
      </w:pPr>
      <w:rPr>
        <w:rFonts w:cs="Times New Roman" w:hint="default"/>
      </w:rPr>
    </w:lvl>
  </w:abstractNum>
  <w:abstractNum w:abstractNumId="37">
    <w:nsid w:val="6FB40F65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1A75AE2"/>
    <w:multiLevelType w:val="hybridMultilevel"/>
    <w:tmpl w:val="EDEE6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CE35A0"/>
    <w:multiLevelType w:val="multilevel"/>
    <w:tmpl w:val="FA622FDA"/>
    <w:lvl w:ilvl="0">
      <w:start w:val="2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60" w:hanging="720"/>
      </w:pPr>
      <w:rPr>
        <w:rFonts w:cs="Times New Roman" w:hint="default"/>
      </w:rPr>
    </w:lvl>
    <w:lvl w:ilvl="2">
      <w:start w:val="7"/>
      <w:numFmt w:val="decimal"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880" w:hanging="2160"/>
      </w:pPr>
      <w:rPr>
        <w:rFonts w:cs="Times New Roman" w:hint="default"/>
      </w:rPr>
    </w:lvl>
  </w:abstractNum>
  <w:abstractNum w:abstractNumId="40">
    <w:nsid w:val="7690550F"/>
    <w:multiLevelType w:val="multilevel"/>
    <w:tmpl w:val="C6CC2F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41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2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3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44">
    <w:nsid w:val="7DB264CD"/>
    <w:multiLevelType w:val="hybridMultilevel"/>
    <w:tmpl w:val="03923600"/>
    <w:lvl w:ilvl="0" w:tplc="76DE82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4"/>
  </w:num>
  <w:num w:numId="2">
    <w:abstractNumId w:val="19"/>
  </w:num>
  <w:num w:numId="3">
    <w:abstractNumId w:val="28"/>
  </w:num>
  <w:num w:numId="4">
    <w:abstractNumId w:val="0"/>
  </w:num>
  <w:num w:numId="5">
    <w:abstractNumId w:val="8"/>
  </w:num>
  <w:num w:numId="6">
    <w:abstractNumId w:val="13"/>
  </w:num>
  <w:num w:numId="7">
    <w:abstractNumId w:val="33"/>
  </w:num>
  <w:num w:numId="8">
    <w:abstractNumId w:val="43"/>
  </w:num>
  <w:num w:numId="9">
    <w:abstractNumId w:val="45"/>
  </w:num>
  <w:num w:numId="10">
    <w:abstractNumId w:val="9"/>
  </w:num>
  <w:num w:numId="11">
    <w:abstractNumId w:val="12"/>
  </w:num>
  <w:num w:numId="12">
    <w:abstractNumId w:val="26"/>
  </w:num>
  <w:num w:numId="13">
    <w:abstractNumId w:val="41"/>
  </w:num>
  <w:num w:numId="14">
    <w:abstractNumId w:val="16"/>
  </w:num>
  <w:num w:numId="15">
    <w:abstractNumId w:val="25"/>
  </w:num>
  <w:num w:numId="16">
    <w:abstractNumId w:val="42"/>
  </w:num>
  <w:num w:numId="17">
    <w:abstractNumId w:val="35"/>
  </w:num>
  <w:num w:numId="18">
    <w:abstractNumId w:val="38"/>
  </w:num>
  <w:num w:numId="19">
    <w:abstractNumId w:val="3"/>
  </w:num>
  <w:num w:numId="20">
    <w:abstractNumId w:val="15"/>
  </w:num>
  <w:num w:numId="21">
    <w:abstractNumId w:val="30"/>
  </w:num>
  <w:num w:numId="22">
    <w:abstractNumId w:val="1"/>
  </w:num>
  <w:num w:numId="23">
    <w:abstractNumId w:val="23"/>
  </w:num>
  <w:num w:numId="24">
    <w:abstractNumId w:val="44"/>
  </w:num>
  <w:num w:numId="25">
    <w:abstractNumId w:val="10"/>
  </w:num>
  <w:num w:numId="26">
    <w:abstractNumId w:val="21"/>
  </w:num>
  <w:num w:numId="27">
    <w:abstractNumId w:val="7"/>
  </w:num>
  <w:num w:numId="28">
    <w:abstractNumId w:val="40"/>
  </w:num>
  <w:num w:numId="29">
    <w:abstractNumId w:val="11"/>
  </w:num>
  <w:num w:numId="30">
    <w:abstractNumId w:val="32"/>
  </w:num>
  <w:num w:numId="31">
    <w:abstractNumId w:val="27"/>
  </w:num>
  <w:num w:numId="32">
    <w:abstractNumId w:val="31"/>
  </w:num>
  <w:num w:numId="33">
    <w:abstractNumId w:val="14"/>
  </w:num>
  <w:num w:numId="34">
    <w:abstractNumId w:val="2"/>
  </w:num>
  <w:num w:numId="35">
    <w:abstractNumId w:val="34"/>
  </w:num>
  <w:num w:numId="36">
    <w:abstractNumId w:val="22"/>
  </w:num>
  <w:num w:numId="37">
    <w:abstractNumId w:val="29"/>
  </w:num>
  <w:num w:numId="38">
    <w:abstractNumId w:val="36"/>
  </w:num>
  <w:num w:numId="39">
    <w:abstractNumId w:val="17"/>
  </w:num>
  <w:num w:numId="40">
    <w:abstractNumId w:val="37"/>
  </w:num>
  <w:num w:numId="41">
    <w:abstractNumId w:val="39"/>
  </w:num>
  <w:num w:numId="42">
    <w:abstractNumId w:val="18"/>
  </w:num>
  <w:num w:numId="43">
    <w:abstractNumId w:val="6"/>
  </w:num>
  <w:num w:numId="44">
    <w:abstractNumId w:val="20"/>
  </w:num>
  <w:num w:numId="45">
    <w:abstractNumId w:val="4"/>
  </w:num>
  <w:num w:numId="46">
    <w:abstractNumId w:val="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1AEA"/>
    <w:rsid w:val="000120C5"/>
    <w:rsid w:val="00012254"/>
    <w:rsid w:val="00012BC2"/>
    <w:rsid w:val="00013F14"/>
    <w:rsid w:val="000149B6"/>
    <w:rsid w:val="00014D4F"/>
    <w:rsid w:val="0001500C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8C7"/>
    <w:rsid w:val="000259BC"/>
    <w:rsid w:val="00025F4B"/>
    <w:rsid w:val="00026343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6900"/>
    <w:rsid w:val="000372F4"/>
    <w:rsid w:val="000374C2"/>
    <w:rsid w:val="00037937"/>
    <w:rsid w:val="000401D7"/>
    <w:rsid w:val="00041C1F"/>
    <w:rsid w:val="00041D52"/>
    <w:rsid w:val="00042F32"/>
    <w:rsid w:val="00042F68"/>
    <w:rsid w:val="000448FC"/>
    <w:rsid w:val="00044994"/>
    <w:rsid w:val="00046182"/>
    <w:rsid w:val="000465BB"/>
    <w:rsid w:val="00047CF1"/>
    <w:rsid w:val="00050117"/>
    <w:rsid w:val="00050901"/>
    <w:rsid w:val="000512F0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2D19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6B6"/>
    <w:rsid w:val="0007471A"/>
    <w:rsid w:val="000751FA"/>
    <w:rsid w:val="00075AF2"/>
    <w:rsid w:val="00081A8A"/>
    <w:rsid w:val="00081BCB"/>
    <w:rsid w:val="000826F9"/>
    <w:rsid w:val="00082CF7"/>
    <w:rsid w:val="00083339"/>
    <w:rsid w:val="000849BE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6C29"/>
    <w:rsid w:val="00097169"/>
    <w:rsid w:val="000977E8"/>
    <w:rsid w:val="000A075A"/>
    <w:rsid w:val="000A108F"/>
    <w:rsid w:val="000A1EEC"/>
    <w:rsid w:val="000A2049"/>
    <w:rsid w:val="000A4147"/>
    <w:rsid w:val="000A4359"/>
    <w:rsid w:val="000A4ADB"/>
    <w:rsid w:val="000A58BF"/>
    <w:rsid w:val="000A68B1"/>
    <w:rsid w:val="000A6DE1"/>
    <w:rsid w:val="000B04E9"/>
    <w:rsid w:val="000B1404"/>
    <w:rsid w:val="000B14A2"/>
    <w:rsid w:val="000B1F59"/>
    <w:rsid w:val="000B26CE"/>
    <w:rsid w:val="000B27B1"/>
    <w:rsid w:val="000B3663"/>
    <w:rsid w:val="000B394F"/>
    <w:rsid w:val="000B440B"/>
    <w:rsid w:val="000B4EBB"/>
    <w:rsid w:val="000B6772"/>
    <w:rsid w:val="000C0910"/>
    <w:rsid w:val="000C1C6B"/>
    <w:rsid w:val="000C39D8"/>
    <w:rsid w:val="000C3E0E"/>
    <w:rsid w:val="000C486C"/>
    <w:rsid w:val="000C4AB8"/>
    <w:rsid w:val="000C5391"/>
    <w:rsid w:val="000C56E6"/>
    <w:rsid w:val="000C5E0A"/>
    <w:rsid w:val="000C77A3"/>
    <w:rsid w:val="000C7F6D"/>
    <w:rsid w:val="000D1599"/>
    <w:rsid w:val="000D1A17"/>
    <w:rsid w:val="000D1BA7"/>
    <w:rsid w:val="000D3124"/>
    <w:rsid w:val="000D4486"/>
    <w:rsid w:val="000D4CA8"/>
    <w:rsid w:val="000D73BE"/>
    <w:rsid w:val="000D73F7"/>
    <w:rsid w:val="000D7708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5837"/>
    <w:rsid w:val="00106093"/>
    <w:rsid w:val="00106445"/>
    <w:rsid w:val="00106496"/>
    <w:rsid w:val="00107070"/>
    <w:rsid w:val="00107607"/>
    <w:rsid w:val="0011073D"/>
    <w:rsid w:val="001114F0"/>
    <w:rsid w:val="001133FD"/>
    <w:rsid w:val="001141D2"/>
    <w:rsid w:val="001150C5"/>
    <w:rsid w:val="00115EB6"/>
    <w:rsid w:val="0011665B"/>
    <w:rsid w:val="00117802"/>
    <w:rsid w:val="00117E9B"/>
    <w:rsid w:val="00120699"/>
    <w:rsid w:val="001215FA"/>
    <w:rsid w:val="001217D3"/>
    <w:rsid w:val="00122FA2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30328"/>
    <w:rsid w:val="00130A34"/>
    <w:rsid w:val="00131A20"/>
    <w:rsid w:val="00131B08"/>
    <w:rsid w:val="00133E90"/>
    <w:rsid w:val="001349DA"/>
    <w:rsid w:val="00135DA9"/>
    <w:rsid w:val="00137009"/>
    <w:rsid w:val="00137947"/>
    <w:rsid w:val="00137BB6"/>
    <w:rsid w:val="00140DAC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2E53"/>
    <w:rsid w:val="00153529"/>
    <w:rsid w:val="0015383F"/>
    <w:rsid w:val="00156932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0648"/>
    <w:rsid w:val="00171561"/>
    <w:rsid w:val="00171972"/>
    <w:rsid w:val="00172354"/>
    <w:rsid w:val="001727CA"/>
    <w:rsid w:val="00172DE4"/>
    <w:rsid w:val="001734C8"/>
    <w:rsid w:val="00176AB3"/>
    <w:rsid w:val="00177976"/>
    <w:rsid w:val="00180E68"/>
    <w:rsid w:val="00181412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4652"/>
    <w:rsid w:val="0019521A"/>
    <w:rsid w:val="001958C8"/>
    <w:rsid w:val="00195938"/>
    <w:rsid w:val="0019651B"/>
    <w:rsid w:val="00196FFE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1729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34C"/>
    <w:rsid w:val="001D3B81"/>
    <w:rsid w:val="001D553A"/>
    <w:rsid w:val="001D7572"/>
    <w:rsid w:val="001D7B31"/>
    <w:rsid w:val="001E0085"/>
    <w:rsid w:val="001E1672"/>
    <w:rsid w:val="001E1E55"/>
    <w:rsid w:val="001E3B57"/>
    <w:rsid w:val="001E60BD"/>
    <w:rsid w:val="001E6117"/>
    <w:rsid w:val="001E6572"/>
    <w:rsid w:val="001E65A7"/>
    <w:rsid w:val="001E6FC1"/>
    <w:rsid w:val="001E7DBC"/>
    <w:rsid w:val="001F097B"/>
    <w:rsid w:val="001F2A12"/>
    <w:rsid w:val="001F50C2"/>
    <w:rsid w:val="001F53DC"/>
    <w:rsid w:val="001F6479"/>
    <w:rsid w:val="001F705C"/>
    <w:rsid w:val="001F7454"/>
    <w:rsid w:val="0020062B"/>
    <w:rsid w:val="00201283"/>
    <w:rsid w:val="002014A2"/>
    <w:rsid w:val="00201B08"/>
    <w:rsid w:val="00201C00"/>
    <w:rsid w:val="0020373F"/>
    <w:rsid w:val="002049B8"/>
    <w:rsid w:val="00204F2F"/>
    <w:rsid w:val="00205C70"/>
    <w:rsid w:val="00206542"/>
    <w:rsid w:val="0020762E"/>
    <w:rsid w:val="002077F2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213A"/>
    <w:rsid w:val="0022231A"/>
    <w:rsid w:val="0022335E"/>
    <w:rsid w:val="00224861"/>
    <w:rsid w:val="00225882"/>
    <w:rsid w:val="00226C55"/>
    <w:rsid w:val="00226CEB"/>
    <w:rsid w:val="00226E72"/>
    <w:rsid w:val="00230487"/>
    <w:rsid w:val="00231398"/>
    <w:rsid w:val="00231E15"/>
    <w:rsid w:val="00232D1E"/>
    <w:rsid w:val="00233022"/>
    <w:rsid w:val="002341F8"/>
    <w:rsid w:val="002344B8"/>
    <w:rsid w:val="00234AAC"/>
    <w:rsid w:val="00234C5C"/>
    <w:rsid w:val="0023525A"/>
    <w:rsid w:val="00235266"/>
    <w:rsid w:val="00235B58"/>
    <w:rsid w:val="00235B9F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1A95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32A2"/>
    <w:rsid w:val="00253498"/>
    <w:rsid w:val="0025404A"/>
    <w:rsid w:val="00254D40"/>
    <w:rsid w:val="00256420"/>
    <w:rsid w:val="00260094"/>
    <w:rsid w:val="0026036C"/>
    <w:rsid w:val="0026043E"/>
    <w:rsid w:val="00261326"/>
    <w:rsid w:val="0026295D"/>
    <w:rsid w:val="0026355A"/>
    <w:rsid w:val="00263B72"/>
    <w:rsid w:val="00263E64"/>
    <w:rsid w:val="00264046"/>
    <w:rsid w:val="00264176"/>
    <w:rsid w:val="00266A92"/>
    <w:rsid w:val="00266C2E"/>
    <w:rsid w:val="00266DF2"/>
    <w:rsid w:val="00266F44"/>
    <w:rsid w:val="00270831"/>
    <w:rsid w:val="00271585"/>
    <w:rsid w:val="002715C5"/>
    <w:rsid w:val="0027169D"/>
    <w:rsid w:val="00272597"/>
    <w:rsid w:val="00272ABF"/>
    <w:rsid w:val="0027375D"/>
    <w:rsid w:val="0027422B"/>
    <w:rsid w:val="00274997"/>
    <w:rsid w:val="002759E9"/>
    <w:rsid w:val="002766D0"/>
    <w:rsid w:val="0027728F"/>
    <w:rsid w:val="002800C3"/>
    <w:rsid w:val="00281224"/>
    <w:rsid w:val="00281755"/>
    <w:rsid w:val="00286117"/>
    <w:rsid w:val="00291C88"/>
    <w:rsid w:val="00291DF6"/>
    <w:rsid w:val="00291DF7"/>
    <w:rsid w:val="00291ED8"/>
    <w:rsid w:val="00293B48"/>
    <w:rsid w:val="002943E5"/>
    <w:rsid w:val="002961B0"/>
    <w:rsid w:val="002A005A"/>
    <w:rsid w:val="002A17C0"/>
    <w:rsid w:val="002A1D15"/>
    <w:rsid w:val="002A3445"/>
    <w:rsid w:val="002A3F22"/>
    <w:rsid w:val="002A4167"/>
    <w:rsid w:val="002A5F17"/>
    <w:rsid w:val="002A6131"/>
    <w:rsid w:val="002B1A6F"/>
    <w:rsid w:val="002B2131"/>
    <w:rsid w:val="002B39AA"/>
    <w:rsid w:val="002B3A74"/>
    <w:rsid w:val="002B65FB"/>
    <w:rsid w:val="002B6EEF"/>
    <w:rsid w:val="002B700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59FF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78F"/>
    <w:rsid w:val="002D4B72"/>
    <w:rsid w:val="002D53E5"/>
    <w:rsid w:val="002D6101"/>
    <w:rsid w:val="002D7DEB"/>
    <w:rsid w:val="002E03AB"/>
    <w:rsid w:val="002E0B94"/>
    <w:rsid w:val="002E136A"/>
    <w:rsid w:val="002E16B3"/>
    <w:rsid w:val="002E2B83"/>
    <w:rsid w:val="002E4774"/>
    <w:rsid w:val="002E4F19"/>
    <w:rsid w:val="002F0B62"/>
    <w:rsid w:val="002F1000"/>
    <w:rsid w:val="002F1D74"/>
    <w:rsid w:val="002F2C76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4C33"/>
    <w:rsid w:val="00305274"/>
    <w:rsid w:val="003067B1"/>
    <w:rsid w:val="00307AD8"/>
    <w:rsid w:val="0031034C"/>
    <w:rsid w:val="00312E3C"/>
    <w:rsid w:val="00314B9E"/>
    <w:rsid w:val="003158D6"/>
    <w:rsid w:val="00316654"/>
    <w:rsid w:val="003166BF"/>
    <w:rsid w:val="00317533"/>
    <w:rsid w:val="003178D5"/>
    <w:rsid w:val="003204C7"/>
    <w:rsid w:val="003214E1"/>
    <w:rsid w:val="00321D89"/>
    <w:rsid w:val="00322676"/>
    <w:rsid w:val="00322C78"/>
    <w:rsid w:val="00325F2B"/>
    <w:rsid w:val="00326331"/>
    <w:rsid w:val="00326E69"/>
    <w:rsid w:val="0032753E"/>
    <w:rsid w:val="00330903"/>
    <w:rsid w:val="00330C7C"/>
    <w:rsid w:val="00332226"/>
    <w:rsid w:val="003332F4"/>
    <w:rsid w:val="00334131"/>
    <w:rsid w:val="0033420C"/>
    <w:rsid w:val="00334A06"/>
    <w:rsid w:val="00335A3D"/>
    <w:rsid w:val="00336DE4"/>
    <w:rsid w:val="0033721E"/>
    <w:rsid w:val="003372CB"/>
    <w:rsid w:val="00337538"/>
    <w:rsid w:val="00337833"/>
    <w:rsid w:val="0034007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150"/>
    <w:rsid w:val="00353798"/>
    <w:rsid w:val="00355B66"/>
    <w:rsid w:val="00355F15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651"/>
    <w:rsid w:val="00385C36"/>
    <w:rsid w:val="00385D2B"/>
    <w:rsid w:val="003871D8"/>
    <w:rsid w:val="00387454"/>
    <w:rsid w:val="00387E36"/>
    <w:rsid w:val="00391103"/>
    <w:rsid w:val="003918E4"/>
    <w:rsid w:val="00392FB5"/>
    <w:rsid w:val="003935DD"/>
    <w:rsid w:val="00393B49"/>
    <w:rsid w:val="00394DCC"/>
    <w:rsid w:val="00395771"/>
    <w:rsid w:val="00395D13"/>
    <w:rsid w:val="003964B4"/>
    <w:rsid w:val="00396DB3"/>
    <w:rsid w:val="00397435"/>
    <w:rsid w:val="003A3D8E"/>
    <w:rsid w:val="003A46BF"/>
    <w:rsid w:val="003A5BF8"/>
    <w:rsid w:val="003A6363"/>
    <w:rsid w:val="003A6F83"/>
    <w:rsid w:val="003A6FBE"/>
    <w:rsid w:val="003A73C8"/>
    <w:rsid w:val="003B0422"/>
    <w:rsid w:val="003B15ED"/>
    <w:rsid w:val="003B23D3"/>
    <w:rsid w:val="003B271E"/>
    <w:rsid w:val="003B277C"/>
    <w:rsid w:val="003B362A"/>
    <w:rsid w:val="003B3A7E"/>
    <w:rsid w:val="003B3C7A"/>
    <w:rsid w:val="003B41B2"/>
    <w:rsid w:val="003B43D7"/>
    <w:rsid w:val="003B4CF1"/>
    <w:rsid w:val="003B4ED4"/>
    <w:rsid w:val="003B524D"/>
    <w:rsid w:val="003B6A6E"/>
    <w:rsid w:val="003B6FC5"/>
    <w:rsid w:val="003B77CC"/>
    <w:rsid w:val="003C05A9"/>
    <w:rsid w:val="003C24E1"/>
    <w:rsid w:val="003C3487"/>
    <w:rsid w:val="003C492F"/>
    <w:rsid w:val="003C6166"/>
    <w:rsid w:val="003C6F35"/>
    <w:rsid w:val="003C7142"/>
    <w:rsid w:val="003C71A6"/>
    <w:rsid w:val="003C772D"/>
    <w:rsid w:val="003C77DF"/>
    <w:rsid w:val="003D0643"/>
    <w:rsid w:val="003D1EAB"/>
    <w:rsid w:val="003D2A71"/>
    <w:rsid w:val="003D3C2C"/>
    <w:rsid w:val="003D3EEE"/>
    <w:rsid w:val="003D48CE"/>
    <w:rsid w:val="003D4BFB"/>
    <w:rsid w:val="003D61DE"/>
    <w:rsid w:val="003D6925"/>
    <w:rsid w:val="003D6B7A"/>
    <w:rsid w:val="003E0F48"/>
    <w:rsid w:val="003E3E25"/>
    <w:rsid w:val="003E4E66"/>
    <w:rsid w:val="003E4EA3"/>
    <w:rsid w:val="003E5AFA"/>
    <w:rsid w:val="003E6AEF"/>
    <w:rsid w:val="003E6B53"/>
    <w:rsid w:val="003F013F"/>
    <w:rsid w:val="003F03A5"/>
    <w:rsid w:val="003F052A"/>
    <w:rsid w:val="003F0685"/>
    <w:rsid w:val="003F17EC"/>
    <w:rsid w:val="003F1D3D"/>
    <w:rsid w:val="003F21C4"/>
    <w:rsid w:val="003F2ADB"/>
    <w:rsid w:val="003F2E9D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596D"/>
    <w:rsid w:val="00425BB3"/>
    <w:rsid w:val="00425DA6"/>
    <w:rsid w:val="004262E6"/>
    <w:rsid w:val="00426321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37F41"/>
    <w:rsid w:val="00440C5D"/>
    <w:rsid w:val="0044172F"/>
    <w:rsid w:val="004418D6"/>
    <w:rsid w:val="00442BED"/>
    <w:rsid w:val="004432E8"/>
    <w:rsid w:val="00443583"/>
    <w:rsid w:val="0044425E"/>
    <w:rsid w:val="004442C9"/>
    <w:rsid w:val="00444C19"/>
    <w:rsid w:val="0044602E"/>
    <w:rsid w:val="0044679B"/>
    <w:rsid w:val="00446C02"/>
    <w:rsid w:val="00447E72"/>
    <w:rsid w:val="00450E82"/>
    <w:rsid w:val="0045123B"/>
    <w:rsid w:val="0045245C"/>
    <w:rsid w:val="00452553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AF2"/>
    <w:rsid w:val="00463BDB"/>
    <w:rsid w:val="00463D32"/>
    <w:rsid w:val="00464926"/>
    <w:rsid w:val="00464AC2"/>
    <w:rsid w:val="004665F8"/>
    <w:rsid w:val="0046703F"/>
    <w:rsid w:val="00467DFC"/>
    <w:rsid w:val="00474466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441"/>
    <w:rsid w:val="00491F56"/>
    <w:rsid w:val="00492195"/>
    <w:rsid w:val="00493BA5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8FF"/>
    <w:rsid w:val="004A5E0C"/>
    <w:rsid w:val="004B1435"/>
    <w:rsid w:val="004B177F"/>
    <w:rsid w:val="004B17CC"/>
    <w:rsid w:val="004B442F"/>
    <w:rsid w:val="004B70A5"/>
    <w:rsid w:val="004B73FF"/>
    <w:rsid w:val="004C1833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5A1E"/>
    <w:rsid w:val="004D693B"/>
    <w:rsid w:val="004D6C5D"/>
    <w:rsid w:val="004D6CB8"/>
    <w:rsid w:val="004D7726"/>
    <w:rsid w:val="004E019A"/>
    <w:rsid w:val="004E02DC"/>
    <w:rsid w:val="004E06DD"/>
    <w:rsid w:val="004E0BC5"/>
    <w:rsid w:val="004E0F60"/>
    <w:rsid w:val="004E14F8"/>
    <w:rsid w:val="004E28F5"/>
    <w:rsid w:val="004E3830"/>
    <w:rsid w:val="004E54CA"/>
    <w:rsid w:val="004E6445"/>
    <w:rsid w:val="004E6491"/>
    <w:rsid w:val="004E6D7B"/>
    <w:rsid w:val="004E7704"/>
    <w:rsid w:val="004F00DD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17DB"/>
    <w:rsid w:val="0051252E"/>
    <w:rsid w:val="005129EC"/>
    <w:rsid w:val="00513287"/>
    <w:rsid w:val="005139EB"/>
    <w:rsid w:val="005139F9"/>
    <w:rsid w:val="00513EF2"/>
    <w:rsid w:val="00513FB6"/>
    <w:rsid w:val="00515411"/>
    <w:rsid w:val="0051589B"/>
    <w:rsid w:val="005165E5"/>
    <w:rsid w:val="005171CC"/>
    <w:rsid w:val="00517A6E"/>
    <w:rsid w:val="00517E05"/>
    <w:rsid w:val="005207A1"/>
    <w:rsid w:val="00520DDE"/>
    <w:rsid w:val="005216B2"/>
    <w:rsid w:val="00521E91"/>
    <w:rsid w:val="00522690"/>
    <w:rsid w:val="005227A0"/>
    <w:rsid w:val="00522B20"/>
    <w:rsid w:val="00523B77"/>
    <w:rsid w:val="00524C4D"/>
    <w:rsid w:val="00524E5E"/>
    <w:rsid w:val="0052570A"/>
    <w:rsid w:val="005259AD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48FF"/>
    <w:rsid w:val="00534B33"/>
    <w:rsid w:val="00535C99"/>
    <w:rsid w:val="0053678A"/>
    <w:rsid w:val="00536A4C"/>
    <w:rsid w:val="005378BF"/>
    <w:rsid w:val="005401AE"/>
    <w:rsid w:val="00541172"/>
    <w:rsid w:val="0054179B"/>
    <w:rsid w:val="005434DE"/>
    <w:rsid w:val="005442E6"/>
    <w:rsid w:val="0054530C"/>
    <w:rsid w:val="0054564B"/>
    <w:rsid w:val="00545B8E"/>
    <w:rsid w:val="00545C0F"/>
    <w:rsid w:val="005474E8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3C46"/>
    <w:rsid w:val="00565141"/>
    <w:rsid w:val="00567A73"/>
    <w:rsid w:val="00567F10"/>
    <w:rsid w:val="00571732"/>
    <w:rsid w:val="005717B7"/>
    <w:rsid w:val="00571F3C"/>
    <w:rsid w:val="00572965"/>
    <w:rsid w:val="00573C97"/>
    <w:rsid w:val="005745C4"/>
    <w:rsid w:val="00574D3F"/>
    <w:rsid w:val="00576CA6"/>
    <w:rsid w:val="00580022"/>
    <w:rsid w:val="0058035C"/>
    <w:rsid w:val="00580982"/>
    <w:rsid w:val="00581ECA"/>
    <w:rsid w:val="00581F92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66B"/>
    <w:rsid w:val="00595FD0"/>
    <w:rsid w:val="00595FF9"/>
    <w:rsid w:val="005968B3"/>
    <w:rsid w:val="00597527"/>
    <w:rsid w:val="00597B4E"/>
    <w:rsid w:val="005A0301"/>
    <w:rsid w:val="005A0C76"/>
    <w:rsid w:val="005A14A3"/>
    <w:rsid w:val="005A1EEE"/>
    <w:rsid w:val="005A2942"/>
    <w:rsid w:val="005A32D2"/>
    <w:rsid w:val="005A3549"/>
    <w:rsid w:val="005A4B4D"/>
    <w:rsid w:val="005A5391"/>
    <w:rsid w:val="005A6406"/>
    <w:rsid w:val="005A6D7C"/>
    <w:rsid w:val="005A73E8"/>
    <w:rsid w:val="005B15D0"/>
    <w:rsid w:val="005B196D"/>
    <w:rsid w:val="005B2AFD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311F"/>
    <w:rsid w:val="005C3855"/>
    <w:rsid w:val="005C3959"/>
    <w:rsid w:val="005C3B47"/>
    <w:rsid w:val="005C4198"/>
    <w:rsid w:val="005C71B7"/>
    <w:rsid w:val="005D0281"/>
    <w:rsid w:val="005D0AD7"/>
    <w:rsid w:val="005D11CA"/>
    <w:rsid w:val="005D2A95"/>
    <w:rsid w:val="005D2EB5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5A3"/>
    <w:rsid w:val="005F7714"/>
    <w:rsid w:val="005F7E68"/>
    <w:rsid w:val="006005EB"/>
    <w:rsid w:val="006011B6"/>
    <w:rsid w:val="006043C0"/>
    <w:rsid w:val="006049CD"/>
    <w:rsid w:val="00605DD7"/>
    <w:rsid w:val="00605DE9"/>
    <w:rsid w:val="00606D89"/>
    <w:rsid w:val="006116E8"/>
    <w:rsid w:val="006122BE"/>
    <w:rsid w:val="00612DB5"/>
    <w:rsid w:val="006135FA"/>
    <w:rsid w:val="006141B8"/>
    <w:rsid w:val="00614E01"/>
    <w:rsid w:val="00614E2C"/>
    <w:rsid w:val="00615D71"/>
    <w:rsid w:val="00615E42"/>
    <w:rsid w:val="00615E46"/>
    <w:rsid w:val="006172A1"/>
    <w:rsid w:val="00620128"/>
    <w:rsid w:val="00623624"/>
    <w:rsid w:val="00623670"/>
    <w:rsid w:val="00623AF2"/>
    <w:rsid w:val="00624133"/>
    <w:rsid w:val="00624378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1AF6"/>
    <w:rsid w:val="00632249"/>
    <w:rsid w:val="00632299"/>
    <w:rsid w:val="006326B6"/>
    <w:rsid w:val="00633974"/>
    <w:rsid w:val="00633F44"/>
    <w:rsid w:val="00634ECF"/>
    <w:rsid w:val="006351A0"/>
    <w:rsid w:val="00640122"/>
    <w:rsid w:val="0064300B"/>
    <w:rsid w:val="00643745"/>
    <w:rsid w:val="0064408C"/>
    <w:rsid w:val="006450B2"/>
    <w:rsid w:val="006452A0"/>
    <w:rsid w:val="00646F22"/>
    <w:rsid w:val="00647096"/>
    <w:rsid w:val="0065042F"/>
    <w:rsid w:val="006522B6"/>
    <w:rsid w:val="00655A3B"/>
    <w:rsid w:val="00656516"/>
    <w:rsid w:val="006572A7"/>
    <w:rsid w:val="00657529"/>
    <w:rsid w:val="006600E7"/>
    <w:rsid w:val="00660F65"/>
    <w:rsid w:val="00661E71"/>
    <w:rsid w:val="006628D2"/>
    <w:rsid w:val="006639E5"/>
    <w:rsid w:val="00663B41"/>
    <w:rsid w:val="0066437F"/>
    <w:rsid w:val="0066438F"/>
    <w:rsid w:val="006651D1"/>
    <w:rsid w:val="0066625B"/>
    <w:rsid w:val="006666C9"/>
    <w:rsid w:val="00667871"/>
    <w:rsid w:val="0067109D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FF5"/>
    <w:rsid w:val="00690084"/>
    <w:rsid w:val="006911B8"/>
    <w:rsid w:val="00693BB0"/>
    <w:rsid w:val="00693D59"/>
    <w:rsid w:val="00695234"/>
    <w:rsid w:val="006959A0"/>
    <w:rsid w:val="00696207"/>
    <w:rsid w:val="00696473"/>
    <w:rsid w:val="006970F7"/>
    <w:rsid w:val="00697EBB"/>
    <w:rsid w:val="006A0355"/>
    <w:rsid w:val="006A0B40"/>
    <w:rsid w:val="006A1CD4"/>
    <w:rsid w:val="006A2E2C"/>
    <w:rsid w:val="006A40A5"/>
    <w:rsid w:val="006A4FAA"/>
    <w:rsid w:val="006A5017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35D"/>
    <w:rsid w:val="006C1A10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E18"/>
    <w:rsid w:val="006C6FE0"/>
    <w:rsid w:val="006D1C47"/>
    <w:rsid w:val="006D32D2"/>
    <w:rsid w:val="006D588C"/>
    <w:rsid w:val="006D61A7"/>
    <w:rsid w:val="006D6941"/>
    <w:rsid w:val="006D7071"/>
    <w:rsid w:val="006E07A3"/>
    <w:rsid w:val="006E0B5D"/>
    <w:rsid w:val="006E2C91"/>
    <w:rsid w:val="006E77EF"/>
    <w:rsid w:val="006F0469"/>
    <w:rsid w:val="006F1841"/>
    <w:rsid w:val="006F1A2D"/>
    <w:rsid w:val="006F2309"/>
    <w:rsid w:val="006F2487"/>
    <w:rsid w:val="006F2500"/>
    <w:rsid w:val="006F2F23"/>
    <w:rsid w:val="006F3D9C"/>
    <w:rsid w:val="006F4BD2"/>
    <w:rsid w:val="006F4EB0"/>
    <w:rsid w:val="006F557B"/>
    <w:rsid w:val="006F5C4B"/>
    <w:rsid w:val="00700B2B"/>
    <w:rsid w:val="00701370"/>
    <w:rsid w:val="007024E2"/>
    <w:rsid w:val="00703255"/>
    <w:rsid w:val="007051A2"/>
    <w:rsid w:val="00706DEE"/>
    <w:rsid w:val="00710702"/>
    <w:rsid w:val="0071093A"/>
    <w:rsid w:val="007111CF"/>
    <w:rsid w:val="007149F5"/>
    <w:rsid w:val="00714E24"/>
    <w:rsid w:val="007152DD"/>
    <w:rsid w:val="007158B2"/>
    <w:rsid w:val="00715A64"/>
    <w:rsid w:val="007162E5"/>
    <w:rsid w:val="00716CAF"/>
    <w:rsid w:val="00720570"/>
    <w:rsid w:val="00720A1A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2CC3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2C51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FD2"/>
    <w:rsid w:val="00763FC4"/>
    <w:rsid w:val="00764776"/>
    <w:rsid w:val="00764DF8"/>
    <w:rsid w:val="007654A3"/>
    <w:rsid w:val="00765BE1"/>
    <w:rsid w:val="00766FF0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3B1A"/>
    <w:rsid w:val="0079414E"/>
    <w:rsid w:val="00795A0A"/>
    <w:rsid w:val="00795C6C"/>
    <w:rsid w:val="00795F64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442B"/>
    <w:rsid w:val="007B56B1"/>
    <w:rsid w:val="007B64FE"/>
    <w:rsid w:val="007B6B5C"/>
    <w:rsid w:val="007C01F5"/>
    <w:rsid w:val="007C15D4"/>
    <w:rsid w:val="007C293B"/>
    <w:rsid w:val="007C2B95"/>
    <w:rsid w:val="007C2DF6"/>
    <w:rsid w:val="007C2E34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EAE"/>
    <w:rsid w:val="007D628A"/>
    <w:rsid w:val="007D6756"/>
    <w:rsid w:val="007D715D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55AC"/>
    <w:rsid w:val="007E6BAC"/>
    <w:rsid w:val="007E6EF6"/>
    <w:rsid w:val="007E78B2"/>
    <w:rsid w:val="007F0043"/>
    <w:rsid w:val="007F0F1F"/>
    <w:rsid w:val="007F2618"/>
    <w:rsid w:val="007F2673"/>
    <w:rsid w:val="007F3C20"/>
    <w:rsid w:val="007F44CA"/>
    <w:rsid w:val="007F5028"/>
    <w:rsid w:val="007F538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594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0F63"/>
    <w:rsid w:val="0084277B"/>
    <w:rsid w:val="00842A35"/>
    <w:rsid w:val="00843EC2"/>
    <w:rsid w:val="0084479A"/>
    <w:rsid w:val="00845A02"/>
    <w:rsid w:val="00845A91"/>
    <w:rsid w:val="008460B7"/>
    <w:rsid w:val="00846AED"/>
    <w:rsid w:val="00846FC1"/>
    <w:rsid w:val="008522F9"/>
    <w:rsid w:val="00852546"/>
    <w:rsid w:val="008530F9"/>
    <w:rsid w:val="008544C3"/>
    <w:rsid w:val="008563BD"/>
    <w:rsid w:val="00856C22"/>
    <w:rsid w:val="00856F1D"/>
    <w:rsid w:val="00856FBE"/>
    <w:rsid w:val="0085723F"/>
    <w:rsid w:val="00857437"/>
    <w:rsid w:val="00857E7B"/>
    <w:rsid w:val="008602EA"/>
    <w:rsid w:val="0086124B"/>
    <w:rsid w:val="00861524"/>
    <w:rsid w:val="0086240E"/>
    <w:rsid w:val="00862B19"/>
    <w:rsid w:val="00862C3C"/>
    <w:rsid w:val="00862D88"/>
    <w:rsid w:val="00863EDC"/>
    <w:rsid w:val="00866FFD"/>
    <w:rsid w:val="00867F5B"/>
    <w:rsid w:val="0087132E"/>
    <w:rsid w:val="00871426"/>
    <w:rsid w:val="0087283C"/>
    <w:rsid w:val="00873B74"/>
    <w:rsid w:val="00873D59"/>
    <w:rsid w:val="00873EAC"/>
    <w:rsid w:val="008752D4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1B29"/>
    <w:rsid w:val="00882738"/>
    <w:rsid w:val="00883546"/>
    <w:rsid w:val="00883E89"/>
    <w:rsid w:val="00885359"/>
    <w:rsid w:val="008855E7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97382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586B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29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A17"/>
    <w:rsid w:val="008D5C0A"/>
    <w:rsid w:val="008D6C8E"/>
    <w:rsid w:val="008D7A97"/>
    <w:rsid w:val="008D7AD3"/>
    <w:rsid w:val="008E0E5C"/>
    <w:rsid w:val="008E0ED5"/>
    <w:rsid w:val="008E1063"/>
    <w:rsid w:val="008E1B0F"/>
    <w:rsid w:val="008E2779"/>
    <w:rsid w:val="008E2CAB"/>
    <w:rsid w:val="008E2FE8"/>
    <w:rsid w:val="008E3A3A"/>
    <w:rsid w:val="008E435B"/>
    <w:rsid w:val="008E4993"/>
    <w:rsid w:val="008E49BA"/>
    <w:rsid w:val="008E4DE9"/>
    <w:rsid w:val="008E5243"/>
    <w:rsid w:val="008E53F0"/>
    <w:rsid w:val="008E5ABB"/>
    <w:rsid w:val="008E5FF7"/>
    <w:rsid w:val="008E64ED"/>
    <w:rsid w:val="008E6527"/>
    <w:rsid w:val="008E6B2A"/>
    <w:rsid w:val="008E6D9D"/>
    <w:rsid w:val="008E6E4D"/>
    <w:rsid w:val="008F04D3"/>
    <w:rsid w:val="008F0E87"/>
    <w:rsid w:val="008F1009"/>
    <w:rsid w:val="008F10E7"/>
    <w:rsid w:val="008F1310"/>
    <w:rsid w:val="008F2458"/>
    <w:rsid w:val="008F4894"/>
    <w:rsid w:val="008F4941"/>
    <w:rsid w:val="008F5CB3"/>
    <w:rsid w:val="00900AB7"/>
    <w:rsid w:val="00900C0E"/>
    <w:rsid w:val="00901C17"/>
    <w:rsid w:val="0090213D"/>
    <w:rsid w:val="00902F5E"/>
    <w:rsid w:val="00904E7D"/>
    <w:rsid w:val="00904F50"/>
    <w:rsid w:val="0090620A"/>
    <w:rsid w:val="0090752C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3A30"/>
    <w:rsid w:val="009147C7"/>
    <w:rsid w:val="00915745"/>
    <w:rsid w:val="00915B81"/>
    <w:rsid w:val="00915F12"/>
    <w:rsid w:val="009178AA"/>
    <w:rsid w:val="00920860"/>
    <w:rsid w:val="00920D35"/>
    <w:rsid w:val="009210E0"/>
    <w:rsid w:val="00921307"/>
    <w:rsid w:val="009214FE"/>
    <w:rsid w:val="0092245C"/>
    <w:rsid w:val="00922FCD"/>
    <w:rsid w:val="009235BE"/>
    <w:rsid w:val="0092375A"/>
    <w:rsid w:val="00923F5F"/>
    <w:rsid w:val="00923FC7"/>
    <w:rsid w:val="00924721"/>
    <w:rsid w:val="00924AF7"/>
    <w:rsid w:val="00924C7D"/>
    <w:rsid w:val="00926C3B"/>
    <w:rsid w:val="0093201C"/>
    <w:rsid w:val="00932143"/>
    <w:rsid w:val="00932EA2"/>
    <w:rsid w:val="0093377C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1C56"/>
    <w:rsid w:val="0097215E"/>
    <w:rsid w:val="009723AF"/>
    <w:rsid w:val="00972674"/>
    <w:rsid w:val="0097498A"/>
    <w:rsid w:val="00974FE7"/>
    <w:rsid w:val="009768A6"/>
    <w:rsid w:val="00977D7B"/>
    <w:rsid w:val="0098055B"/>
    <w:rsid w:val="0098106E"/>
    <w:rsid w:val="009814BC"/>
    <w:rsid w:val="00981A61"/>
    <w:rsid w:val="00982631"/>
    <w:rsid w:val="00983354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3DBD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231E"/>
    <w:rsid w:val="009B250B"/>
    <w:rsid w:val="009B298B"/>
    <w:rsid w:val="009B2E6B"/>
    <w:rsid w:val="009B4852"/>
    <w:rsid w:val="009B4CEA"/>
    <w:rsid w:val="009C0546"/>
    <w:rsid w:val="009C22A2"/>
    <w:rsid w:val="009C36BC"/>
    <w:rsid w:val="009C3B12"/>
    <w:rsid w:val="009C44DA"/>
    <w:rsid w:val="009C4B79"/>
    <w:rsid w:val="009C56FC"/>
    <w:rsid w:val="009C5C34"/>
    <w:rsid w:val="009C6350"/>
    <w:rsid w:val="009C71DC"/>
    <w:rsid w:val="009D0F21"/>
    <w:rsid w:val="009D12FF"/>
    <w:rsid w:val="009D204B"/>
    <w:rsid w:val="009D2AA7"/>
    <w:rsid w:val="009D2CDF"/>
    <w:rsid w:val="009D2E27"/>
    <w:rsid w:val="009D3C03"/>
    <w:rsid w:val="009D50E9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28A"/>
    <w:rsid w:val="009E4325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5DAC"/>
    <w:rsid w:val="009F6389"/>
    <w:rsid w:val="009F64D0"/>
    <w:rsid w:val="009F73F5"/>
    <w:rsid w:val="009F7665"/>
    <w:rsid w:val="009F7BD8"/>
    <w:rsid w:val="00A0043C"/>
    <w:rsid w:val="00A0057D"/>
    <w:rsid w:val="00A01C57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A87"/>
    <w:rsid w:val="00A24488"/>
    <w:rsid w:val="00A32657"/>
    <w:rsid w:val="00A3297C"/>
    <w:rsid w:val="00A33697"/>
    <w:rsid w:val="00A33991"/>
    <w:rsid w:val="00A3531B"/>
    <w:rsid w:val="00A367D0"/>
    <w:rsid w:val="00A36ED2"/>
    <w:rsid w:val="00A36F44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7D8"/>
    <w:rsid w:val="00A53D11"/>
    <w:rsid w:val="00A5425A"/>
    <w:rsid w:val="00A548C6"/>
    <w:rsid w:val="00A54D8D"/>
    <w:rsid w:val="00A55E7F"/>
    <w:rsid w:val="00A562A3"/>
    <w:rsid w:val="00A60EBD"/>
    <w:rsid w:val="00A614F3"/>
    <w:rsid w:val="00A62899"/>
    <w:rsid w:val="00A6457A"/>
    <w:rsid w:val="00A64F7A"/>
    <w:rsid w:val="00A65C16"/>
    <w:rsid w:val="00A65CDB"/>
    <w:rsid w:val="00A6794B"/>
    <w:rsid w:val="00A70B05"/>
    <w:rsid w:val="00A712C1"/>
    <w:rsid w:val="00A71549"/>
    <w:rsid w:val="00A7240A"/>
    <w:rsid w:val="00A725E8"/>
    <w:rsid w:val="00A73F00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87A57"/>
    <w:rsid w:val="00A901AD"/>
    <w:rsid w:val="00A91CD4"/>
    <w:rsid w:val="00A96036"/>
    <w:rsid w:val="00A971BF"/>
    <w:rsid w:val="00AA1B94"/>
    <w:rsid w:val="00AA1EEE"/>
    <w:rsid w:val="00AA38AB"/>
    <w:rsid w:val="00AA3AF7"/>
    <w:rsid w:val="00AA4230"/>
    <w:rsid w:val="00AA43CE"/>
    <w:rsid w:val="00AA5BFD"/>
    <w:rsid w:val="00AA73BD"/>
    <w:rsid w:val="00AB1CE0"/>
    <w:rsid w:val="00AB27D0"/>
    <w:rsid w:val="00AB303E"/>
    <w:rsid w:val="00AB4522"/>
    <w:rsid w:val="00AB4953"/>
    <w:rsid w:val="00AB509F"/>
    <w:rsid w:val="00AB5E3C"/>
    <w:rsid w:val="00AB669C"/>
    <w:rsid w:val="00AB6AF6"/>
    <w:rsid w:val="00AC0392"/>
    <w:rsid w:val="00AC1357"/>
    <w:rsid w:val="00AC149B"/>
    <w:rsid w:val="00AC272B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31E"/>
    <w:rsid w:val="00AD559D"/>
    <w:rsid w:val="00AD5B51"/>
    <w:rsid w:val="00AD5DD3"/>
    <w:rsid w:val="00AD69FE"/>
    <w:rsid w:val="00AD7472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61F"/>
    <w:rsid w:val="00AE79E2"/>
    <w:rsid w:val="00AF0824"/>
    <w:rsid w:val="00AF09F6"/>
    <w:rsid w:val="00AF0E22"/>
    <w:rsid w:val="00AF1ACE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3D9C"/>
    <w:rsid w:val="00B06B0D"/>
    <w:rsid w:val="00B07124"/>
    <w:rsid w:val="00B0787E"/>
    <w:rsid w:val="00B079B6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3FFE"/>
    <w:rsid w:val="00B2581D"/>
    <w:rsid w:val="00B2602C"/>
    <w:rsid w:val="00B27714"/>
    <w:rsid w:val="00B302A9"/>
    <w:rsid w:val="00B32FBB"/>
    <w:rsid w:val="00B33552"/>
    <w:rsid w:val="00B336A0"/>
    <w:rsid w:val="00B337E3"/>
    <w:rsid w:val="00B33DF3"/>
    <w:rsid w:val="00B34E96"/>
    <w:rsid w:val="00B359C5"/>
    <w:rsid w:val="00B35BB7"/>
    <w:rsid w:val="00B35CC8"/>
    <w:rsid w:val="00B36C9C"/>
    <w:rsid w:val="00B40B3C"/>
    <w:rsid w:val="00B42305"/>
    <w:rsid w:val="00B426F0"/>
    <w:rsid w:val="00B42828"/>
    <w:rsid w:val="00B42ABD"/>
    <w:rsid w:val="00B436A4"/>
    <w:rsid w:val="00B44631"/>
    <w:rsid w:val="00B44F20"/>
    <w:rsid w:val="00B45258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2FA8"/>
    <w:rsid w:val="00B53289"/>
    <w:rsid w:val="00B55D1F"/>
    <w:rsid w:val="00B57276"/>
    <w:rsid w:val="00B57E87"/>
    <w:rsid w:val="00B6067F"/>
    <w:rsid w:val="00B6190D"/>
    <w:rsid w:val="00B61B99"/>
    <w:rsid w:val="00B62D6F"/>
    <w:rsid w:val="00B644AC"/>
    <w:rsid w:val="00B65076"/>
    <w:rsid w:val="00B6580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4DB4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080"/>
    <w:rsid w:val="00B92D55"/>
    <w:rsid w:val="00B9337B"/>
    <w:rsid w:val="00B94234"/>
    <w:rsid w:val="00B95D69"/>
    <w:rsid w:val="00B969D2"/>
    <w:rsid w:val="00BA28E8"/>
    <w:rsid w:val="00BA2DD8"/>
    <w:rsid w:val="00BA3B5A"/>
    <w:rsid w:val="00BA4665"/>
    <w:rsid w:val="00BA48B9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B7E00"/>
    <w:rsid w:val="00BC0396"/>
    <w:rsid w:val="00BC0CD1"/>
    <w:rsid w:val="00BC15FD"/>
    <w:rsid w:val="00BC1CB7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4761"/>
    <w:rsid w:val="00BE5207"/>
    <w:rsid w:val="00BE5B55"/>
    <w:rsid w:val="00BE692D"/>
    <w:rsid w:val="00BF0967"/>
    <w:rsid w:val="00BF0B12"/>
    <w:rsid w:val="00BF0DD0"/>
    <w:rsid w:val="00BF10BE"/>
    <w:rsid w:val="00BF1713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69E4"/>
    <w:rsid w:val="00C079BC"/>
    <w:rsid w:val="00C10069"/>
    <w:rsid w:val="00C105D0"/>
    <w:rsid w:val="00C11092"/>
    <w:rsid w:val="00C12A4C"/>
    <w:rsid w:val="00C13BC7"/>
    <w:rsid w:val="00C16476"/>
    <w:rsid w:val="00C1687E"/>
    <w:rsid w:val="00C207D0"/>
    <w:rsid w:val="00C21367"/>
    <w:rsid w:val="00C21D4B"/>
    <w:rsid w:val="00C22B44"/>
    <w:rsid w:val="00C23ADC"/>
    <w:rsid w:val="00C24F2D"/>
    <w:rsid w:val="00C252A8"/>
    <w:rsid w:val="00C3079F"/>
    <w:rsid w:val="00C31805"/>
    <w:rsid w:val="00C31C40"/>
    <w:rsid w:val="00C32BDC"/>
    <w:rsid w:val="00C334F9"/>
    <w:rsid w:val="00C35131"/>
    <w:rsid w:val="00C35856"/>
    <w:rsid w:val="00C371A3"/>
    <w:rsid w:val="00C41194"/>
    <w:rsid w:val="00C41308"/>
    <w:rsid w:val="00C41363"/>
    <w:rsid w:val="00C43913"/>
    <w:rsid w:val="00C4577F"/>
    <w:rsid w:val="00C45C3D"/>
    <w:rsid w:val="00C45D68"/>
    <w:rsid w:val="00C5004F"/>
    <w:rsid w:val="00C51E61"/>
    <w:rsid w:val="00C53A72"/>
    <w:rsid w:val="00C53F29"/>
    <w:rsid w:val="00C55F28"/>
    <w:rsid w:val="00C55FDB"/>
    <w:rsid w:val="00C56E62"/>
    <w:rsid w:val="00C573EF"/>
    <w:rsid w:val="00C57A05"/>
    <w:rsid w:val="00C6081A"/>
    <w:rsid w:val="00C60B81"/>
    <w:rsid w:val="00C60BD0"/>
    <w:rsid w:val="00C611B6"/>
    <w:rsid w:val="00C61E1E"/>
    <w:rsid w:val="00C62CCB"/>
    <w:rsid w:val="00C62CD9"/>
    <w:rsid w:val="00C6300C"/>
    <w:rsid w:val="00C63941"/>
    <w:rsid w:val="00C63C8B"/>
    <w:rsid w:val="00C651FF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3A1B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53D"/>
    <w:rsid w:val="00CA09F4"/>
    <w:rsid w:val="00CA11B8"/>
    <w:rsid w:val="00CA11D3"/>
    <w:rsid w:val="00CA1761"/>
    <w:rsid w:val="00CA1EA1"/>
    <w:rsid w:val="00CA2B95"/>
    <w:rsid w:val="00CA40D0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4A98"/>
    <w:rsid w:val="00CB5CE1"/>
    <w:rsid w:val="00CB6676"/>
    <w:rsid w:val="00CB69EC"/>
    <w:rsid w:val="00CB7D1C"/>
    <w:rsid w:val="00CC0B4B"/>
    <w:rsid w:val="00CC2F70"/>
    <w:rsid w:val="00CC31A5"/>
    <w:rsid w:val="00CC3BC8"/>
    <w:rsid w:val="00CC5522"/>
    <w:rsid w:val="00CC5CD2"/>
    <w:rsid w:val="00CC75DE"/>
    <w:rsid w:val="00CC7682"/>
    <w:rsid w:val="00CD0682"/>
    <w:rsid w:val="00CD3673"/>
    <w:rsid w:val="00CD3790"/>
    <w:rsid w:val="00CD479E"/>
    <w:rsid w:val="00CD5243"/>
    <w:rsid w:val="00CD56CF"/>
    <w:rsid w:val="00CD5891"/>
    <w:rsid w:val="00CD677D"/>
    <w:rsid w:val="00CD67EC"/>
    <w:rsid w:val="00CD6C04"/>
    <w:rsid w:val="00CD719A"/>
    <w:rsid w:val="00CE0A25"/>
    <w:rsid w:val="00CE17E2"/>
    <w:rsid w:val="00CE198B"/>
    <w:rsid w:val="00CE1A7E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11D3"/>
    <w:rsid w:val="00CF15A4"/>
    <w:rsid w:val="00CF1670"/>
    <w:rsid w:val="00CF2B11"/>
    <w:rsid w:val="00CF2B95"/>
    <w:rsid w:val="00CF53D8"/>
    <w:rsid w:val="00CF6284"/>
    <w:rsid w:val="00D0050F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190"/>
    <w:rsid w:val="00D12E39"/>
    <w:rsid w:val="00D133E4"/>
    <w:rsid w:val="00D146F3"/>
    <w:rsid w:val="00D14A36"/>
    <w:rsid w:val="00D179E0"/>
    <w:rsid w:val="00D2091E"/>
    <w:rsid w:val="00D2237F"/>
    <w:rsid w:val="00D22C16"/>
    <w:rsid w:val="00D23474"/>
    <w:rsid w:val="00D24027"/>
    <w:rsid w:val="00D24DED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07"/>
    <w:rsid w:val="00D3697E"/>
    <w:rsid w:val="00D37E0E"/>
    <w:rsid w:val="00D37F21"/>
    <w:rsid w:val="00D40238"/>
    <w:rsid w:val="00D40257"/>
    <w:rsid w:val="00D411D8"/>
    <w:rsid w:val="00D41970"/>
    <w:rsid w:val="00D41FA2"/>
    <w:rsid w:val="00D437E5"/>
    <w:rsid w:val="00D447C0"/>
    <w:rsid w:val="00D45D45"/>
    <w:rsid w:val="00D462C0"/>
    <w:rsid w:val="00D470ED"/>
    <w:rsid w:val="00D473F5"/>
    <w:rsid w:val="00D47A8F"/>
    <w:rsid w:val="00D50305"/>
    <w:rsid w:val="00D509E6"/>
    <w:rsid w:val="00D521B6"/>
    <w:rsid w:val="00D536CD"/>
    <w:rsid w:val="00D53A97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58A7"/>
    <w:rsid w:val="00D75A2B"/>
    <w:rsid w:val="00D76E74"/>
    <w:rsid w:val="00D77B3E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B64"/>
    <w:rsid w:val="00D87D71"/>
    <w:rsid w:val="00D9225E"/>
    <w:rsid w:val="00D929BA"/>
    <w:rsid w:val="00D930A7"/>
    <w:rsid w:val="00D93CDD"/>
    <w:rsid w:val="00D93EE3"/>
    <w:rsid w:val="00D944A3"/>
    <w:rsid w:val="00D9521A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523A"/>
    <w:rsid w:val="00DB525D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793"/>
    <w:rsid w:val="00DC7845"/>
    <w:rsid w:val="00DD2AB0"/>
    <w:rsid w:val="00DD3DA1"/>
    <w:rsid w:val="00DD4119"/>
    <w:rsid w:val="00DD4F14"/>
    <w:rsid w:val="00DD73EC"/>
    <w:rsid w:val="00DD7841"/>
    <w:rsid w:val="00DE032B"/>
    <w:rsid w:val="00DE08BD"/>
    <w:rsid w:val="00DE09CD"/>
    <w:rsid w:val="00DE12F0"/>
    <w:rsid w:val="00DE43F6"/>
    <w:rsid w:val="00DE4426"/>
    <w:rsid w:val="00DE53E7"/>
    <w:rsid w:val="00DE5BE3"/>
    <w:rsid w:val="00DE5C9E"/>
    <w:rsid w:val="00DE6651"/>
    <w:rsid w:val="00DF0609"/>
    <w:rsid w:val="00DF0A2B"/>
    <w:rsid w:val="00DF0A69"/>
    <w:rsid w:val="00DF10F5"/>
    <w:rsid w:val="00DF1E3F"/>
    <w:rsid w:val="00DF2C6F"/>
    <w:rsid w:val="00DF2F1F"/>
    <w:rsid w:val="00DF359B"/>
    <w:rsid w:val="00DF440B"/>
    <w:rsid w:val="00DF6360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1CC7"/>
    <w:rsid w:val="00E12B6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EE6"/>
    <w:rsid w:val="00E27F3B"/>
    <w:rsid w:val="00E30430"/>
    <w:rsid w:val="00E3126F"/>
    <w:rsid w:val="00E31B05"/>
    <w:rsid w:val="00E33623"/>
    <w:rsid w:val="00E33FEB"/>
    <w:rsid w:val="00E349CB"/>
    <w:rsid w:val="00E35E49"/>
    <w:rsid w:val="00E40B06"/>
    <w:rsid w:val="00E41157"/>
    <w:rsid w:val="00E4207D"/>
    <w:rsid w:val="00E4231B"/>
    <w:rsid w:val="00E427EB"/>
    <w:rsid w:val="00E45BB1"/>
    <w:rsid w:val="00E45E0C"/>
    <w:rsid w:val="00E45EB3"/>
    <w:rsid w:val="00E479AB"/>
    <w:rsid w:val="00E50AE6"/>
    <w:rsid w:val="00E51A9A"/>
    <w:rsid w:val="00E5279C"/>
    <w:rsid w:val="00E544D7"/>
    <w:rsid w:val="00E607AE"/>
    <w:rsid w:val="00E60CF7"/>
    <w:rsid w:val="00E615E0"/>
    <w:rsid w:val="00E61D5E"/>
    <w:rsid w:val="00E6318B"/>
    <w:rsid w:val="00E64A6C"/>
    <w:rsid w:val="00E6527C"/>
    <w:rsid w:val="00E65693"/>
    <w:rsid w:val="00E65E4B"/>
    <w:rsid w:val="00E65FFD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06CC"/>
    <w:rsid w:val="00E816A8"/>
    <w:rsid w:val="00E822E8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08"/>
    <w:rsid w:val="00EA51EB"/>
    <w:rsid w:val="00EA577D"/>
    <w:rsid w:val="00EA6CD8"/>
    <w:rsid w:val="00EA7F52"/>
    <w:rsid w:val="00EB0374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100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D8D"/>
    <w:rsid w:val="00F06203"/>
    <w:rsid w:val="00F06B1A"/>
    <w:rsid w:val="00F11221"/>
    <w:rsid w:val="00F12276"/>
    <w:rsid w:val="00F12DB3"/>
    <w:rsid w:val="00F12F0C"/>
    <w:rsid w:val="00F13647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1554"/>
    <w:rsid w:val="00F32D23"/>
    <w:rsid w:val="00F33912"/>
    <w:rsid w:val="00F35075"/>
    <w:rsid w:val="00F36E81"/>
    <w:rsid w:val="00F401E8"/>
    <w:rsid w:val="00F40EA8"/>
    <w:rsid w:val="00F410C1"/>
    <w:rsid w:val="00F4259D"/>
    <w:rsid w:val="00F43A61"/>
    <w:rsid w:val="00F43D3A"/>
    <w:rsid w:val="00F44A34"/>
    <w:rsid w:val="00F46844"/>
    <w:rsid w:val="00F471D6"/>
    <w:rsid w:val="00F51B2C"/>
    <w:rsid w:val="00F52A7A"/>
    <w:rsid w:val="00F53AF2"/>
    <w:rsid w:val="00F54BF9"/>
    <w:rsid w:val="00F55429"/>
    <w:rsid w:val="00F55AF7"/>
    <w:rsid w:val="00F5608D"/>
    <w:rsid w:val="00F5674A"/>
    <w:rsid w:val="00F571CA"/>
    <w:rsid w:val="00F573A6"/>
    <w:rsid w:val="00F602A0"/>
    <w:rsid w:val="00F60326"/>
    <w:rsid w:val="00F60949"/>
    <w:rsid w:val="00F60A66"/>
    <w:rsid w:val="00F6165F"/>
    <w:rsid w:val="00F62A57"/>
    <w:rsid w:val="00F62E50"/>
    <w:rsid w:val="00F632AA"/>
    <w:rsid w:val="00F64AEA"/>
    <w:rsid w:val="00F656D6"/>
    <w:rsid w:val="00F6570A"/>
    <w:rsid w:val="00F66054"/>
    <w:rsid w:val="00F70177"/>
    <w:rsid w:val="00F70252"/>
    <w:rsid w:val="00F70904"/>
    <w:rsid w:val="00F70D37"/>
    <w:rsid w:val="00F70D4C"/>
    <w:rsid w:val="00F71D9F"/>
    <w:rsid w:val="00F74128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002D"/>
    <w:rsid w:val="00F9196D"/>
    <w:rsid w:val="00F92DAA"/>
    <w:rsid w:val="00F9398F"/>
    <w:rsid w:val="00F94D9C"/>
    <w:rsid w:val="00F9534B"/>
    <w:rsid w:val="00F96446"/>
    <w:rsid w:val="00F96C75"/>
    <w:rsid w:val="00F96DE2"/>
    <w:rsid w:val="00F975AE"/>
    <w:rsid w:val="00F97BDA"/>
    <w:rsid w:val="00FA1793"/>
    <w:rsid w:val="00FA1C56"/>
    <w:rsid w:val="00FA2DAB"/>
    <w:rsid w:val="00FA4070"/>
    <w:rsid w:val="00FA4706"/>
    <w:rsid w:val="00FA4869"/>
    <w:rsid w:val="00FA49C3"/>
    <w:rsid w:val="00FA621D"/>
    <w:rsid w:val="00FA67C6"/>
    <w:rsid w:val="00FB152F"/>
    <w:rsid w:val="00FB1D30"/>
    <w:rsid w:val="00FB22D8"/>
    <w:rsid w:val="00FB3303"/>
    <w:rsid w:val="00FB365F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6719"/>
    <w:rsid w:val="00FC70AC"/>
    <w:rsid w:val="00FD0E8F"/>
    <w:rsid w:val="00FD102C"/>
    <w:rsid w:val="00FD20F6"/>
    <w:rsid w:val="00FD2104"/>
    <w:rsid w:val="00FD2442"/>
    <w:rsid w:val="00FD2615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55E5"/>
    <w:rsid w:val="00FE76A4"/>
    <w:rsid w:val="00FE7CB8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consultantplus://offline/ref=B7BADA3E787E2A3510D3FF1CB1A86E13B84CF14217454E3759B1L1t2I" TargetMode="External"/><Relationship Id="rId26" Type="http://schemas.openxmlformats.org/officeDocument/2006/relationships/header" Target="header9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5" Type="http://schemas.openxmlformats.org/officeDocument/2006/relationships/header" Target="header8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eader" Target="header4.xml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jpeg"/><Relationship Id="rId32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7.xml"/><Relationship Id="rId28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yperlink" Target="http://www.skonline.ru/doc/58072.html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header" Target="header10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8229BC-D47C-438F-BE40-6364A1C56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4</Pages>
  <Words>11690</Words>
  <Characters>66633</Characters>
  <Application>Microsoft Office Word</Application>
  <DocSecurity>4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78167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2017-03-15T09:07:00Z</cp:lastPrinted>
  <dcterms:created xsi:type="dcterms:W3CDTF">2017-03-16T04:16:00Z</dcterms:created>
  <dcterms:modified xsi:type="dcterms:W3CDTF">2017-03-16T04:16:00Z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